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EFF4" w14:textId="3C20FAEB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85E1D" w:rsidRPr="00685E1D">
        <w:rPr>
          <w:rFonts w:ascii="Tahoma" w:hAnsi="Tahoma" w:cs="Tahoma"/>
          <w:bCs/>
          <w:sz w:val="20"/>
        </w:rPr>
        <w:t>NZ-26-2026-</w:t>
      </w:r>
      <w:r w:rsidR="000F7986">
        <w:rPr>
          <w:rFonts w:ascii="Tahoma" w:hAnsi="Tahoma" w:cs="Tahoma"/>
          <w:bCs/>
          <w:sz w:val="20"/>
        </w:rPr>
        <w:t>21</w:t>
      </w:r>
      <w:r w:rsidR="00685E1D" w:rsidRPr="00685E1D">
        <w:rPr>
          <w:rFonts w:ascii="Tahoma" w:hAnsi="Tahoma" w:cs="Tahoma"/>
          <w:bCs/>
          <w:sz w:val="20"/>
        </w:rPr>
        <w:t>-D-P-E</w:t>
      </w:r>
    </w:p>
    <w:p w14:paraId="2168341E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35A4308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76E66569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FCD5A16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4060265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5968EAA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2BEC15E2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B1037FA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58402020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F1D4F3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746718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6A3B81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1DA494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4E3A43D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2C48A203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97C14F1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283C692C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309B8E22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AA87D5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CDCC43A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C60AE3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7407BF2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83D393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0FC8211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0BAA0E6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5F65A5C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6F53AF7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28E3CA68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45D8C5DB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82B46BD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1F4594E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B6D5BD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D6A559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361C0E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831D88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3B4C638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7C92D32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27BBB0A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6759C2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48F4BD6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70127FC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10BC654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268573E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68BC90C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50BFC8A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57E3FB78" w14:textId="1CCA1286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85E1D" w:rsidRPr="00685E1D">
        <w:rPr>
          <w:rFonts w:ascii="Tahoma" w:hAnsi="Tahoma" w:cs="Tahoma"/>
          <w:b/>
          <w:bCs/>
          <w:sz w:val="18"/>
        </w:rPr>
        <w:t xml:space="preserve">Wykonywanie usługi farmaceutycznej polegającej na sporządzeniu mieszanin do żywienia pozajelitowego </w:t>
      </w:r>
    </w:p>
    <w:p w14:paraId="6033136B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27CCE22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28FCB529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1BEB253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6E49DCF8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BD81F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ED90F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685E1D" w14:paraId="145AA5F9" w14:textId="77777777" w:rsidTr="0001101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F0075" w14:textId="77777777" w:rsidR="00685E1D" w:rsidRDefault="00685E1D" w:rsidP="0001101C">
            <w:pPr>
              <w:pStyle w:val="Tekstpodstawowy"/>
              <w:jc w:val="right"/>
              <w:rPr>
                <w:b/>
              </w:rPr>
            </w:pPr>
            <w:r w:rsidRPr="00685E1D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4905" w14:textId="10CDE63A" w:rsidR="00685E1D" w:rsidRDefault="00685E1D" w:rsidP="0001101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85E1D">
              <w:t xml:space="preserve">Wykonywanie usługi farmaceutycznej polegającej na sporządzeniu mieszanin do żywienia pozajelitowego </w:t>
            </w:r>
          </w:p>
          <w:p w14:paraId="624B075A" w14:textId="28019650" w:rsidR="00685E1D" w:rsidRDefault="00685E1D" w:rsidP="0001101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>zł.</w:t>
            </w:r>
          </w:p>
          <w:p w14:paraId="7365ECEC" w14:textId="295C2631" w:rsidR="00685E1D" w:rsidRDefault="00685E1D" w:rsidP="0001101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83F02C9" w14:textId="023AFE8F" w:rsidR="00685E1D" w:rsidRDefault="00685E1D" w:rsidP="0001101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 w:rsidR="00111B28" w:rsidRPr="00111B28">
              <w:rPr>
                <w:rFonts w:ascii="Georgia" w:hAnsi="Georgia"/>
                <w:sz w:val="20"/>
                <w:vertAlign w:val="subscript"/>
              </w:rPr>
              <w:t>………</w:t>
            </w:r>
            <w:r w:rsidRPr="00111B28">
              <w:rPr>
                <w:rFonts w:ascii="Georgia" w:hAnsi="Georgia"/>
                <w:sz w:val="20"/>
                <w:szCs w:val="20"/>
                <w:vertAlign w:val="subscript"/>
              </w:rPr>
              <w:t>......................................</w:t>
            </w:r>
            <w:r>
              <w:rPr>
                <w:rFonts w:ascii="Georgia" w:hAnsi="Georgia"/>
                <w:sz w:val="20"/>
                <w:vertAlign w:val="subscript"/>
              </w:rPr>
              <w:t xml:space="preserve"> </w:t>
            </w:r>
            <w:r>
              <w:rPr>
                <w:rFonts w:ascii="Georgia" w:hAnsi="Georgia"/>
                <w:sz w:val="20"/>
              </w:rPr>
              <w:t>zł.</w:t>
            </w:r>
          </w:p>
        </w:tc>
      </w:tr>
    </w:tbl>
    <w:p w14:paraId="749E09D6" w14:textId="77777777" w:rsidR="00741AC8" w:rsidRPr="00741AC8" w:rsidRDefault="00741AC8" w:rsidP="00741AC8"/>
    <w:p w14:paraId="782879AD" w14:textId="77777777" w:rsidR="000D4867" w:rsidRDefault="000D4867" w:rsidP="000D4867">
      <w:pPr>
        <w:rPr>
          <w:rFonts w:ascii="Georgia" w:hAnsi="Georgia"/>
          <w:sz w:val="20"/>
        </w:rPr>
      </w:pPr>
    </w:p>
    <w:p w14:paraId="43D0DC95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3EAB07FC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25E2FCE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325CC2D6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2BAB4CC8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65AD619B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4786660D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10AD90AD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0A05EC66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204AB935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6DAFE9E9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D93E83B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23E70FB" w14:textId="77777777" w:rsidR="00A67A85" w:rsidRDefault="00A67A85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A67A85" w14:paraId="3CFC839F" w14:textId="77777777" w:rsidTr="0001101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1009E8DE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374CC9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F89A771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EE96D85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C1B6E7F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36AB643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FDEDDAF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EB8F5E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E7C851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7A85" w14:paraId="1B7BDA9D" w14:textId="77777777" w:rsidTr="0001101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3E524D71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71CA5B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6CEAE4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7A85" w14:paraId="70B8C034" w14:textId="77777777" w:rsidTr="0001101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97E6BD5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FBD06E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77BDCA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7A85" w14:paraId="2E470CC6" w14:textId="77777777" w:rsidTr="0001101C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AB28937" w14:textId="77777777" w:rsidR="00A67A85" w:rsidRDefault="00A67A85" w:rsidP="0001101C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67A85" w14:paraId="073891A8" w14:textId="77777777" w:rsidTr="0001101C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C1E344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67A85" w14:paraId="58227EEB" w14:textId="77777777" w:rsidTr="0001101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88784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3B3903F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8AB2" w14:textId="77777777" w:rsidR="00A67A85" w:rsidRDefault="00A67A85" w:rsidP="0001101C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>e-mail</w:t>
            </w: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 xml:space="preserve">Nr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</w:p>
        </w:tc>
      </w:tr>
      <w:tr w:rsidR="00A67A85" w14:paraId="1058DD3A" w14:textId="77777777" w:rsidTr="0001101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BD650" w14:textId="77777777" w:rsidR="00A67A85" w:rsidRDefault="00A67A85" w:rsidP="0001101C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0985D7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06D95" w14:textId="77777777" w:rsidR="00A67A85" w:rsidRDefault="00A67A85" w:rsidP="0001101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A67A85" w14:paraId="7C7663D4" w14:textId="77777777" w:rsidTr="0001101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BA35B" w14:textId="77777777" w:rsidR="00A67A85" w:rsidRDefault="00A67A85" w:rsidP="0001101C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26B71E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EAAA" w14:textId="77777777" w:rsidR="00A67A85" w:rsidRDefault="00A67A85" w:rsidP="0001101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</w:tbl>
    <w:p w14:paraId="611158E9" w14:textId="77777777" w:rsidR="00A67A85" w:rsidRDefault="00A67A85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1F93242" w14:textId="77777777" w:rsidR="00A67A85" w:rsidRDefault="00A67A85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EA1D8FF" w14:textId="718CCF4A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20EAF11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85EDF8A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AB28C1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0EB5623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F84B3B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0F02D82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90E9185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EF1651F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6DC13861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289CC8CA" w14:textId="77777777" w:rsidR="00606FAB" w:rsidRDefault="00606FAB" w:rsidP="003268C4">
      <w:pPr>
        <w:ind w:left="4248"/>
      </w:pPr>
    </w:p>
    <w:p w14:paraId="21CFC86C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3B48A54F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6CFAABE0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88179" w14:textId="77777777" w:rsidR="00EF0E9F" w:rsidRDefault="00EF0E9F">
      <w:r>
        <w:separator/>
      </w:r>
    </w:p>
  </w:endnote>
  <w:endnote w:type="continuationSeparator" w:id="0">
    <w:p w14:paraId="609EEC64" w14:textId="77777777" w:rsidR="00EF0E9F" w:rsidRDefault="00EF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8DD1D" w14:textId="77777777" w:rsidR="00685E1D" w:rsidRDefault="00685E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6546F" w14:textId="77777777" w:rsidR="00685E1D" w:rsidRDefault="00685E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4EDB5" w14:textId="77777777" w:rsidR="00685E1D" w:rsidRDefault="00685E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561B" w14:textId="77777777" w:rsidR="00EF0E9F" w:rsidRDefault="00EF0E9F">
      <w:r>
        <w:separator/>
      </w:r>
    </w:p>
  </w:footnote>
  <w:footnote w:type="continuationSeparator" w:id="0">
    <w:p w14:paraId="5DD310DD" w14:textId="77777777" w:rsidR="00EF0E9F" w:rsidRDefault="00EF0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A280D" w14:textId="77777777" w:rsidR="00685E1D" w:rsidRDefault="00685E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B0C30" w14:textId="381D900A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1E1F39DF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EFBEED6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37D4" w14:textId="77777777" w:rsidR="00685E1D" w:rsidRDefault="00685E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7819363">
    <w:abstractNumId w:val="11"/>
  </w:num>
  <w:num w:numId="2" w16cid:durableId="1815682628">
    <w:abstractNumId w:val="21"/>
  </w:num>
  <w:num w:numId="3" w16cid:durableId="1570730496">
    <w:abstractNumId w:val="24"/>
  </w:num>
  <w:num w:numId="4" w16cid:durableId="1254321294">
    <w:abstractNumId w:val="6"/>
  </w:num>
  <w:num w:numId="5" w16cid:durableId="1505824996">
    <w:abstractNumId w:val="27"/>
  </w:num>
  <w:num w:numId="6" w16cid:durableId="787353274">
    <w:abstractNumId w:val="7"/>
  </w:num>
  <w:num w:numId="7" w16cid:durableId="964429269">
    <w:abstractNumId w:val="8"/>
  </w:num>
  <w:num w:numId="8" w16cid:durableId="1710104950">
    <w:abstractNumId w:val="30"/>
  </w:num>
  <w:num w:numId="9" w16cid:durableId="1454209310">
    <w:abstractNumId w:val="5"/>
  </w:num>
  <w:num w:numId="10" w16cid:durableId="906113065">
    <w:abstractNumId w:val="29"/>
  </w:num>
  <w:num w:numId="11" w16cid:durableId="1193307137">
    <w:abstractNumId w:val="26"/>
  </w:num>
  <w:num w:numId="12" w16cid:durableId="958803086">
    <w:abstractNumId w:val="13"/>
  </w:num>
  <w:num w:numId="13" w16cid:durableId="178006131">
    <w:abstractNumId w:val="25"/>
  </w:num>
  <w:num w:numId="14" w16cid:durableId="2058115821">
    <w:abstractNumId w:val="36"/>
  </w:num>
  <w:num w:numId="15" w16cid:durableId="1889757332">
    <w:abstractNumId w:val="22"/>
  </w:num>
  <w:num w:numId="16" w16cid:durableId="1370296356">
    <w:abstractNumId w:val="33"/>
  </w:num>
  <w:num w:numId="17" w16cid:durableId="1962687407">
    <w:abstractNumId w:val="12"/>
  </w:num>
  <w:num w:numId="18" w16cid:durableId="1796486019">
    <w:abstractNumId w:val="16"/>
  </w:num>
  <w:num w:numId="19" w16cid:durableId="1740903583">
    <w:abstractNumId w:val="32"/>
  </w:num>
  <w:num w:numId="20" w16cid:durableId="1159464040">
    <w:abstractNumId w:val="2"/>
  </w:num>
  <w:num w:numId="21" w16cid:durableId="671227742">
    <w:abstractNumId w:val="28"/>
  </w:num>
  <w:num w:numId="22" w16cid:durableId="276643823">
    <w:abstractNumId w:val="3"/>
  </w:num>
  <w:num w:numId="23" w16cid:durableId="2004581421">
    <w:abstractNumId w:val="14"/>
  </w:num>
  <w:num w:numId="24" w16cid:durableId="452793528">
    <w:abstractNumId w:val="31"/>
  </w:num>
  <w:num w:numId="25" w16cid:durableId="306860031">
    <w:abstractNumId w:val="9"/>
  </w:num>
  <w:num w:numId="26" w16cid:durableId="500851492">
    <w:abstractNumId w:val="15"/>
  </w:num>
  <w:num w:numId="27" w16cid:durableId="643312636">
    <w:abstractNumId w:val="19"/>
  </w:num>
  <w:num w:numId="28" w16cid:durableId="461119028">
    <w:abstractNumId w:val="17"/>
  </w:num>
  <w:num w:numId="29" w16cid:durableId="1594632652">
    <w:abstractNumId w:val="4"/>
  </w:num>
  <w:num w:numId="30" w16cid:durableId="654067569">
    <w:abstractNumId w:val="18"/>
  </w:num>
  <w:num w:numId="31" w16cid:durableId="244996003">
    <w:abstractNumId w:val="1"/>
  </w:num>
  <w:num w:numId="32" w16cid:durableId="1394815250">
    <w:abstractNumId w:val="37"/>
  </w:num>
  <w:num w:numId="33" w16cid:durableId="1245334847">
    <w:abstractNumId w:val="35"/>
  </w:num>
  <w:num w:numId="34" w16cid:durableId="93521579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069189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1631379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62445149">
    <w:abstractNumId w:val="34"/>
  </w:num>
  <w:num w:numId="38" w16cid:durableId="423260004">
    <w:abstractNumId w:val="23"/>
  </w:num>
  <w:num w:numId="39" w16cid:durableId="440033436">
    <w:abstractNumId w:val="20"/>
  </w:num>
  <w:num w:numId="40" w16cid:durableId="337461677">
    <w:abstractNumId w:val="10"/>
  </w:num>
  <w:num w:numId="41" w16cid:durableId="1465612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94"/>
    <w:rsid w:val="000032E6"/>
    <w:rsid w:val="00020F7D"/>
    <w:rsid w:val="000867FD"/>
    <w:rsid w:val="00087E7F"/>
    <w:rsid w:val="000D4867"/>
    <w:rsid w:val="000F7986"/>
    <w:rsid w:val="00101BF2"/>
    <w:rsid w:val="00111B28"/>
    <w:rsid w:val="00156BE1"/>
    <w:rsid w:val="00203C73"/>
    <w:rsid w:val="002346CB"/>
    <w:rsid w:val="002609C8"/>
    <w:rsid w:val="002827B1"/>
    <w:rsid w:val="003268C4"/>
    <w:rsid w:val="003A18E3"/>
    <w:rsid w:val="003E4360"/>
    <w:rsid w:val="003F5AA9"/>
    <w:rsid w:val="00446A72"/>
    <w:rsid w:val="00460999"/>
    <w:rsid w:val="0049428C"/>
    <w:rsid w:val="00606FAB"/>
    <w:rsid w:val="00685E1D"/>
    <w:rsid w:val="00741AC8"/>
    <w:rsid w:val="00832394"/>
    <w:rsid w:val="009200B1"/>
    <w:rsid w:val="009C19AD"/>
    <w:rsid w:val="00A02D66"/>
    <w:rsid w:val="00A67A85"/>
    <w:rsid w:val="00B10255"/>
    <w:rsid w:val="00C446A2"/>
    <w:rsid w:val="00C8648B"/>
    <w:rsid w:val="00D3160B"/>
    <w:rsid w:val="00DF7DF7"/>
    <w:rsid w:val="00EF0E9F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A2EDCE"/>
  <w15:chartTrackingRefBased/>
  <w15:docId w15:val="{92E7FEE2-177E-4DBD-A844-A96D80A0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613</Words>
  <Characters>6738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Ewelina Kęska</cp:lastModifiedBy>
  <cp:revision>4</cp:revision>
  <cp:lastPrinted>2001-01-24T13:21:00Z</cp:lastPrinted>
  <dcterms:created xsi:type="dcterms:W3CDTF">2026-03-10T07:48:00Z</dcterms:created>
  <dcterms:modified xsi:type="dcterms:W3CDTF">2026-03-10T07:50:00Z</dcterms:modified>
</cp:coreProperties>
</file>