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FC982" w14:textId="77777777" w:rsidR="00B36EDA" w:rsidRPr="006D0C08" w:rsidRDefault="006C33DF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D0C08">
        <w:rPr>
          <w:rFonts w:ascii="Arial Narrow" w:hAnsi="Arial Narrow" w:cs="Arial"/>
          <w:sz w:val="22"/>
          <w:szCs w:val="22"/>
        </w:rPr>
        <w:t>Bydgoszcz</w:t>
      </w:r>
      <w:r w:rsidR="00B36EDA" w:rsidRPr="006D0C08">
        <w:rPr>
          <w:rFonts w:ascii="Arial Narrow" w:hAnsi="Arial Narrow" w:cs="Arial"/>
          <w:sz w:val="22"/>
          <w:szCs w:val="22"/>
        </w:rPr>
        <w:t xml:space="preserve"> dnia: </w:t>
      </w:r>
      <w:r w:rsidRPr="006D0C08">
        <w:rPr>
          <w:rFonts w:ascii="Arial Narrow" w:hAnsi="Arial Narrow" w:cs="Arial"/>
          <w:sz w:val="22"/>
          <w:szCs w:val="22"/>
        </w:rPr>
        <w:t>2026-03-11</w:t>
      </w:r>
    </w:p>
    <w:p w14:paraId="24F24F5A" w14:textId="77777777" w:rsidR="00B36EDA" w:rsidRPr="006D0C08" w:rsidRDefault="006C33DF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D0C0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DB0256" w14:textId="77777777" w:rsidR="00B36EDA" w:rsidRPr="006D0C08" w:rsidRDefault="006C33DF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D0C08">
        <w:rPr>
          <w:rFonts w:ascii="Arial Narrow" w:hAnsi="Arial Narrow" w:cs="Arial"/>
          <w:sz w:val="22"/>
          <w:szCs w:val="22"/>
        </w:rPr>
        <w:t>Powstańców Warszawy</w:t>
      </w:r>
      <w:r w:rsidR="00B36EDA" w:rsidRPr="006D0C08">
        <w:rPr>
          <w:rFonts w:ascii="Arial Narrow" w:hAnsi="Arial Narrow" w:cs="Arial"/>
          <w:sz w:val="22"/>
          <w:szCs w:val="22"/>
        </w:rPr>
        <w:t xml:space="preserve"> </w:t>
      </w:r>
      <w:r w:rsidRPr="006D0C08">
        <w:rPr>
          <w:rFonts w:ascii="Arial Narrow" w:hAnsi="Arial Narrow" w:cs="Arial"/>
          <w:sz w:val="22"/>
          <w:szCs w:val="22"/>
        </w:rPr>
        <w:t>5</w:t>
      </w:r>
    </w:p>
    <w:p w14:paraId="32F5AADC" w14:textId="77777777" w:rsidR="00B36EDA" w:rsidRPr="006D0C08" w:rsidRDefault="006C33DF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D0C08">
        <w:rPr>
          <w:rFonts w:ascii="Arial Narrow" w:hAnsi="Arial Narrow" w:cs="Arial"/>
          <w:sz w:val="22"/>
          <w:szCs w:val="22"/>
        </w:rPr>
        <w:t>85-681</w:t>
      </w:r>
      <w:r w:rsidR="00B36EDA" w:rsidRPr="006D0C08">
        <w:rPr>
          <w:rFonts w:ascii="Arial Narrow" w:hAnsi="Arial Narrow" w:cs="Arial"/>
          <w:sz w:val="22"/>
          <w:szCs w:val="22"/>
        </w:rPr>
        <w:t xml:space="preserve"> </w:t>
      </w:r>
      <w:r w:rsidRPr="006D0C08">
        <w:rPr>
          <w:rFonts w:ascii="Arial Narrow" w:hAnsi="Arial Narrow" w:cs="Arial"/>
          <w:sz w:val="22"/>
          <w:szCs w:val="22"/>
        </w:rPr>
        <w:t>Bydgoszcz</w:t>
      </w:r>
    </w:p>
    <w:p w14:paraId="15A87917" w14:textId="77777777" w:rsidR="00B36EDA" w:rsidRPr="006D0C08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6D0C0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7B3A1F8C" w14:textId="77777777" w:rsidR="00B36EDA" w:rsidRPr="006D0C0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D0C0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FD946E6" w14:textId="77777777" w:rsidR="00B36EDA" w:rsidRPr="006D0C0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D0C08" w14:paraId="688E3399" w14:textId="77777777" w:rsidTr="00B36EDA">
        <w:tc>
          <w:tcPr>
            <w:tcW w:w="9923" w:type="dxa"/>
            <w:shd w:val="clear" w:color="auto" w:fill="F2F2F2"/>
            <w:hideMark/>
          </w:tcPr>
          <w:p w14:paraId="4D81EE4C" w14:textId="77777777" w:rsidR="00B36EDA" w:rsidRPr="006D0C08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6D0C08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C9FC67C" w14:textId="77777777" w:rsidR="00B36EDA" w:rsidRPr="006D0C0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D0C0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25E6965" w14:textId="77777777" w:rsidR="00B36EDA" w:rsidRPr="006D0C0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AFE2859" w14:textId="77777777" w:rsidR="00B36EDA" w:rsidRPr="006D0C0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0C0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0C0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0C0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D0C08" w14:paraId="26918595" w14:textId="77777777" w:rsidTr="00B36EDA">
        <w:tc>
          <w:tcPr>
            <w:tcW w:w="2269" w:type="dxa"/>
          </w:tcPr>
          <w:p w14:paraId="335EC44F" w14:textId="77777777" w:rsidR="00B36EDA" w:rsidRPr="006D0C0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59DECC8" w14:textId="77777777" w:rsidR="00B36EDA" w:rsidRPr="006D0C08" w:rsidRDefault="006C33D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szewnych</w:t>
            </w:r>
            <w:proofErr w:type="spellEnd"/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24 miesięcy</w:t>
            </w:r>
          </w:p>
        </w:tc>
      </w:tr>
      <w:tr w:rsidR="006C33DF" w:rsidRPr="006D0C08" w14:paraId="2C8BF3F4" w14:textId="77777777" w:rsidTr="00606D50">
        <w:tc>
          <w:tcPr>
            <w:tcW w:w="2269" w:type="dxa"/>
          </w:tcPr>
          <w:p w14:paraId="37BE5F33" w14:textId="77777777" w:rsidR="006C33DF" w:rsidRPr="006D0C08" w:rsidRDefault="006C33DF" w:rsidP="00606D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D56F89A" w14:textId="77777777" w:rsidR="006C33DF" w:rsidRPr="006D0C08" w:rsidRDefault="006C33DF" w:rsidP="00606D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152/2025</w:t>
            </w:r>
          </w:p>
        </w:tc>
      </w:tr>
    </w:tbl>
    <w:p w14:paraId="101AA079" w14:textId="77777777" w:rsidR="00B36EDA" w:rsidRPr="006D0C0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88B0AB6" w14:textId="77777777" w:rsidR="00B36EDA" w:rsidRPr="006D0C0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D0C08">
        <w:rPr>
          <w:rFonts w:ascii="Arial Narrow" w:hAnsi="Arial Narrow" w:cs="Arial"/>
          <w:sz w:val="22"/>
          <w:szCs w:val="22"/>
        </w:rPr>
        <w:t xml:space="preserve">Zamawiający, </w:t>
      </w:r>
      <w:r w:rsidR="006C33DF" w:rsidRPr="006D0C08">
        <w:rPr>
          <w:rFonts w:ascii="Arial Narrow" w:hAnsi="Arial Narrow" w:cs="Arial"/>
          <w:b/>
          <w:sz w:val="22"/>
          <w:szCs w:val="22"/>
        </w:rPr>
        <w:t>10WSzKzP SPZOZ</w:t>
      </w:r>
      <w:r w:rsidRPr="006D0C08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C33DF" w:rsidRPr="006D0C08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6C33DF" w:rsidRPr="006D0C08">
        <w:rPr>
          <w:rFonts w:ascii="Arial Narrow" w:hAnsi="Arial Narrow" w:cs="Arial"/>
          <w:sz w:val="22"/>
          <w:szCs w:val="22"/>
        </w:rPr>
        <w:t>późn</w:t>
      </w:r>
      <w:proofErr w:type="spellEnd"/>
      <w:r w:rsidR="006C33DF" w:rsidRPr="006D0C08">
        <w:rPr>
          <w:rFonts w:ascii="Arial Narrow" w:hAnsi="Arial Narrow" w:cs="Arial"/>
          <w:sz w:val="22"/>
          <w:szCs w:val="22"/>
        </w:rPr>
        <w:t>. zm.)</w:t>
      </w:r>
      <w:r w:rsidRPr="006D0C08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C33DF" w:rsidRPr="006D0C08" w14:paraId="382AB5D1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6D045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  <w:p w14:paraId="2110ACFA" w14:textId="0C30772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Tramco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Sp</w:t>
            </w:r>
            <w:r w:rsidR="00AD5DC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z o. o.</w:t>
            </w:r>
          </w:p>
          <w:p w14:paraId="17C8B85B" w14:textId="6E7984B5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Wolskie, ul.</w:t>
            </w:r>
            <w:r w:rsid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Wolska 14 </w:t>
            </w:r>
          </w:p>
          <w:p w14:paraId="0A55441E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05-860 Płochocin</w:t>
            </w:r>
          </w:p>
          <w:p w14:paraId="0422EA33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179 411.76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7F5BF3" w14:textId="77777777" w:rsidR="006C33DF" w:rsidRPr="006D0C08" w:rsidRDefault="006C33DF" w:rsidP="00606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2F766AD" w14:textId="77777777" w:rsidR="006C33DF" w:rsidRPr="006D0C08" w:rsidRDefault="006C33DF" w:rsidP="00606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4CAA0630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DEAE4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wykonana z syntetycznego poliestru złożonego 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dioksanonu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i węglanu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trimetylenu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479101C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36BCF80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7A04265B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C406E7E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242 817.26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E16344" w14:textId="5D696DAE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5B15AC4E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3B27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Nici syntetyczne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poliglikolanowe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jednowłóknowe z kopolimeru kwasu glikolowego i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weglanu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trójmetylenu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D36073C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CC047E3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3792A70F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01FAAE4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102 850.56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A8140A" w14:textId="42387485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3EAD503B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2305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antybakteryjny, barwiony</w:t>
            </w:r>
          </w:p>
          <w:p w14:paraId="73CC6C3A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0460DF1D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135C20B2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505F193D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10 281.43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086CE83" w14:textId="0CA260B2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31324DB6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BBCB4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  <w:p w14:paraId="03B313FF" w14:textId="3F72FA6E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Tramco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Sp</w:t>
            </w:r>
            <w:r w:rsidR="006D0C0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z o. o.</w:t>
            </w:r>
          </w:p>
          <w:p w14:paraId="0812BF82" w14:textId="4C64508C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Wolskie, ul.</w:t>
            </w:r>
            <w:r w:rsid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Wolska 14 </w:t>
            </w:r>
          </w:p>
          <w:p w14:paraId="52499599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05-860 Płochocin</w:t>
            </w:r>
          </w:p>
          <w:p w14:paraId="6BFCF156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9 988.27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4DFEBD" w14:textId="063338B7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02C6F7E6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C09AB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nylon, elastyczny szew silikonowy o przekroju rurki</w:t>
            </w:r>
          </w:p>
          <w:p w14:paraId="216BDB0F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41BFA4B1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701DF6C2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48907639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214 193.03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9CF745" w14:textId="613902D7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2C8ABD43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0E043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syntetyczna, pleciona,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szew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homogenny polipropylen</w:t>
            </w:r>
          </w:p>
          <w:p w14:paraId="56483C8A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2C474E94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469E5271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42CD8840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183 217.94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BC796A" w14:textId="1A605A64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1DAA791A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8097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plecionka poliester powlekany</w:t>
            </w:r>
          </w:p>
          <w:p w14:paraId="3FD1051C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0BDDE5C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1F084B70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1C42BD44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107 886.16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7117CA" w14:textId="12074293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64C1434D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9052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plecionka poliester powlekany 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tereftalanu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etylenu) powlekany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polisiloksanem</w:t>
            </w:r>
            <w:proofErr w:type="spellEnd"/>
          </w:p>
          <w:p w14:paraId="54516444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518073AC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47E267B3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53B10C2D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94 291.78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38A93C" w14:textId="191F8D97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20B252F2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DF60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11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niewchłanialna-pleciona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poliester  powlekany (podwiązki), pętle jednorazowego użytku</w:t>
            </w:r>
          </w:p>
          <w:p w14:paraId="5E69501F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933A4D5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1D47449D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2200E94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158 797.58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7391EF" w14:textId="61B7D7AF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1A354EE4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CE93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: Drut stalowy 6</w:t>
            </w:r>
          </w:p>
          <w:p w14:paraId="4315D43D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377C054C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2BE405FC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65C65210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67 342.49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504F4EF" w14:textId="20DD2E10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1C215EBC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410C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syntetyczna, poliamidowa 6,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chirurgiczna barwiona, nić syntetyczna , pleciona,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poliester powlekana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polibutylanem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bezigłowa, barwiona</w:t>
            </w:r>
          </w:p>
          <w:p w14:paraId="126C1007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56AF8587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26A27399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4139691B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21 736.77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3C51E1E" w14:textId="6F7EEDF1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766A0767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C131C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14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: Wosk kostny do tamowania krwawienia 2,5 g czysty wosk pszczeli i wazelina</w:t>
            </w:r>
          </w:p>
          <w:p w14:paraId="66B5F794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Zarys International Spółka z ograniczoną odpowiedzialnością</w:t>
            </w:r>
          </w:p>
          <w:p w14:paraId="6DE7E3DF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Ziemska 44 </w:t>
            </w:r>
          </w:p>
          <w:p w14:paraId="741DCC8F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41-803 Zabrze</w:t>
            </w:r>
          </w:p>
          <w:p w14:paraId="363D6F2E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14 478.91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3BC7BB" w14:textId="1ACB41EF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5E9E8AAE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AFCA4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15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nylon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poliamide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pleciona, powlekana silikonem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podwiazka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o minimalnej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pamieci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kształtu</w:t>
            </w:r>
          </w:p>
          <w:p w14:paraId="26AB1418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C2EA182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73F6A1F5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57B03AE0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10 573.80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BE7BC2" w14:textId="57526E7B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6352C987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20D0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16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poliestr, składający się 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kaprolaktonu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węglanu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trimetylenu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oraz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E6678BF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C32FF2D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1B7405EA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D13AE0F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27 993.60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4D2360" w14:textId="4B38E6B9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2627233F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2DF6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17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poliglekarpone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barwiony z powleczeniem antybakteryjnym</w:t>
            </w:r>
          </w:p>
          <w:p w14:paraId="7392221C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4833942B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7DC8032B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7D2E88BF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51 103.87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8E1778" w14:textId="2D1B0F60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0546E5D2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FAC2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18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barwiona-pleciony poliester, szew specjalny do laparoskopii uzbrojona nić do przyrządu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interkoralnego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poliester</w:t>
            </w:r>
          </w:p>
          <w:p w14:paraId="36C3BA45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DCDC216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299B7161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B59503B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43 674.68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D2850B" w14:textId="1410339D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74D9AF53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4F48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19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syntetyczny system do bezwęzłowego zamykania ran.</w:t>
            </w:r>
          </w:p>
          <w:p w14:paraId="5D4D3427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5D6A271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4622C6EE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F36784B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339 033.60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6B3B95" w14:textId="1B6FC554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6D8C6903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E814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20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polipropylenowe szwy z dodatkiem glikolu polietylenowego.</w:t>
            </w:r>
          </w:p>
          <w:p w14:paraId="3BFF3AE1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982ADFE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3559C476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FD2BEE1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33 510.67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A156D0" w14:textId="3F3A0AA2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675B5D73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5972B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21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syntetyczna-homogenny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polipropylen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pakowana na prosto o zmniejszonej pamięci skrętu</w:t>
            </w:r>
          </w:p>
          <w:p w14:paraId="71A528DB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81D4A66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46BC1A2C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3944F223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100 350.45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1435AA" w14:textId="6FCD8128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5920B0FC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E270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22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Szew syntetyczny, polipropylenowy,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jednowłóknowy,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plecionawykonana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z kopolimeru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oraz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(90/10) oraz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sterynianu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wapnia</w:t>
            </w:r>
          </w:p>
          <w:p w14:paraId="6A27BE79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11C3155B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0416FF08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01428783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299 946.50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BD6D8E" w14:textId="027D0B7F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2B598F30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28990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23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Szew syntetyczny, polipropylenowy,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jednowłóknowy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charakteryzujacy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się kontrolowanym rozciąganiem zapobiegającym nieumyślnemu zerwaniu szwu oraz plastycznym odkształceniem węzła zapobiegającym jego rozwiązaniu</w:t>
            </w:r>
          </w:p>
          <w:p w14:paraId="6BD4473B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49BD8E2E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08045C59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2A576972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252 384.72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889F72" w14:textId="250A929A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0A2C71B4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F5D0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27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  <w:p w14:paraId="42A0EA14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YAVO Sp. z o. o.</w:t>
            </w:r>
          </w:p>
          <w:p w14:paraId="3240DFFA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</w:t>
            </w:r>
          </w:p>
          <w:p w14:paraId="7DDD4412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2C8966F8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16 803.68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2B7B77" w14:textId="188BE499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253A0B76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C853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28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niewchłanialna-polipropylen</w:t>
            </w:r>
            <w:proofErr w:type="spellEnd"/>
          </w:p>
          <w:p w14:paraId="799C125B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YAVO Sp. z o. o.</w:t>
            </w:r>
          </w:p>
          <w:p w14:paraId="73793713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</w:t>
            </w:r>
          </w:p>
          <w:p w14:paraId="0C42C439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786E7CF8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818.81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85772F" w14:textId="6B86414E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55CF37C8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668FC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29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nylon</w:t>
            </w:r>
          </w:p>
          <w:p w14:paraId="42867173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Zarys International Spółka z ograniczoną odpowiedzialnością</w:t>
            </w:r>
          </w:p>
          <w:p w14:paraId="3ABB23D1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Ziemska 44 </w:t>
            </w:r>
          </w:p>
          <w:p w14:paraId="3859D700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41-803 Zabrze</w:t>
            </w:r>
          </w:p>
          <w:p w14:paraId="6999FF2D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10 112.95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D69998" w14:textId="23EEBB9F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0E20B19E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CC26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31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  <w:p w14:paraId="38F39523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YAVO Sp. z o. o.</w:t>
            </w:r>
          </w:p>
          <w:p w14:paraId="73AD368E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Bawełniana 17 </w:t>
            </w:r>
          </w:p>
          <w:p w14:paraId="5712D36E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97-400 Bełchatów</w:t>
            </w:r>
          </w:p>
          <w:p w14:paraId="084607E5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2 490.91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139AA6" w14:textId="26C1F754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C33DF" w:rsidRPr="006D0C08" w14:paraId="0492000B" w14:textId="77777777" w:rsidTr="006C33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ABB24" w14:textId="77777777" w:rsidR="006C33DF" w:rsidRPr="006D0C08" w:rsidRDefault="006C33DF" w:rsidP="00606D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32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  <w:p w14:paraId="28FA0528" w14:textId="77777777" w:rsidR="006C33DF" w:rsidRPr="006D0C08" w:rsidRDefault="006C33DF" w:rsidP="00606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1AA4A866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39DD14DE" w14:textId="77777777" w:rsidR="006C33DF" w:rsidRPr="006D0C08" w:rsidRDefault="006C33DF" w:rsidP="00606D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71764AE2" w14:textId="77777777" w:rsidR="006C33DF" w:rsidRPr="006D0C08" w:rsidRDefault="006C33DF" w:rsidP="00606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D0C08">
              <w:rPr>
                <w:rFonts w:ascii="Arial Narrow" w:hAnsi="Arial Narrow" w:cs="Arial"/>
                <w:b/>
                <w:sz w:val="22"/>
                <w:szCs w:val="22"/>
              </w:rPr>
              <w:t>5 697.99 zł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1CDE8A" w14:textId="7A40DF77" w:rsidR="006C33DF" w:rsidRPr="006D0C08" w:rsidRDefault="006C33DF" w:rsidP="006D0C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D0C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6D0C08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0186A67" w14:textId="77777777" w:rsidR="00B36EDA" w:rsidRPr="006D0C0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D0C0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D0C0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835"/>
        <w:gridCol w:w="2410"/>
        <w:gridCol w:w="1559"/>
      </w:tblGrid>
      <w:tr w:rsidR="00B36EDA" w:rsidRPr="006D0C08" w14:paraId="676720C5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B6EB66" w14:textId="77777777" w:rsidR="00B36EDA" w:rsidRPr="006D0C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719D2B" w14:textId="77777777" w:rsidR="00B36EDA" w:rsidRPr="006D0C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A750DD" w14:textId="77777777" w:rsidR="00B36EDA" w:rsidRPr="006D0C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D60AC0" w14:textId="77777777" w:rsidR="00B36EDA" w:rsidRPr="006D0C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C33DF" w:rsidRPr="006D0C08" w14:paraId="05A32E3E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082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5B52" w14:textId="2AF6A8C5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</w:t>
            </w:r>
            <w:r w:rsidR="006D0C08"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 o.</w:t>
            </w:r>
          </w:p>
          <w:p w14:paraId="055342D1" w14:textId="53B546BC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Wolskie, ul.</w:t>
            </w:r>
            <w:r w:rsidR="006D0C08"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Wolska 14</w:t>
            </w:r>
          </w:p>
          <w:p w14:paraId="6637004C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3628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DB8166E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A41730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5B37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7EC14F2F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AB2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04EE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YAVO Sp. z o. o.</w:t>
            </w:r>
          </w:p>
          <w:p w14:paraId="064A11C8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6298C7BF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DD0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- 59.35</w:t>
            </w:r>
          </w:p>
          <w:p w14:paraId="52B32BEF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EA95A3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13DA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99,35</w:t>
            </w:r>
          </w:p>
        </w:tc>
      </w:tr>
      <w:tr w:rsidR="006C33DF" w:rsidRPr="006D0C08" w14:paraId="33B720CD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B8B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6DC0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1743A01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12E2386B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B24AF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- 54.12</w:t>
            </w:r>
          </w:p>
          <w:p w14:paraId="59DB0FCF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3FA67E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758A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94,12</w:t>
            </w:r>
          </w:p>
        </w:tc>
      </w:tr>
      <w:tr w:rsidR="006C33DF" w:rsidRPr="006D0C08" w14:paraId="3777F5C2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211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3 -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wykonana z syntetycznego poliestru złożonego 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dioksanonu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i węglanu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trimetylenu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BD67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00FFAD5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016A887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C134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18CEC5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653227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01CD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1A121F5E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D69E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4 - Nici syntetyczne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poliglikolanowe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jednowłóknowe z kopolimeru kwasu glikolowego i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weglanu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trójmetylenu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1549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90E599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69038BE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DBC0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682F45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8E4965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F881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5DFF64F9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A1CF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5 -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antybakteryjny, barwiony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CB9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12A0C2A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3C58C6EE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463C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3041EB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01BE58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D7C5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5589B2C3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9E7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6 -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23CC" w14:textId="3A57D2C8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</w:t>
            </w:r>
            <w:r w:rsidR="00AD5DCB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 o.</w:t>
            </w:r>
          </w:p>
          <w:p w14:paraId="584245A4" w14:textId="563E24A9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Wolskie, ul.</w:t>
            </w:r>
            <w:r w:rsidR="00AD5D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t>Wolska 14</w:t>
            </w:r>
          </w:p>
          <w:p w14:paraId="01767A13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E80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13D03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7282B6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91DE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41A32B32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B6C3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6 -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F1B19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C7F7A20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417D1AFB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E4A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- 49.04</w:t>
            </w:r>
          </w:p>
          <w:p w14:paraId="26D1A45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39AF2E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4CF4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89,04</w:t>
            </w:r>
          </w:p>
        </w:tc>
      </w:tr>
      <w:tr w:rsidR="006C33DF" w:rsidRPr="006D0C08" w14:paraId="482CCD7C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EF10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6 -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C00B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YAVO Sp. z o. o.</w:t>
            </w:r>
          </w:p>
          <w:p w14:paraId="5525613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1610A121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2306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- 43.30</w:t>
            </w:r>
          </w:p>
          <w:p w14:paraId="4A07A8D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2E566F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25A3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83,30</w:t>
            </w:r>
          </w:p>
        </w:tc>
      </w:tr>
      <w:tr w:rsidR="006C33DF" w:rsidRPr="006D0C08" w14:paraId="14F9B3A3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DDC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6 -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do chirurgii ogólnej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B298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9A35DF1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4B57AF88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5CB1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- 25.35</w:t>
            </w:r>
          </w:p>
          <w:p w14:paraId="597D5DF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- 13.33</w:t>
            </w:r>
          </w:p>
          <w:p w14:paraId="398B9FEE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5251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58,68</w:t>
            </w:r>
          </w:p>
        </w:tc>
      </w:tr>
      <w:tr w:rsidR="006C33DF" w:rsidRPr="006D0C08" w14:paraId="34FE93B1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2F42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7 -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nylon, elastyczny szew silikonowy o przekroju rurki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D5E9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FAD2ACD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614FEE89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EE58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938F54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926F20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975C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5B66194E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BD1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8 - Nić syntetyczna, pleciona,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szew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homogenny polipropylen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5315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48B0EC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65C34421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9A3A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5A7BBDE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EDF2610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1BAB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193065D4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A94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9 -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plecionka poliester powlekany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7890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4CA0FB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56CAC749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C1E80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F3AEC5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288B4C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BBF22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1D867FD9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2DD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9 -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plecionka poliester powlekany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50F1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YAVO Sp. z o. o.</w:t>
            </w:r>
          </w:p>
          <w:p w14:paraId="64842476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3C77A6E6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A8BD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- 58.20</w:t>
            </w:r>
          </w:p>
          <w:p w14:paraId="27E3791E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CAA4EB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7BA7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98,20</w:t>
            </w:r>
          </w:p>
        </w:tc>
      </w:tr>
      <w:tr w:rsidR="006C33DF" w:rsidRPr="006D0C08" w14:paraId="2C5B3476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7AE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10 -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plecionka poliester powlekany 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tereftalanu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etylenu) powlekany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polisiloksanem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C0C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8C41EC3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56DCF1C9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488C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B70358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AC3346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D0C0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281ED11B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5D1F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11 -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niewchłanialna-pleciona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poliester  powlekany (podwiązki), pętle jednorazowego użytku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94853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4F87EB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C22990A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5C49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36391E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DE1E613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42A7D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0853F005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CE8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12 - Drut stalowy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E317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23FBF3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3297CDB1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>01-756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ACCEE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0D5480D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DDF31F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8840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342B9276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B18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13 - Nić syntetyczna, poliamidowa 6,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chirurgiczna barwiona, nić syntetyczna , pleciona,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poliester powlekana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polibutylanem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bezigłowa, barwiona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6D5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62DDB8FC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6F0E8A97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7BB0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3FF55F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591845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F3D33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15629EE7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96E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14 - Wosk kostny do tamowania krwawienia 2,5 g czysty wosk pszczeli i wazelina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F430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381787DD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Ziemska 44</w:t>
            </w:r>
          </w:p>
          <w:p w14:paraId="79C40C7D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042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44B556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918548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2ECA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4E1977BE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BB2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14 - Wosk kostny do tamowania krwawienia 2,5 g czysty wosk pszczeli i wazelina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28E5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0A8BCAB6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2FEC62CA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69B7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- 46.12</w:t>
            </w:r>
          </w:p>
          <w:p w14:paraId="1ED764B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83FD90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0137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86,12</w:t>
            </w:r>
          </w:p>
        </w:tc>
      </w:tr>
      <w:tr w:rsidR="006C33DF" w:rsidRPr="006D0C08" w14:paraId="3BCD7C0A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88E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14 - Wosk kostny do tamowania krwawienia 2,5 g czysty wosk pszczeli i wazelina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717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61A6CB9C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56DDFB89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79BC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- 17.41</w:t>
            </w:r>
          </w:p>
          <w:p w14:paraId="47EFCF13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- 13.33</w:t>
            </w:r>
          </w:p>
          <w:p w14:paraId="55E7E51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B9CDC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50,74</w:t>
            </w:r>
          </w:p>
        </w:tc>
      </w:tr>
      <w:tr w:rsidR="006C33DF" w:rsidRPr="006D0C08" w14:paraId="500225F5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C567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14 - Wosk kostny do tamowania krwawienia 2,5 g czysty wosk pszczeli i wazelina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EBE7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Toruń Spółka z ograniczoną odpowiedzialnością</w:t>
            </w:r>
          </w:p>
          <w:p w14:paraId="0B4ED3C0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Grudziądzka 159a</w:t>
            </w:r>
          </w:p>
          <w:p w14:paraId="6A1E1668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93B0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4847CB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09B2222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5BEB7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C33DF" w:rsidRPr="006D0C08" w14:paraId="7D6BC89E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F9A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15 -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nylon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poliamide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pleciona, powlekana silikonem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podwiazka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o minimalnej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pamieci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kształtu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53B3C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8CE6176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007DBE98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56EB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2751D60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1F4C86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4A7F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2892FB39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C577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15 -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nylon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poliamide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pleciona, powlekana silikonem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podwiazka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o minimalnej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pamieci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kształtu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4A363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5ECCC0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85D0CAD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FA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- 55.54</w:t>
            </w:r>
          </w:p>
          <w:p w14:paraId="527CD53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A0D482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9C1F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95,54</w:t>
            </w:r>
          </w:p>
        </w:tc>
      </w:tr>
      <w:tr w:rsidR="006C33DF" w:rsidRPr="006D0C08" w14:paraId="558C6C95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88C2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16 -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poliestr, składający się 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kaprolaktonu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węglanu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trimetylenu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oraz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4628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DAB318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B986023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CF2D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8EDBB1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32F1AA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36F6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708081AE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7BA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17 -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poliglekarpone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barwiony z powleczeniem antybakteryjnym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A823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4E7376C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3EA0FD4C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22540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5FBDD8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A6E05E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D09B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45B2FA63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D2F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18 -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barwiona-pleciony poliester, szew specjalny do laparoskopii uzbrojona nić do przyrządu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interkoralnego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poliester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3728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F25C2D0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56AF71C3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3BA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17857A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0C72BB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A5A2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2E9542D6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8D3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19 -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syntetyczny system do bezwęzłowego zamykania ran.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79D9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7AC6D25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2CE41343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BDB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4510CAA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45F95A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BEFF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76F2CDB0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CB82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20 -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- polipropylenowe szwy z dodatkiem glikolu polietylenowego.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03CF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5F3DDE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79518F2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EBEF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869F89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4722DE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5648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4A830E04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C85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21 - Nić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syntetyczna-homogenny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polipropylen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monofilamentowy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pakowana na prosto o zmniejszonej pamięci skrętu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828C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4E1D681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06EED5C7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EEA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A4EB7A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8E89D12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8AE3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163CF5C4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D8A5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22 - Szew syntetyczny, polipropylenowy,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jednowłóknowy,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plecionawykonana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z kopolimeru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oraz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(90/10) oraz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sterynianu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wapnia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121C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66D0823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6820E4E7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591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F38CC2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0FBE2B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60A7B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16F4BD3C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14F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23 - Szew syntetyczny, polipropylenowy,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, jednowłóknowy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charakteryzujacy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się kontrolowanym rozciąganiem zapobiegającym nieumyślnemu zerwaniu szwu oraz plastycznym odkształceniem węzła zapobiegającym jego rozwiązaniu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9A9AE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5FBF7EA1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5069E198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06EC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0A63A4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416B74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A71C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1AE9C49A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550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27 -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6CA27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YAVO Sp. z o. o.</w:t>
            </w:r>
          </w:p>
          <w:p w14:paraId="0526277E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23C5C0C7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1480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EB4A45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3122E4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E688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0E7C7AF7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0F9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28 -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niewchłanialna-polipropylen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6D1E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YAVO Sp. z o. o.</w:t>
            </w:r>
          </w:p>
          <w:p w14:paraId="0868F543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3D95CB41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3542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2DF55D3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CEC3F5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D594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663D20D5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144B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28 -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niewchłanialna-polipropylen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574C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741E204D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42CA2FA5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A89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- 41.01</w:t>
            </w:r>
          </w:p>
          <w:p w14:paraId="525A153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- 13.33</w:t>
            </w:r>
          </w:p>
          <w:p w14:paraId="64ED154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6425F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74,34</w:t>
            </w:r>
          </w:p>
        </w:tc>
      </w:tr>
      <w:tr w:rsidR="006C33DF" w:rsidRPr="006D0C08" w14:paraId="7CDEC926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81F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29 -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nylon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4B55A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002E33DD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Ziemska 44</w:t>
            </w:r>
          </w:p>
          <w:p w14:paraId="0788438F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871E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A10344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AB3313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1F3A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33DF" w:rsidRPr="006D0C08" w14:paraId="68BA8C5C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AD7F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29 -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niewchłanialna-monofilament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>, nylon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89D3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YAVO Sp. z o. o.</w:t>
            </w:r>
          </w:p>
          <w:p w14:paraId="31DF2F55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Bawełniana 17</w:t>
            </w:r>
          </w:p>
          <w:p w14:paraId="5A2794E3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AD78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- 32.98</w:t>
            </w:r>
          </w:p>
          <w:p w14:paraId="5F16A8B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35433D4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50556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72,98</w:t>
            </w:r>
          </w:p>
        </w:tc>
      </w:tr>
      <w:tr w:rsidR="006C33DF" w:rsidRPr="006D0C08" w14:paraId="6BE161ED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874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31 -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>pleciona - powierzchnia powlekana gładka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912C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YAVO Sp. z o. o.</w:t>
            </w:r>
          </w:p>
          <w:p w14:paraId="2AB731C8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>Bawełniana 17</w:t>
            </w:r>
          </w:p>
          <w:p w14:paraId="50FD959B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2DE2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4A29F105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- 20.00</w:t>
            </w:r>
          </w:p>
          <w:p w14:paraId="4610365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91AC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6C33DF" w:rsidRPr="006D0C08" w14:paraId="746254FA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B769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31 -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09CB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7CEF71A1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08E7393C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5D22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- 33.68</w:t>
            </w:r>
          </w:p>
          <w:p w14:paraId="6280ACE1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- 13.33</w:t>
            </w:r>
          </w:p>
          <w:p w14:paraId="7D75112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0B23C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67,01</w:t>
            </w:r>
          </w:p>
        </w:tc>
      </w:tr>
      <w:tr w:rsidR="006C33DF" w:rsidRPr="006D0C08" w14:paraId="6A5E745A" w14:textId="77777777" w:rsidTr="006D0C0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2E8F6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32 - Nić syntetyczna </w:t>
            </w:r>
            <w:proofErr w:type="spellStart"/>
            <w:r w:rsidRPr="006D0C08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pleciona - powierzchnia powlekana gładka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262C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611522C0" w14:textId="77777777" w:rsidR="006C33DF" w:rsidRPr="006D0C08" w:rsidRDefault="006C33DF" w:rsidP="00606D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Iłżecka 24</w:t>
            </w:r>
          </w:p>
          <w:p w14:paraId="02E30582" w14:textId="77777777" w:rsidR="006C33DF" w:rsidRPr="006D0C08" w:rsidRDefault="006C33DF" w:rsidP="00606D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6F2F7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4B3C40D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F74FACC" w14:textId="77777777" w:rsidR="006C33DF" w:rsidRPr="006D0C08" w:rsidRDefault="006C33DF" w:rsidP="00606D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0FF2" w14:textId="77777777" w:rsidR="006C33DF" w:rsidRPr="006D0C08" w:rsidRDefault="006C33DF" w:rsidP="00606D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C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46E72958" w14:textId="77777777" w:rsidR="006D0C08" w:rsidRDefault="006D0C0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4A29ECD" w14:textId="2D29ED3C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D0C08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3862ED33" w14:textId="77777777" w:rsidR="00AD5DCB" w:rsidRDefault="00AD5DCB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2BC36BE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46C83A79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3B2637BD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4511187E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6CDEBC36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436E9B24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662E57D3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70975935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147A9153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71176742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419C40FF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2E5F1C7D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264950FD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63CAAE54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09B8D56A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34A5B822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11E206D2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6C2EBDDB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39338913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71999D8C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3AB3BF16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20CECF03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463F3026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4DD8EE66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</w:p>
    <w:p w14:paraId="098CDAC3" w14:textId="1708A2A0" w:rsidR="00AD5DCB" w:rsidRDefault="00AD5DCB" w:rsidP="00AD5DC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6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7BB1261B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560FE4A4" w14:textId="77777777" w:rsidR="00AD5DCB" w:rsidRDefault="00AD5DCB" w:rsidP="00AD5DC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Wyk. Barbara Baranowska</w:t>
      </w:r>
      <w:r w:rsidRPr="00C66413">
        <w:rPr>
          <w:rFonts w:ascii="Arial Narrow" w:hAnsi="Arial Narrow" w:cs="Arial"/>
          <w:sz w:val="20"/>
          <w:szCs w:val="20"/>
        </w:rPr>
        <w:t xml:space="preserve"> – tel. 261 417 364, e-mail: </w:t>
      </w:r>
      <w:hyperlink r:id="rId6" w:history="1">
        <w:r w:rsidRPr="00AA29DB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1D954672" w14:textId="7B8DDBA6" w:rsidR="00AD5DCB" w:rsidRPr="006D0C08" w:rsidRDefault="00AD5DCB" w:rsidP="00AD5DCB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</w:t>
      </w:r>
      <w:r>
        <w:rPr>
          <w:rFonts w:ascii="Arial Narrow" w:hAnsi="Arial Narrow" w:cs="Arial"/>
          <w:sz w:val="20"/>
          <w:szCs w:val="20"/>
        </w:rPr>
        <w:t>3-11</w:t>
      </w:r>
    </w:p>
    <w:sectPr w:rsidR="00AD5DCB" w:rsidRPr="006D0C0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83EBC" w14:textId="77777777" w:rsidR="00E17AA2" w:rsidRDefault="00E17AA2">
      <w:r>
        <w:separator/>
      </w:r>
    </w:p>
  </w:endnote>
  <w:endnote w:type="continuationSeparator" w:id="0">
    <w:p w14:paraId="6CC714D9" w14:textId="77777777" w:rsidR="00E17AA2" w:rsidRDefault="00E17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0E09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D2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404D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EB1C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3C7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1907E" w14:textId="77777777" w:rsidR="00E17AA2" w:rsidRDefault="00E17AA2">
      <w:r>
        <w:separator/>
      </w:r>
    </w:p>
  </w:footnote>
  <w:footnote w:type="continuationSeparator" w:id="0">
    <w:p w14:paraId="446B19A1" w14:textId="77777777" w:rsidR="00E17AA2" w:rsidRDefault="00E17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D9B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9CA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C8C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ED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59AD"/>
    <w:rsid w:val="0054734E"/>
    <w:rsid w:val="00596EA3"/>
    <w:rsid w:val="00596FD7"/>
    <w:rsid w:val="005E5BFF"/>
    <w:rsid w:val="00607F9B"/>
    <w:rsid w:val="00644DCB"/>
    <w:rsid w:val="00657C1E"/>
    <w:rsid w:val="006C33DF"/>
    <w:rsid w:val="006D0C08"/>
    <w:rsid w:val="006E3089"/>
    <w:rsid w:val="006E747E"/>
    <w:rsid w:val="00712C39"/>
    <w:rsid w:val="00756CDA"/>
    <w:rsid w:val="00774ED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D5DCB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7AA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52F5B9"/>
  <w15:chartTrackingRefBased/>
  <w15:docId w15:val="{E4907BE9-5A61-4C9F-A930-4EF4EC2A3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AD5DC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12</Pages>
  <Words>3454</Words>
  <Characters>20724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2026-03-11T08:25:00Z</cp:lastPrinted>
  <dcterms:created xsi:type="dcterms:W3CDTF">2026-03-11T08:18:00Z</dcterms:created>
  <dcterms:modified xsi:type="dcterms:W3CDTF">2026-03-11T08:25:00Z</dcterms:modified>
</cp:coreProperties>
</file>