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09163" w14:textId="77777777" w:rsidR="00D34297" w:rsidRPr="007C05DC" w:rsidRDefault="00996991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C05DC">
        <w:rPr>
          <w:rFonts w:ascii="Arial Narrow" w:hAnsi="Arial Narrow" w:cs="Arial"/>
          <w:sz w:val="22"/>
          <w:szCs w:val="22"/>
        </w:rPr>
        <w:t>Bydgoszcz</w:t>
      </w:r>
      <w:r w:rsidR="00D34297" w:rsidRPr="007C05DC">
        <w:rPr>
          <w:rFonts w:ascii="Arial Narrow" w:hAnsi="Arial Narrow" w:cs="Arial"/>
          <w:sz w:val="22"/>
          <w:szCs w:val="22"/>
        </w:rPr>
        <w:t xml:space="preserve"> dnia: </w:t>
      </w:r>
      <w:r w:rsidRPr="007C05DC">
        <w:rPr>
          <w:rFonts w:ascii="Arial Narrow" w:hAnsi="Arial Narrow" w:cs="Arial"/>
          <w:sz w:val="22"/>
          <w:szCs w:val="22"/>
        </w:rPr>
        <w:t>2026-03-11</w:t>
      </w:r>
    </w:p>
    <w:p w14:paraId="56863338" w14:textId="77777777" w:rsidR="00D34297" w:rsidRPr="007C05DC" w:rsidRDefault="00996991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C05D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67C448" w14:textId="77777777" w:rsidR="00D34297" w:rsidRPr="007C05DC" w:rsidRDefault="00996991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C05DC">
        <w:rPr>
          <w:rFonts w:ascii="Arial Narrow" w:hAnsi="Arial Narrow" w:cs="Arial"/>
          <w:sz w:val="22"/>
          <w:szCs w:val="22"/>
        </w:rPr>
        <w:t>Powstańców Warszawy</w:t>
      </w:r>
      <w:r w:rsidR="00D34297" w:rsidRPr="007C05DC">
        <w:rPr>
          <w:rFonts w:ascii="Arial Narrow" w:hAnsi="Arial Narrow" w:cs="Arial"/>
          <w:sz w:val="22"/>
          <w:szCs w:val="22"/>
        </w:rPr>
        <w:t xml:space="preserve"> </w:t>
      </w:r>
      <w:r w:rsidRPr="007C05DC">
        <w:rPr>
          <w:rFonts w:ascii="Arial Narrow" w:hAnsi="Arial Narrow" w:cs="Arial"/>
          <w:sz w:val="22"/>
          <w:szCs w:val="22"/>
        </w:rPr>
        <w:t>5</w:t>
      </w:r>
    </w:p>
    <w:p w14:paraId="28E1FAC4" w14:textId="77777777" w:rsidR="00D34297" w:rsidRPr="007C05DC" w:rsidRDefault="00996991" w:rsidP="00D34297">
      <w:pPr>
        <w:rPr>
          <w:rFonts w:ascii="Arial Narrow" w:hAnsi="Arial Narrow" w:cs="Arial"/>
          <w:sz w:val="22"/>
          <w:szCs w:val="22"/>
        </w:rPr>
      </w:pPr>
      <w:r w:rsidRPr="007C05DC">
        <w:rPr>
          <w:rFonts w:ascii="Arial Narrow" w:hAnsi="Arial Narrow" w:cs="Arial"/>
          <w:sz w:val="22"/>
          <w:szCs w:val="22"/>
        </w:rPr>
        <w:t>85-681</w:t>
      </w:r>
      <w:r w:rsidR="00D34297" w:rsidRPr="007C05DC">
        <w:rPr>
          <w:rFonts w:ascii="Arial Narrow" w:hAnsi="Arial Narrow" w:cs="Arial"/>
          <w:sz w:val="22"/>
          <w:szCs w:val="22"/>
        </w:rPr>
        <w:t xml:space="preserve"> </w:t>
      </w:r>
      <w:r w:rsidRPr="007C05DC">
        <w:rPr>
          <w:rFonts w:ascii="Arial Narrow" w:hAnsi="Arial Narrow" w:cs="Arial"/>
          <w:sz w:val="22"/>
          <w:szCs w:val="22"/>
        </w:rPr>
        <w:t>Bydgoszcz</w:t>
      </w:r>
    </w:p>
    <w:p w14:paraId="005DE761" w14:textId="77777777" w:rsidR="00D34297" w:rsidRPr="007C05DC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7C05D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D82343A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C05D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06E870B" w14:textId="62C636D5" w:rsidR="007C05DC" w:rsidRPr="007C05DC" w:rsidRDefault="007C05DC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7C05DC">
        <w:rPr>
          <w:rFonts w:ascii="Arial Narrow" w:hAnsi="Arial Narrow" w:cs="Arial"/>
          <w:b/>
          <w:sz w:val="22"/>
          <w:szCs w:val="22"/>
        </w:rPr>
        <w:t>2192/2026</w:t>
      </w:r>
    </w:p>
    <w:p w14:paraId="771A738E" w14:textId="77777777" w:rsidR="00D34297" w:rsidRPr="007C05D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7C05DC">
        <w:rPr>
          <w:rFonts w:ascii="Arial Narrow" w:hAnsi="Arial Narrow" w:cs="Arial"/>
          <w:b/>
          <w:sz w:val="24"/>
          <w:szCs w:val="24"/>
        </w:rPr>
        <w:t>WYKONAWCY</w:t>
      </w:r>
    </w:p>
    <w:p w14:paraId="4CCFF8AF" w14:textId="77777777" w:rsidR="00D34297" w:rsidRPr="007C05D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7C05D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7C05DC" w14:paraId="3D58E9BB" w14:textId="77777777" w:rsidTr="00D34297">
        <w:tc>
          <w:tcPr>
            <w:tcW w:w="9180" w:type="dxa"/>
            <w:shd w:val="clear" w:color="auto" w:fill="F2F2F2"/>
            <w:hideMark/>
          </w:tcPr>
          <w:p w14:paraId="61843334" w14:textId="77777777" w:rsidR="00D34297" w:rsidRPr="007C05D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C05D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7AD45BB" w14:textId="77777777" w:rsidR="00D34297" w:rsidRPr="007C05D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C05D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70B79C3" w14:textId="77777777" w:rsidR="00D34297" w:rsidRPr="007C05D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2E4AE49D" w14:textId="77777777" w:rsidR="00D34297" w:rsidRPr="007C05D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C05D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C05D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C05D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7C05DC" w14:paraId="508BB31A" w14:textId="77777777" w:rsidTr="00310284">
        <w:tc>
          <w:tcPr>
            <w:tcW w:w="2269" w:type="dxa"/>
          </w:tcPr>
          <w:p w14:paraId="0A312C69" w14:textId="77777777" w:rsidR="00D34297" w:rsidRPr="007C05D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B8175AA" w14:textId="77777777" w:rsidR="00D34297" w:rsidRPr="007C05DC" w:rsidRDefault="0099699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7C05DC">
              <w:rPr>
                <w:rFonts w:ascii="Arial Narrow" w:hAnsi="Arial Narrow" w:cs="Arial"/>
                <w:bCs/>
                <w:sz w:val="22"/>
                <w:szCs w:val="22"/>
              </w:rPr>
              <w:t>szewnych</w:t>
            </w:r>
            <w:proofErr w:type="spellEnd"/>
            <w:r w:rsidRPr="007C05DC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24 miesięcy</w:t>
            </w:r>
          </w:p>
        </w:tc>
      </w:tr>
      <w:tr w:rsidR="00996991" w:rsidRPr="007C05DC" w14:paraId="4ADADFF4" w14:textId="77777777" w:rsidTr="00606D50">
        <w:tc>
          <w:tcPr>
            <w:tcW w:w="2269" w:type="dxa"/>
          </w:tcPr>
          <w:p w14:paraId="1A62DD11" w14:textId="77777777" w:rsidR="00996991" w:rsidRPr="007C05DC" w:rsidRDefault="00996991" w:rsidP="00606D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DC788E0" w14:textId="77777777" w:rsidR="00996991" w:rsidRPr="007C05DC" w:rsidRDefault="00996991" w:rsidP="00606D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bCs/>
                <w:sz w:val="22"/>
                <w:szCs w:val="22"/>
              </w:rPr>
              <w:t>152/2025</w:t>
            </w:r>
          </w:p>
        </w:tc>
      </w:tr>
    </w:tbl>
    <w:p w14:paraId="49CE60AB" w14:textId="77777777" w:rsidR="00010B31" w:rsidRPr="007C05D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D5F4F79" w14:textId="77777777" w:rsidR="00010B31" w:rsidRPr="007C05DC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C05DC">
        <w:rPr>
          <w:rFonts w:ascii="Arial Narrow" w:hAnsi="Arial Narrow" w:cs="Arial"/>
          <w:sz w:val="22"/>
          <w:szCs w:val="22"/>
        </w:rPr>
        <w:t xml:space="preserve">Zamawiający, </w:t>
      </w:r>
      <w:r w:rsidR="00996991" w:rsidRPr="007C05DC">
        <w:rPr>
          <w:rFonts w:ascii="Arial Narrow" w:hAnsi="Arial Narrow" w:cs="Arial"/>
          <w:b/>
          <w:sz w:val="22"/>
          <w:szCs w:val="22"/>
        </w:rPr>
        <w:t>10WSzKzP SPZOZ</w:t>
      </w:r>
      <w:r w:rsidRPr="007C05D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96991" w:rsidRPr="007C05DC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96991" w:rsidRPr="007C05DC">
        <w:rPr>
          <w:rFonts w:ascii="Arial Narrow" w:hAnsi="Arial Narrow" w:cs="Arial"/>
          <w:sz w:val="22"/>
          <w:szCs w:val="22"/>
        </w:rPr>
        <w:t>późn</w:t>
      </w:r>
      <w:proofErr w:type="spellEnd"/>
      <w:r w:rsidR="00996991" w:rsidRPr="007C05DC">
        <w:rPr>
          <w:rFonts w:ascii="Arial Narrow" w:hAnsi="Arial Narrow" w:cs="Arial"/>
          <w:sz w:val="22"/>
          <w:szCs w:val="22"/>
        </w:rPr>
        <w:t>. zm.)</w:t>
      </w:r>
      <w:r w:rsidRPr="007C05DC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7C05DC">
        <w:rPr>
          <w:rFonts w:ascii="Arial Narrow" w:hAnsi="Arial Narrow" w:cs="Arial"/>
          <w:sz w:val="22"/>
          <w:szCs w:val="22"/>
        </w:rPr>
        <w:t>na</w:t>
      </w:r>
      <w:r w:rsidRPr="007C05DC">
        <w:rPr>
          <w:rFonts w:ascii="Arial Narrow" w:hAnsi="Arial Narrow" w:cs="Arial"/>
          <w:sz w:val="22"/>
          <w:szCs w:val="22"/>
        </w:rPr>
        <w:t xml:space="preserve"> </w:t>
      </w:r>
      <w:r w:rsidR="00D8293D" w:rsidRPr="007C05DC">
        <w:rPr>
          <w:rFonts w:ascii="Arial Narrow" w:hAnsi="Arial Narrow" w:cs="Arial"/>
          <w:sz w:val="22"/>
          <w:szCs w:val="22"/>
        </w:rPr>
        <w:t>na</w:t>
      </w:r>
      <w:r w:rsidR="00010B31" w:rsidRPr="007C05DC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7C05DC" w14:paraId="1228F2E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9626" w14:textId="77777777" w:rsidR="00D44D12" w:rsidRPr="007C05DC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E454" w14:textId="77777777" w:rsidR="00D44D12" w:rsidRPr="007C05DC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77585104" w14:textId="77777777" w:rsidR="00D44D12" w:rsidRPr="007C05DC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96991" w:rsidRPr="007C05DC" w14:paraId="4F45FDA4" w14:textId="77777777" w:rsidTr="00606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4EEB" w14:textId="77777777" w:rsidR="00996991" w:rsidRPr="007C05DC" w:rsidRDefault="00996991" w:rsidP="00606D5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7B83" w14:textId="77777777" w:rsidR="00996991" w:rsidRPr="007C05DC" w:rsidRDefault="00996991" w:rsidP="00606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wchłanialna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 plecionka, wykonana z kopolimeru złożonego w 90%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glikolidu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 i 10%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laktydu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, powlekana kopolimerem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poli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(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glikolido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-co-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laktydu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) i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sterynianem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 wapnia</w:t>
            </w:r>
          </w:p>
          <w:p w14:paraId="2239513E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BEE8CA5" w14:textId="77777777" w:rsidR="00996991" w:rsidRPr="007C05DC" w:rsidRDefault="00996991" w:rsidP="00606D5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5996569A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8548C7" w14:textId="1482DCD7" w:rsidR="00996991" w:rsidRPr="007C05DC" w:rsidRDefault="00AF10EC" w:rsidP="00606D5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Jedyna złożona w postępowani</w:t>
            </w:r>
            <w:r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oferta została odrzucona.</w:t>
            </w:r>
          </w:p>
        </w:tc>
      </w:tr>
      <w:tr w:rsidR="00996991" w:rsidRPr="007C05DC" w14:paraId="31AEDD88" w14:textId="77777777" w:rsidTr="00606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6674" w14:textId="77777777" w:rsidR="00996991" w:rsidRPr="007C05DC" w:rsidRDefault="00996991" w:rsidP="00606D5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3CDE" w14:textId="77777777" w:rsidR="00996991" w:rsidRPr="007C05DC" w:rsidRDefault="00996991" w:rsidP="00606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Monofilamentowy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 szew barwiony, haczykowy do bezwęzłowego, kontrolowanego zamykania ran</w:t>
            </w:r>
          </w:p>
          <w:p w14:paraId="71B6EA7C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4E8F16" w14:textId="77777777" w:rsidR="00996991" w:rsidRPr="007C05DC" w:rsidRDefault="00996991" w:rsidP="00606D5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lastRenderedPageBreak/>
              <w:t>Art. 255 pkt. 2 ustawy Pzp - wszystkie złożone wnioski o dopuszczenie do udziału w postępowaniu albo oferty podlegały odrzuceniu.</w:t>
            </w:r>
          </w:p>
          <w:p w14:paraId="0DD3F22C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6FE37C9" w14:textId="74C76A56" w:rsidR="00996991" w:rsidRPr="007C05DC" w:rsidRDefault="00AF10EC" w:rsidP="00606D5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łożon</w:t>
            </w:r>
            <w:r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w postępowani</w:t>
            </w:r>
            <w:r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ofert</w:t>
            </w:r>
            <w:r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został</w:t>
            </w:r>
            <w:r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996991" w:rsidRPr="007C05DC" w14:paraId="22923143" w14:textId="77777777" w:rsidTr="00606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7723" w14:textId="77777777" w:rsidR="00996991" w:rsidRPr="007C05DC" w:rsidRDefault="00996991" w:rsidP="00606D5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lastRenderedPageBreak/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2D30" w14:textId="77777777" w:rsidR="00996991" w:rsidRPr="007C05DC" w:rsidRDefault="00996991" w:rsidP="00606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niewchłanialna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-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monofilament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, nylon</w:t>
            </w:r>
          </w:p>
          <w:p w14:paraId="749A8278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68C3558" w14:textId="77777777" w:rsidR="00996991" w:rsidRPr="007C05DC" w:rsidRDefault="00996991" w:rsidP="00606D5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2BE765A2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32CA92" w14:textId="36CA1C3C" w:rsidR="00996991" w:rsidRPr="007C05DC" w:rsidRDefault="00AF10EC" w:rsidP="00606D5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996991" w:rsidRPr="007C05DC" w14:paraId="00FDB5F3" w14:textId="77777777" w:rsidTr="00606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923B" w14:textId="77777777" w:rsidR="00996991" w:rsidRPr="007C05DC" w:rsidRDefault="00996991" w:rsidP="00606D5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D8CB" w14:textId="77777777" w:rsidR="00996991" w:rsidRPr="007C05DC" w:rsidRDefault="00996991" w:rsidP="00606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Nici syntetyczne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wchłanialne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monofilamnt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, kopolimer kwasu glikolowego i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kaprolaktonu</w:t>
            </w:r>
            <w:proofErr w:type="spellEnd"/>
          </w:p>
          <w:p w14:paraId="041FCB27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2C13DC1" w14:textId="77777777" w:rsidR="00996991" w:rsidRPr="007C05DC" w:rsidRDefault="00996991" w:rsidP="00606D5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5A6B03DB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7FD43B" w14:textId="11EC48E6" w:rsidR="00996991" w:rsidRPr="007C05DC" w:rsidRDefault="00AF10EC" w:rsidP="00606D5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996991" w:rsidRPr="007C05DC" w14:paraId="715505B2" w14:textId="77777777" w:rsidTr="00606D5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EEF1" w14:textId="77777777" w:rsidR="00996991" w:rsidRPr="007C05DC" w:rsidRDefault="00996991" w:rsidP="00606D5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47DA" w14:textId="77777777" w:rsidR="00996991" w:rsidRPr="007C05DC" w:rsidRDefault="00996991" w:rsidP="00606D5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 xml:space="preserve">Nić naturalna </w:t>
            </w:r>
            <w:proofErr w:type="spellStart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niewchłanialna</w:t>
            </w:r>
            <w:proofErr w:type="spellEnd"/>
            <w:r w:rsidRPr="007C05DC">
              <w:rPr>
                <w:rFonts w:ascii="Arial Narrow" w:hAnsi="Arial Narrow" w:cs="Arial"/>
                <w:b/>
                <w:sz w:val="22"/>
                <w:szCs w:val="22"/>
              </w:rPr>
              <w:t>, pleciona, powlekana (jedwab)</w:t>
            </w:r>
          </w:p>
          <w:p w14:paraId="5F21534B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85455B" w14:textId="77777777" w:rsidR="00996991" w:rsidRPr="007C05DC" w:rsidRDefault="00996991" w:rsidP="00606D5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3FC2771F" w14:textId="77777777" w:rsidR="00996991" w:rsidRPr="007C05DC" w:rsidRDefault="00996991" w:rsidP="00606D5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05D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C05D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60A98B" w14:textId="5F1679F8" w:rsidR="00996991" w:rsidRPr="007C05DC" w:rsidRDefault="00AF10EC" w:rsidP="00606D5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Jedyna złożona w postępowani</w:t>
            </w:r>
            <w:r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oferta została odrzucona.</w:t>
            </w:r>
          </w:p>
        </w:tc>
      </w:tr>
    </w:tbl>
    <w:p w14:paraId="65C87373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51F47">
        <w:rPr>
          <w:rFonts w:ascii="Arial Narrow" w:hAnsi="Arial Narrow" w:cs="Arial"/>
          <w:i/>
          <w:sz w:val="22"/>
          <w:szCs w:val="22"/>
        </w:rPr>
        <w:t>Zamawiający</w:t>
      </w:r>
    </w:p>
    <w:p w14:paraId="7A0C7471" w14:textId="77777777" w:rsidR="00364059" w:rsidRDefault="00364059" w:rsidP="00364059">
      <w:pPr>
        <w:rPr>
          <w:rFonts w:ascii="Arial Narrow" w:hAnsi="Arial Narrow" w:cs="Arial"/>
        </w:rPr>
      </w:pPr>
    </w:p>
    <w:p w14:paraId="77123F69" w14:textId="77777777" w:rsidR="00364059" w:rsidRDefault="00364059" w:rsidP="00364059">
      <w:pPr>
        <w:rPr>
          <w:rFonts w:ascii="Arial Narrow" w:hAnsi="Arial Narrow" w:cs="Arial"/>
        </w:rPr>
      </w:pPr>
    </w:p>
    <w:p w14:paraId="2D7FDF91" w14:textId="77777777" w:rsidR="00364059" w:rsidRDefault="00364059" w:rsidP="00364059">
      <w:pPr>
        <w:rPr>
          <w:rFonts w:ascii="Arial Narrow" w:hAnsi="Arial Narrow" w:cs="Arial"/>
        </w:rPr>
      </w:pPr>
    </w:p>
    <w:p w14:paraId="1B16101A" w14:textId="77777777" w:rsidR="00364059" w:rsidRDefault="00364059" w:rsidP="00364059">
      <w:pPr>
        <w:rPr>
          <w:rFonts w:ascii="Arial Narrow" w:hAnsi="Arial Narrow" w:cs="Arial"/>
        </w:rPr>
      </w:pPr>
    </w:p>
    <w:p w14:paraId="663A4846" w14:textId="77777777" w:rsidR="00364059" w:rsidRDefault="00364059" w:rsidP="00364059">
      <w:pPr>
        <w:rPr>
          <w:rFonts w:ascii="Arial Narrow" w:hAnsi="Arial Narrow" w:cs="Arial"/>
        </w:rPr>
      </w:pPr>
    </w:p>
    <w:p w14:paraId="6ED04FEE" w14:textId="77777777" w:rsidR="00364059" w:rsidRDefault="00364059" w:rsidP="00364059">
      <w:pPr>
        <w:rPr>
          <w:rFonts w:ascii="Arial Narrow" w:hAnsi="Arial Narrow" w:cs="Arial"/>
        </w:rPr>
      </w:pPr>
    </w:p>
    <w:p w14:paraId="7152FB8A" w14:textId="77777777" w:rsidR="00364059" w:rsidRDefault="00364059" w:rsidP="00364059">
      <w:pPr>
        <w:rPr>
          <w:rFonts w:ascii="Arial Narrow" w:hAnsi="Arial Narrow" w:cs="Arial"/>
        </w:rPr>
      </w:pPr>
    </w:p>
    <w:p w14:paraId="7F5CFA73" w14:textId="584EA6EF" w:rsidR="00364059" w:rsidRPr="00364059" w:rsidRDefault="00364059" w:rsidP="00364059">
      <w:pPr>
        <w:rPr>
          <w:rFonts w:ascii="Arial Narrow" w:hAnsi="Arial Narrow" w:cs="Arial"/>
        </w:rPr>
      </w:pPr>
      <w:r w:rsidRPr="00364059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1</w:t>
      </w:r>
      <w:r w:rsidRPr="00364059">
        <w:rPr>
          <w:rFonts w:ascii="Arial Narrow" w:hAnsi="Arial Narrow" w:cs="Arial"/>
        </w:rPr>
        <w:t xml:space="preserve"> ark.</w:t>
      </w:r>
    </w:p>
    <w:p w14:paraId="2D010238" w14:textId="77777777" w:rsidR="00364059" w:rsidRPr="00364059" w:rsidRDefault="00364059" w:rsidP="00364059">
      <w:pPr>
        <w:rPr>
          <w:rFonts w:ascii="Arial Narrow" w:hAnsi="Arial Narrow" w:cs="Arial"/>
        </w:rPr>
      </w:pPr>
      <w:r w:rsidRPr="00364059">
        <w:rPr>
          <w:rFonts w:ascii="Arial Narrow" w:hAnsi="Arial Narrow" w:cs="Arial"/>
        </w:rPr>
        <w:t>Egz. 1 – a/a kancelaria</w:t>
      </w:r>
    </w:p>
    <w:p w14:paraId="1ABEDC50" w14:textId="77777777" w:rsidR="00364059" w:rsidRPr="00364059" w:rsidRDefault="00364059" w:rsidP="00364059">
      <w:pPr>
        <w:rPr>
          <w:rFonts w:ascii="Arial Narrow" w:hAnsi="Arial Narrow" w:cs="Arial"/>
        </w:rPr>
      </w:pPr>
      <w:r w:rsidRPr="00364059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364059">
        <w:rPr>
          <w:rFonts w:ascii="Arial Narrow" w:hAnsi="Arial Narrow" w:cs="Arial"/>
        </w:rPr>
        <w:t>SZPubl</w:t>
      </w:r>
      <w:proofErr w:type="spellEnd"/>
      <w:r w:rsidRPr="00364059">
        <w:rPr>
          <w:rFonts w:ascii="Arial Narrow" w:hAnsi="Arial Narrow" w:cs="Arial"/>
        </w:rPr>
        <w:t>. T 2612 B5</w:t>
      </w:r>
    </w:p>
    <w:p w14:paraId="2716A4DB" w14:textId="77777777" w:rsidR="00364059" w:rsidRPr="00364059" w:rsidRDefault="00364059" w:rsidP="00364059">
      <w:pPr>
        <w:rPr>
          <w:rFonts w:ascii="Arial Narrow" w:hAnsi="Arial Narrow" w:cs="Arial"/>
        </w:rPr>
      </w:pPr>
      <w:r w:rsidRPr="00364059">
        <w:rPr>
          <w:rFonts w:ascii="Arial Narrow" w:hAnsi="Arial Narrow" w:cs="Arial"/>
        </w:rPr>
        <w:t xml:space="preserve">Wyk. Barbara Baranowska, tel. 261 417 364, e-mail: </w:t>
      </w:r>
      <w:hyperlink r:id="rId6" w:history="1">
        <w:r w:rsidRPr="00364059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364059">
        <w:rPr>
          <w:rFonts w:ascii="Arial Narrow" w:hAnsi="Arial Narrow" w:cs="Arial"/>
        </w:rPr>
        <w:t xml:space="preserve"> </w:t>
      </w:r>
    </w:p>
    <w:p w14:paraId="25F69273" w14:textId="1788D95E" w:rsidR="00364059" w:rsidRPr="00751F47" w:rsidRDefault="00364059" w:rsidP="00364059">
      <w:pPr>
        <w:rPr>
          <w:rFonts w:ascii="Arial Narrow" w:hAnsi="Arial Narrow" w:cs="Arial"/>
          <w:i/>
          <w:sz w:val="22"/>
          <w:szCs w:val="22"/>
        </w:rPr>
      </w:pPr>
      <w:r w:rsidRPr="00364059">
        <w:rPr>
          <w:rFonts w:ascii="Arial Narrow" w:hAnsi="Arial Narrow" w:cs="Arial"/>
        </w:rPr>
        <w:t>Data: 2026-03-11</w:t>
      </w:r>
    </w:p>
    <w:sectPr w:rsidR="00364059" w:rsidRPr="00751F4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09D28" w14:textId="77777777" w:rsidR="00600E69" w:rsidRDefault="00600E69" w:rsidP="00D34297">
      <w:r>
        <w:separator/>
      </w:r>
    </w:p>
  </w:endnote>
  <w:endnote w:type="continuationSeparator" w:id="0">
    <w:p w14:paraId="6A4468DB" w14:textId="77777777" w:rsidR="00600E69" w:rsidRDefault="00600E6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F7327" w14:textId="77777777" w:rsidR="00996991" w:rsidRDefault="009969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3A9B4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920F5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89C65" w14:textId="77777777" w:rsidR="00996991" w:rsidRDefault="009969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73376" w14:textId="77777777" w:rsidR="00600E69" w:rsidRDefault="00600E69" w:rsidP="00D34297">
      <w:r>
        <w:separator/>
      </w:r>
    </w:p>
  </w:footnote>
  <w:footnote w:type="continuationSeparator" w:id="0">
    <w:p w14:paraId="5752ADF0" w14:textId="77777777" w:rsidR="00600E69" w:rsidRDefault="00600E6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D1985" w14:textId="77777777" w:rsidR="00996991" w:rsidRDefault="009969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BF00" w14:textId="77777777" w:rsidR="00996991" w:rsidRDefault="009969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D69E5" w14:textId="77777777" w:rsidR="00996991" w:rsidRDefault="009969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3CA"/>
    <w:rsid w:val="00010B31"/>
    <w:rsid w:val="00104963"/>
    <w:rsid w:val="00150F65"/>
    <w:rsid w:val="002A7DFF"/>
    <w:rsid w:val="00310284"/>
    <w:rsid w:val="00364059"/>
    <w:rsid w:val="004E2226"/>
    <w:rsid w:val="005259AD"/>
    <w:rsid w:val="005464E2"/>
    <w:rsid w:val="00600E69"/>
    <w:rsid w:val="00751F47"/>
    <w:rsid w:val="007609D1"/>
    <w:rsid w:val="007C05DC"/>
    <w:rsid w:val="00823326"/>
    <w:rsid w:val="00856A3E"/>
    <w:rsid w:val="00894412"/>
    <w:rsid w:val="009462DF"/>
    <w:rsid w:val="009500EB"/>
    <w:rsid w:val="00993EFC"/>
    <w:rsid w:val="00996991"/>
    <w:rsid w:val="009C3C64"/>
    <w:rsid w:val="00A70756"/>
    <w:rsid w:val="00AB3E72"/>
    <w:rsid w:val="00AC1A4B"/>
    <w:rsid w:val="00AD13CA"/>
    <w:rsid w:val="00AF10E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83668E"/>
  <w15:chartTrackingRefBased/>
  <w15:docId w15:val="{8BEFA985-3562-4C3F-86A0-A9B6015E4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2026-03-11T09:03:00Z</cp:lastPrinted>
  <dcterms:created xsi:type="dcterms:W3CDTF">2026-03-11T08:28:00Z</dcterms:created>
  <dcterms:modified xsi:type="dcterms:W3CDTF">2026-03-11T09:03:00Z</dcterms:modified>
</cp:coreProperties>
</file>