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FC2C0" w14:textId="7D585552" w:rsidR="00986737" w:rsidRPr="00E36259" w:rsidRDefault="00A60BBE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E36259">
        <w:rPr>
          <w:rFonts w:ascii="Arial Narrow" w:hAnsi="Arial Narrow" w:cs="Arial"/>
        </w:rPr>
        <w:t>Bydgoszcz</w:t>
      </w:r>
      <w:r w:rsidR="00986737" w:rsidRPr="00E36259">
        <w:rPr>
          <w:rFonts w:ascii="Arial Narrow" w:hAnsi="Arial Narrow" w:cs="Arial"/>
        </w:rPr>
        <w:t xml:space="preserve"> dnia: </w:t>
      </w:r>
      <w:r w:rsidRPr="00E36259">
        <w:rPr>
          <w:rFonts w:ascii="Arial Narrow" w:hAnsi="Arial Narrow" w:cs="Arial"/>
        </w:rPr>
        <w:t>2026-03-11</w:t>
      </w:r>
    </w:p>
    <w:p w14:paraId="6FFF03A2" w14:textId="3F43103B" w:rsidR="00986737" w:rsidRPr="00E36259" w:rsidRDefault="00A60BBE" w:rsidP="00986737">
      <w:pPr>
        <w:spacing w:line="360" w:lineRule="auto"/>
        <w:rPr>
          <w:rFonts w:ascii="Arial Narrow" w:hAnsi="Arial Narrow" w:cs="Arial"/>
          <w:b/>
          <w:bCs/>
        </w:rPr>
      </w:pPr>
      <w:r w:rsidRPr="00E36259">
        <w:rPr>
          <w:rFonts w:ascii="Arial Narrow" w:hAnsi="Arial Narrow" w:cs="Arial"/>
          <w:b/>
          <w:bCs/>
        </w:rPr>
        <w:t>10WSzKzP SPZOZ</w:t>
      </w:r>
    </w:p>
    <w:p w14:paraId="253B4D6C" w14:textId="14264C61" w:rsidR="00986737" w:rsidRPr="00E36259" w:rsidRDefault="00A60BBE" w:rsidP="00986737">
      <w:pPr>
        <w:spacing w:line="360" w:lineRule="auto"/>
        <w:rPr>
          <w:rFonts w:ascii="Arial Narrow" w:hAnsi="Arial Narrow" w:cs="Arial"/>
        </w:rPr>
      </w:pPr>
      <w:r w:rsidRPr="00E36259">
        <w:rPr>
          <w:rFonts w:ascii="Arial Narrow" w:hAnsi="Arial Narrow" w:cs="Arial"/>
        </w:rPr>
        <w:t>Powstańców Warszawy</w:t>
      </w:r>
      <w:r w:rsidR="00986737" w:rsidRPr="00E36259">
        <w:rPr>
          <w:rFonts w:ascii="Arial Narrow" w:hAnsi="Arial Narrow" w:cs="Arial"/>
        </w:rPr>
        <w:t xml:space="preserve"> </w:t>
      </w:r>
      <w:r w:rsidRPr="00E36259">
        <w:rPr>
          <w:rFonts w:ascii="Arial Narrow" w:hAnsi="Arial Narrow" w:cs="Arial"/>
        </w:rPr>
        <w:t>5</w:t>
      </w:r>
    </w:p>
    <w:p w14:paraId="6F15ED8A" w14:textId="30C3FF6F" w:rsidR="00986737" w:rsidRPr="00E36259" w:rsidRDefault="00A60BBE" w:rsidP="00986737">
      <w:pPr>
        <w:rPr>
          <w:rFonts w:ascii="Arial Narrow" w:hAnsi="Arial Narrow" w:cs="Arial"/>
        </w:rPr>
      </w:pPr>
      <w:r w:rsidRPr="00E36259">
        <w:rPr>
          <w:rFonts w:ascii="Arial Narrow" w:hAnsi="Arial Narrow" w:cs="Arial"/>
        </w:rPr>
        <w:t>85-681</w:t>
      </w:r>
      <w:r w:rsidR="00986737" w:rsidRPr="00E36259">
        <w:rPr>
          <w:rFonts w:ascii="Arial Narrow" w:hAnsi="Arial Narrow" w:cs="Arial"/>
        </w:rPr>
        <w:t xml:space="preserve"> </w:t>
      </w:r>
      <w:r w:rsidRPr="00E36259">
        <w:rPr>
          <w:rFonts w:ascii="Arial Narrow" w:hAnsi="Arial Narrow" w:cs="Arial"/>
        </w:rPr>
        <w:t>Bydgoszcz</w:t>
      </w:r>
    </w:p>
    <w:p w14:paraId="3746C803" w14:textId="77777777" w:rsidR="00986737" w:rsidRPr="00E36259" w:rsidRDefault="00986737" w:rsidP="00986737">
      <w:pPr>
        <w:jc w:val="both"/>
        <w:rPr>
          <w:rFonts w:ascii="Arial Narrow" w:hAnsi="Arial Narrow" w:cs="Arial"/>
          <w:bCs/>
          <w:sz w:val="14"/>
          <w:szCs w:val="14"/>
        </w:rPr>
      </w:pPr>
      <w:r w:rsidRPr="00E36259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3173DEC0" w14:textId="77777777" w:rsidR="00986737" w:rsidRPr="00E36259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E36259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E36259" w14:paraId="27DB221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35466A" w14:textId="77777777" w:rsidR="00986737" w:rsidRPr="00E3625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E36259">
              <w:rPr>
                <w:rFonts w:ascii="Arial Narrow" w:hAnsi="Arial Narrow" w:cs="Arial"/>
                <w:b/>
                <w:spacing w:val="20"/>
                <w:sz w:val="22"/>
                <w:szCs w:val="16"/>
              </w:rPr>
              <w:t>INFORMACJA Z OTWARCIA OFERT</w:t>
            </w:r>
          </w:p>
        </w:tc>
      </w:tr>
    </w:tbl>
    <w:p w14:paraId="1CB8383B" w14:textId="77777777" w:rsidR="00986737" w:rsidRPr="00E36259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E36259">
        <w:rPr>
          <w:rFonts w:ascii="Arial Narrow" w:hAnsi="Arial Narrow" w:cs="Arial"/>
        </w:rPr>
        <w:tab/>
        <w:t xml:space="preserve"> </w:t>
      </w:r>
    </w:p>
    <w:p w14:paraId="625201C7" w14:textId="77777777" w:rsidR="00986737" w:rsidRPr="00E36259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36259">
        <w:rPr>
          <w:rFonts w:ascii="Arial Narrow" w:eastAsia="Calibri" w:hAnsi="Arial Narrow" w:cs="Arial"/>
          <w:lang w:eastAsia="en-US"/>
        </w:rPr>
        <w:t xml:space="preserve">Dotyczy </w:t>
      </w:r>
      <w:r w:rsidRPr="00E36259">
        <w:rPr>
          <w:rFonts w:ascii="Arial Narrow" w:hAnsi="Arial Narrow" w:cs="Arial"/>
        </w:rPr>
        <w:t>postępowania o udzielenie zamówienia publicznego</w:t>
      </w:r>
      <w:r w:rsidRPr="00E3625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E36259" w14:paraId="7BE8C5C3" w14:textId="77777777" w:rsidTr="005A632E">
        <w:tc>
          <w:tcPr>
            <w:tcW w:w="2269" w:type="dxa"/>
          </w:tcPr>
          <w:p w14:paraId="7F1B2108" w14:textId="77777777" w:rsidR="00986737" w:rsidRPr="00E3625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4ECF25C5" w14:textId="121B2E29" w:rsidR="00986737" w:rsidRPr="00E36259" w:rsidRDefault="00A60BB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E36259">
              <w:rPr>
                <w:rFonts w:ascii="Arial Narrow" w:hAnsi="Arial Narrow" w:cs="Arial"/>
                <w:b/>
              </w:rPr>
              <w:t>Dostawy sukcesywne preparatów do mycia i dezynfekcji rąk, skóry, błon śluzowych, powierzchni, sprzętu oraz dezynfekcji i mycia maszynowego</w:t>
            </w:r>
            <w:r w:rsidR="00986737" w:rsidRPr="00E36259">
              <w:rPr>
                <w:rFonts w:ascii="Arial Narrow" w:hAnsi="Arial Narrow" w:cs="Arial"/>
                <w:b/>
              </w:rPr>
              <w:t>.</w:t>
            </w:r>
          </w:p>
        </w:tc>
      </w:tr>
      <w:tr w:rsidR="00A60BBE" w:rsidRPr="00E36259" w14:paraId="01023F07" w14:textId="77777777" w:rsidTr="003C6F9C">
        <w:tc>
          <w:tcPr>
            <w:tcW w:w="2269" w:type="dxa"/>
          </w:tcPr>
          <w:p w14:paraId="03A8E6DF" w14:textId="77777777" w:rsidR="00A60BBE" w:rsidRPr="00E36259" w:rsidRDefault="00A60BBE" w:rsidP="003C6F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01ADBB97" w14:textId="6CEB79E5" w:rsidR="00A60BBE" w:rsidRPr="00E36259" w:rsidRDefault="00A60BBE" w:rsidP="003C6F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E36259">
              <w:rPr>
                <w:rFonts w:ascii="Arial Narrow" w:hAnsi="Arial Narrow" w:cs="Arial"/>
                <w:b/>
              </w:rPr>
              <w:t>2/2026</w:t>
            </w:r>
          </w:p>
        </w:tc>
      </w:tr>
    </w:tbl>
    <w:p w14:paraId="4908D535" w14:textId="77777777" w:rsidR="00A80738" w:rsidRPr="00E3625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72E828A5" w14:textId="5631311D" w:rsidR="00D665F5" w:rsidRPr="00E36259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E36259">
        <w:rPr>
          <w:rFonts w:ascii="Arial Narrow" w:hAnsi="Arial Narrow" w:cs="Arial"/>
        </w:rPr>
        <w:t>Zamawiający, działając na podstawie art. 22</w:t>
      </w:r>
      <w:r w:rsidR="00FC7F5E" w:rsidRPr="00E36259">
        <w:rPr>
          <w:rFonts w:ascii="Arial Narrow" w:hAnsi="Arial Narrow" w:cs="Arial"/>
        </w:rPr>
        <w:t>2</w:t>
      </w:r>
      <w:r w:rsidRPr="00E36259">
        <w:rPr>
          <w:rFonts w:ascii="Arial Narrow" w:hAnsi="Arial Narrow" w:cs="Arial"/>
        </w:rPr>
        <w:t xml:space="preserve"> ust. 5 </w:t>
      </w:r>
      <w:r w:rsidRPr="00E36259">
        <w:rPr>
          <w:rFonts w:ascii="Arial Narrow" w:hAnsi="Arial Narrow" w:cs="Arial"/>
          <w:bCs/>
        </w:rPr>
        <w:t>ustawy z dnia 11 września 2019 r. Prawo zamówień publicznych</w:t>
      </w:r>
      <w:r w:rsidRPr="00E36259">
        <w:rPr>
          <w:rFonts w:ascii="Arial Narrow" w:hAnsi="Arial Narrow" w:cs="Arial"/>
        </w:rPr>
        <w:t xml:space="preserve"> </w:t>
      </w:r>
      <w:r w:rsidR="00A60BBE" w:rsidRPr="00E36259">
        <w:rPr>
          <w:rFonts w:ascii="Arial Narrow" w:hAnsi="Arial Narrow" w:cs="Arial"/>
        </w:rPr>
        <w:t>(</w:t>
      </w:r>
      <w:proofErr w:type="spellStart"/>
      <w:r w:rsidR="00A60BBE" w:rsidRPr="00E36259">
        <w:rPr>
          <w:rFonts w:ascii="Arial Narrow" w:hAnsi="Arial Narrow" w:cs="Arial"/>
        </w:rPr>
        <w:t>t.j</w:t>
      </w:r>
      <w:proofErr w:type="spellEnd"/>
      <w:r w:rsidR="00A60BBE" w:rsidRPr="00E36259">
        <w:rPr>
          <w:rFonts w:ascii="Arial Narrow" w:hAnsi="Arial Narrow" w:cs="Arial"/>
        </w:rPr>
        <w:t xml:space="preserve">. Dz. U. z 2024 r. poz. 1320 z </w:t>
      </w:r>
      <w:proofErr w:type="spellStart"/>
      <w:r w:rsidR="00A60BBE" w:rsidRPr="00E36259">
        <w:rPr>
          <w:rFonts w:ascii="Arial Narrow" w:hAnsi="Arial Narrow" w:cs="Arial"/>
        </w:rPr>
        <w:t>późn</w:t>
      </w:r>
      <w:proofErr w:type="spellEnd"/>
      <w:r w:rsidR="00A60BBE" w:rsidRPr="00E36259">
        <w:rPr>
          <w:rFonts w:ascii="Arial Narrow" w:hAnsi="Arial Narrow" w:cs="Arial"/>
        </w:rPr>
        <w:t>. zm.)</w:t>
      </w:r>
      <w:r w:rsidR="00490DC0" w:rsidRPr="00E36259">
        <w:rPr>
          <w:rFonts w:ascii="Arial Narrow" w:hAnsi="Arial Narrow" w:cs="Arial"/>
        </w:rPr>
        <w:t xml:space="preserve"> </w:t>
      </w:r>
      <w:r w:rsidRPr="00E36259">
        <w:rPr>
          <w:rFonts w:ascii="Arial Narrow" w:hAnsi="Arial Narrow" w:cs="Arial"/>
        </w:rPr>
        <w:t>udostępnia</w:t>
      </w:r>
      <w:r w:rsidR="00F95C33" w:rsidRPr="00E36259">
        <w:rPr>
          <w:rFonts w:ascii="Arial Narrow" w:hAnsi="Arial Narrow" w:cs="Arial"/>
        </w:rPr>
        <w:t xml:space="preserve"> </w:t>
      </w:r>
      <w:r w:rsidR="004C7E9B" w:rsidRPr="00E36259">
        <w:rPr>
          <w:rFonts w:ascii="Arial Narrow" w:hAnsi="Arial Narrow" w:cs="Arial"/>
        </w:rPr>
        <w:t>informacj</w:t>
      </w:r>
      <w:r w:rsidR="00577BC6" w:rsidRPr="00E36259">
        <w:rPr>
          <w:rFonts w:ascii="Arial Narrow" w:hAnsi="Arial Narrow" w:cs="Arial"/>
        </w:rPr>
        <w:t>ę</w:t>
      </w:r>
      <w:r w:rsidR="00035488" w:rsidRPr="00E36259">
        <w:rPr>
          <w:rFonts w:ascii="Arial Narrow" w:hAnsi="Arial Narrow" w:cs="Arial"/>
        </w:rPr>
        <w:t xml:space="preserve"> z otwarcia ofert</w:t>
      </w:r>
      <w:r w:rsidR="00577BC6" w:rsidRPr="00E36259">
        <w:rPr>
          <w:rFonts w:ascii="Arial Narrow" w:hAnsi="Arial Narrow" w:cs="Arial"/>
        </w:rPr>
        <w:t>.</w:t>
      </w:r>
    </w:p>
    <w:p w14:paraId="4F6C2C57" w14:textId="6C5B644F" w:rsidR="00A80738" w:rsidRPr="00E36259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E36259">
        <w:rPr>
          <w:rFonts w:ascii="Arial Narrow" w:hAnsi="Arial Narrow" w:cs="Arial"/>
        </w:rPr>
        <w:t>Podczas otwarcia ofert, mającego miejsce</w:t>
      </w:r>
      <w:r w:rsidR="00FF4AB1" w:rsidRPr="00E36259">
        <w:rPr>
          <w:rFonts w:ascii="Arial Narrow" w:hAnsi="Arial Narrow" w:cs="Arial"/>
        </w:rPr>
        <w:t xml:space="preserve"> w dniu </w:t>
      </w:r>
      <w:r w:rsidR="00A60BBE" w:rsidRPr="00E36259">
        <w:rPr>
          <w:rFonts w:ascii="Arial Narrow" w:hAnsi="Arial Narrow" w:cs="Arial"/>
        </w:rPr>
        <w:t>11/03/2026</w:t>
      </w:r>
      <w:r w:rsidR="00FF4AB1" w:rsidRPr="00E36259">
        <w:rPr>
          <w:rFonts w:ascii="Arial Narrow" w:hAnsi="Arial Narrow" w:cs="Arial"/>
        </w:rPr>
        <w:t xml:space="preserve"> o godz. </w:t>
      </w:r>
      <w:r w:rsidR="00A60BBE" w:rsidRPr="00E36259">
        <w:rPr>
          <w:rFonts w:ascii="Arial Narrow" w:hAnsi="Arial Narrow" w:cs="Arial"/>
        </w:rPr>
        <w:t>08:30</w:t>
      </w:r>
      <w:r w:rsidRPr="00E36259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E36259" w14:paraId="73104F7B" w14:textId="77777777" w:rsidTr="005A632E">
        <w:tc>
          <w:tcPr>
            <w:tcW w:w="1276" w:type="dxa"/>
            <w:shd w:val="clear" w:color="auto" w:fill="F2F2F2"/>
            <w:vAlign w:val="center"/>
          </w:tcPr>
          <w:p w14:paraId="03EDDCC0" w14:textId="77777777" w:rsidR="006B27ED" w:rsidRPr="00E3625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Oferta n</w:t>
            </w:r>
            <w:r w:rsidR="006B27ED" w:rsidRPr="00E36259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73A6EBE" w14:textId="77777777" w:rsidR="006B27ED" w:rsidRPr="00E3625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7B74351" w14:textId="77777777" w:rsidR="006B27ED" w:rsidRPr="00E36259" w:rsidRDefault="006B27ED" w:rsidP="00E36259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C9E6187" w14:textId="77777777" w:rsidR="006B27ED" w:rsidRPr="00E3625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Cena oferty</w:t>
            </w:r>
          </w:p>
        </w:tc>
      </w:tr>
      <w:tr w:rsidR="00A60BBE" w:rsidRPr="00E36259" w14:paraId="33DC0F2B" w14:textId="77777777" w:rsidTr="003C6F9C">
        <w:tc>
          <w:tcPr>
            <w:tcW w:w="1276" w:type="dxa"/>
            <w:vAlign w:val="center"/>
          </w:tcPr>
          <w:p w14:paraId="4E31F0CA" w14:textId="2D658ED1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6CEF4A6D" w14:textId="186116EE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</w:tcPr>
          <w:p w14:paraId="330717A8" w14:textId="67F4363C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KIKGEL Sp. z o.o.</w:t>
            </w:r>
          </w:p>
          <w:p w14:paraId="32235CC7" w14:textId="032A6564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Skłodowskiej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7</w:t>
            </w:r>
          </w:p>
          <w:p w14:paraId="11AB027B" w14:textId="3CC26478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97-225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Ujazd</w:t>
            </w:r>
          </w:p>
        </w:tc>
        <w:tc>
          <w:tcPr>
            <w:tcW w:w="2551" w:type="dxa"/>
            <w:vAlign w:val="center"/>
          </w:tcPr>
          <w:p w14:paraId="688AE765" w14:textId="5F408387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46 083.60 zł</w:t>
            </w:r>
          </w:p>
        </w:tc>
      </w:tr>
      <w:tr w:rsidR="00A60BBE" w:rsidRPr="00E36259" w14:paraId="53A37DD2" w14:textId="77777777" w:rsidTr="003C6F9C">
        <w:tc>
          <w:tcPr>
            <w:tcW w:w="1276" w:type="dxa"/>
            <w:vAlign w:val="center"/>
          </w:tcPr>
          <w:p w14:paraId="4902B1E0" w14:textId="32E6312A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076EC46E" w14:textId="4160CFC3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</w:tcPr>
          <w:p w14:paraId="3F727293" w14:textId="761F1F52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Aesculap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6259">
              <w:rPr>
                <w:rFonts w:ascii="Arial Narrow" w:hAnsi="Arial Narrow" w:cs="Arial"/>
              </w:rPr>
              <w:t>Chifa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24A2373D" w14:textId="0C804EE6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Tysiąclecia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14</w:t>
            </w:r>
          </w:p>
          <w:p w14:paraId="7E2DDDB9" w14:textId="5E3F72EF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64-300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409FF5BF" w14:textId="1BBF7BC6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114 663.60 zł</w:t>
            </w:r>
          </w:p>
        </w:tc>
      </w:tr>
      <w:tr w:rsidR="00A60BBE" w:rsidRPr="00E36259" w14:paraId="1092A49D" w14:textId="77777777" w:rsidTr="003C6F9C">
        <w:tc>
          <w:tcPr>
            <w:tcW w:w="1276" w:type="dxa"/>
            <w:vAlign w:val="center"/>
          </w:tcPr>
          <w:p w14:paraId="1BFC27BC" w14:textId="7886FB7E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338D11BE" w14:textId="403D6F92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15</w:t>
            </w:r>
          </w:p>
        </w:tc>
        <w:tc>
          <w:tcPr>
            <w:tcW w:w="3969" w:type="dxa"/>
          </w:tcPr>
          <w:p w14:paraId="45EE7393" w14:textId="382A5E58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Aesculap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6259">
              <w:rPr>
                <w:rFonts w:ascii="Arial Narrow" w:hAnsi="Arial Narrow" w:cs="Arial"/>
              </w:rPr>
              <w:t>Chifa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67D4A82A" w14:textId="315F8F6C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Tysiąclecia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14</w:t>
            </w:r>
          </w:p>
          <w:p w14:paraId="64444453" w14:textId="268F2CDA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64-300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29FE01AA" w14:textId="088BDB58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8 648.64 zł</w:t>
            </w:r>
          </w:p>
        </w:tc>
      </w:tr>
      <w:tr w:rsidR="00A60BBE" w:rsidRPr="00E36259" w14:paraId="22745FEE" w14:textId="77777777" w:rsidTr="003C6F9C">
        <w:tc>
          <w:tcPr>
            <w:tcW w:w="1276" w:type="dxa"/>
            <w:vAlign w:val="center"/>
          </w:tcPr>
          <w:p w14:paraId="786A7656" w14:textId="077BAA87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274ACA5D" w14:textId="5D3C2205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7B4214D8" w14:textId="6D566C18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Olympus Polska Sp. z o.o.</w:t>
            </w:r>
          </w:p>
          <w:p w14:paraId="3126921D" w14:textId="3A0DDFBE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ul. Wynalazek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1</w:t>
            </w:r>
          </w:p>
          <w:p w14:paraId="2FC02EE3" w14:textId="703DD3DC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02-677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AD397D2" w14:textId="002B5D46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156 330.00 zł</w:t>
            </w:r>
          </w:p>
        </w:tc>
      </w:tr>
      <w:tr w:rsidR="00A60BBE" w:rsidRPr="00E36259" w14:paraId="327874AD" w14:textId="77777777" w:rsidTr="003C6F9C">
        <w:tc>
          <w:tcPr>
            <w:tcW w:w="1276" w:type="dxa"/>
            <w:vAlign w:val="center"/>
          </w:tcPr>
          <w:p w14:paraId="1AA5EA3F" w14:textId="53FD91ED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6A1845FB" w14:textId="021B63AD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4041A740" w14:textId="72FFDFBA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Medi-Pro Sp. z o.o.</w:t>
            </w:r>
          </w:p>
          <w:p w14:paraId="31BA11FA" w14:textId="414D4B7C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Wysockiego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6b</w:t>
            </w:r>
          </w:p>
          <w:p w14:paraId="4A50617C" w14:textId="234156B8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03-371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8B8BEB2" w14:textId="0C165F5B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56 764.80 zł</w:t>
            </w:r>
          </w:p>
        </w:tc>
      </w:tr>
      <w:tr w:rsidR="00A60BBE" w:rsidRPr="00E36259" w14:paraId="792B18C9" w14:textId="77777777" w:rsidTr="003C6F9C">
        <w:tc>
          <w:tcPr>
            <w:tcW w:w="1276" w:type="dxa"/>
            <w:vAlign w:val="center"/>
          </w:tcPr>
          <w:p w14:paraId="5154DA95" w14:textId="38A8BCE8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3F526CA2" w14:textId="5CA140E5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</w:tcPr>
          <w:p w14:paraId="581E48E9" w14:textId="0379378E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Medi-Pro Sp. z o.o.</w:t>
            </w:r>
          </w:p>
          <w:p w14:paraId="1CDFE61E" w14:textId="4D55B2E8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Wysockiego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6b</w:t>
            </w:r>
          </w:p>
          <w:p w14:paraId="548BCDB6" w14:textId="71CA7FAA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03-371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25F9D88" w14:textId="43D47E4A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31 270.32 zł</w:t>
            </w:r>
          </w:p>
        </w:tc>
      </w:tr>
      <w:tr w:rsidR="00A60BBE" w:rsidRPr="00E36259" w14:paraId="566C8BBC" w14:textId="77777777" w:rsidTr="003C6F9C">
        <w:tc>
          <w:tcPr>
            <w:tcW w:w="1276" w:type="dxa"/>
            <w:vAlign w:val="center"/>
          </w:tcPr>
          <w:p w14:paraId="49FDC5A2" w14:textId="42ACC1C6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lastRenderedPageBreak/>
              <w:t>4</w:t>
            </w:r>
          </w:p>
        </w:tc>
        <w:tc>
          <w:tcPr>
            <w:tcW w:w="1276" w:type="dxa"/>
            <w:vAlign w:val="center"/>
          </w:tcPr>
          <w:p w14:paraId="2793BA9C" w14:textId="2E443CAD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</w:tcPr>
          <w:p w14:paraId="696AB595" w14:textId="30FC018F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Medi-Pro Sp. z o.o.</w:t>
            </w:r>
          </w:p>
          <w:p w14:paraId="3DC4F6D6" w14:textId="6BBD4678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Wysockiego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6b</w:t>
            </w:r>
          </w:p>
          <w:p w14:paraId="483E4430" w14:textId="2107B6BF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03-371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7CAB41D" w14:textId="090FFA33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16 770.24 zł</w:t>
            </w:r>
          </w:p>
        </w:tc>
      </w:tr>
      <w:tr w:rsidR="00A60BBE" w:rsidRPr="00E36259" w14:paraId="20210808" w14:textId="77777777" w:rsidTr="003C6F9C">
        <w:tc>
          <w:tcPr>
            <w:tcW w:w="1276" w:type="dxa"/>
            <w:vAlign w:val="center"/>
          </w:tcPr>
          <w:p w14:paraId="44FE1B78" w14:textId="18D4E138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6370931F" w14:textId="1BFFC846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70C905DE" w14:textId="6FB93C9F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SUTURA MED SP. Z O.O.</w:t>
            </w:r>
          </w:p>
          <w:p w14:paraId="6AF30E48" w14:textId="574561C7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Mała Odrzańska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21/2</w:t>
            </w:r>
          </w:p>
          <w:p w14:paraId="0977CB15" w14:textId="6455C5D1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70-535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551" w:type="dxa"/>
            <w:vAlign w:val="center"/>
          </w:tcPr>
          <w:p w14:paraId="53B69FE5" w14:textId="1D85DB32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66 225.60 zł</w:t>
            </w:r>
          </w:p>
        </w:tc>
      </w:tr>
      <w:tr w:rsidR="00A60BBE" w:rsidRPr="00E36259" w14:paraId="09BDD0D4" w14:textId="77777777" w:rsidTr="003C6F9C">
        <w:tc>
          <w:tcPr>
            <w:tcW w:w="1276" w:type="dxa"/>
            <w:vAlign w:val="center"/>
          </w:tcPr>
          <w:p w14:paraId="3336D758" w14:textId="0AE96FE2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59F01E10" w14:textId="1D955607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6BBE3682" w14:textId="1F140E70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SUTURA MED SP. Z O.O.</w:t>
            </w:r>
          </w:p>
          <w:p w14:paraId="7B3E0C3D" w14:textId="1BC4F69F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Mała Odrzańska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21/2</w:t>
            </w:r>
          </w:p>
          <w:p w14:paraId="16687979" w14:textId="366C15C4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70-535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551" w:type="dxa"/>
            <w:vAlign w:val="center"/>
          </w:tcPr>
          <w:p w14:paraId="4108CD6E" w14:textId="6E33156F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12 873.60 zł</w:t>
            </w:r>
          </w:p>
        </w:tc>
      </w:tr>
      <w:tr w:rsidR="00A60BBE" w:rsidRPr="00E36259" w14:paraId="4E4080CD" w14:textId="77777777" w:rsidTr="003C6F9C">
        <w:tc>
          <w:tcPr>
            <w:tcW w:w="1276" w:type="dxa"/>
            <w:vAlign w:val="center"/>
          </w:tcPr>
          <w:p w14:paraId="38CA3A89" w14:textId="00AC1984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4134734F" w14:textId="02A435F4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</w:tcPr>
          <w:p w14:paraId="143879DD" w14:textId="2223E3D9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SUTURA MED SP. Z O.O.</w:t>
            </w:r>
          </w:p>
          <w:p w14:paraId="55A7D6CB" w14:textId="6E35F7BE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Mała Odrzańska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21/2</w:t>
            </w:r>
          </w:p>
          <w:p w14:paraId="22E81CD7" w14:textId="3856D9BC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70-535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Szczecin</w:t>
            </w:r>
          </w:p>
        </w:tc>
        <w:tc>
          <w:tcPr>
            <w:tcW w:w="2551" w:type="dxa"/>
            <w:vAlign w:val="center"/>
          </w:tcPr>
          <w:p w14:paraId="3DA71795" w14:textId="4F823390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55 188.00 zł</w:t>
            </w:r>
          </w:p>
        </w:tc>
      </w:tr>
      <w:tr w:rsidR="00A60BBE" w:rsidRPr="00E36259" w14:paraId="42FD9549" w14:textId="77777777" w:rsidTr="003C6F9C">
        <w:tc>
          <w:tcPr>
            <w:tcW w:w="1276" w:type="dxa"/>
            <w:vAlign w:val="center"/>
          </w:tcPr>
          <w:p w14:paraId="5100EB8F" w14:textId="7399F3D4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2B59BB65" w14:textId="55375C32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2C76E17E" w14:textId="636B1A72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SCHULKE POLSKA SP. Z O.O.</w:t>
            </w:r>
          </w:p>
          <w:p w14:paraId="67B56368" w14:textId="276E26E4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AL. JEROZOLIMSKIE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132</w:t>
            </w:r>
          </w:p>
          <w:p w14:paraId="34B3754F" w14:textId="323EE567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02-305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3A81A15" w14:textId="64330CD2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53 464.32 zł</w:t>
            </w:r>
          </w:p>
        </w:tc>
      </w:tr>
      <w:tr w:rsidR="00A60BBE" w:rsidRPr="00E36259" w14:paraId="545023AC" w14:textId="77777777" w:rsidTr="003C6F9C">
        <w:tc>
          <w:tcPr>
            <w:tcW w:w="1276" w:type="dxa"/>
            <w:vAlign w:val="center"/>
          </w:tcPr>
          <w:p w14:paraId="157FB912" w14:textId="2C452C9A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5FEBA6C7" w14:textId="74BB8F7B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6E6A05D1" w14:textId="6FD29E13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SCHULKE POLSKA SP. Z O.O.</w:t>
            </w:r>
          </w:p>
          <w:p w14:paraId="746E27D9" w14:textId="47D6BDD6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AL. JEROZOLIMSKIE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132</w:t>
            </w:r>
          </w:p>
          <w:p w14:paraId="40FB92AA" w14:textId="7A6850F6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02-305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E364DB7" w14:textId="2FCE8557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13 941.61 zł</w:t>
            </w:r>
          </w:p>
        </w:tc>
      </w:tr>
      <w:tr w:rsidR="00A60BBE" w:rsidRPr="00E36259" w14:paraId="4C33A0A9" w14:textId="77777777" w:rsidTr="003C6F9C">
        <w:tc>
          <w:tcPr>
            <w:tcW w:w="1276" w:type="dxa"/>
            <w:vAlign w:val="center"/>
          </w:tcPr>
          <w:p w14:paraId="20DE21CA" w14:textId="73E90CDD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04C30B4B" w14:textId="5519F6F4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</w:tcPr>
          <w:p w14:paraId="4994E59B" w14:textId="57700C9F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SCHULKE POLSKA SP. Z O.O.</w:t>
            </w:r>
          </w:p>
          <w:p w14:paraId="70394F56" w14:textId="143D9FC0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AL. JEROZOLIMSKIE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132</w:t>
            </w:r>
          </w:p>
          <w:p w14:paraId="61A582E3" w14:textId="1892FCBA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02-305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59B26FE" w14:textId="5408EA66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4 037.22 zł</w:t>
            </w:r>
          </w:p>
        </w:tc>
      </w:tr>
      <w:tr w:rsidR="00A60BBE" w:rsidRPr="00E36259" w14:paraId="195458F6" w14:textId="77777777" w:rsidTr="003C6F9C">
        <w:tc>
          <w:tcPr>
            <w:tcW w:w="1276" w:type="dxa"/>
            <w:vAlign w:val="center"/>
          </w:tcPr>
          <w:p w14:paraId="75152C29" w14:textId="2C5FE2DC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484C0A52" w14:textId="056ABB5D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</w:tcPr>
          <w:p w14:paraId="2834B525" w14:textId="78BDF26D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SCHULKE POLSKA SP. Z O.O.</w:t>
            </w:r>
          </w:p>
          <w:p w14:paraId="09161F9E" w14:textId="1B263689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AL. JEROZOLIMSKIE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132</w:t>
            </w:r>
          </w:p>
          <w:p w14:paraId="30C79557" w14:textId="352099E8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02-305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73B8F322" w14:textId="7C44F396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33 256.44 zł</w:t>
            </w:r>
          </w:p>
        </w:tc>
      </w:tr>
      <w:tr w:rsidR="00A60BBE" w:rsidRPr="00E36259" w14:paraId="7C4C4D39" w14:textId="77777777" w:rsidTr="003C6F9C">
        <w:tc>
          <w:tcPr>
            <w:tcW w:w="1276" w:type="dxa"/>
            <w:vAlign w:val="center"/>
          </w:tcPr>
          <w:p w14:paraId="7C41AA77" w14:textId="01C2301B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7E358380" w14:textId="7B88B407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6602B178" w14:textId="3A177A39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Informer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6259">
              <w:rPr>
                <w:rFonts w:ascii="Arial Narrow" w:hAnsi="Arial Narrow" w:cs="Arial"/>
              </w:rPr>
              <w:t>Med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sp. z o.o.</w:t>
            </w:r>
          </w:p>
          <w:p w14:paraId="105F3F0F" w14:textId="2406D893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Winogrady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118</w:t>
            </w:r>
          </w:p>
          <w:p w14:paraId="3102DC98" w14:textId="17BABB82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61-626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Poznań</w:t>
            </w:r>
          </w:p>
        </w:tc>
        <w:tc>
          <w:tcPr>
            <w:tcW w:w="2551" w:type="dxa"/>
            <w:vAlign w:val="center"/>
          </w:tcPr>
          <w:p w14:paraId="55D58B42" w14:textId="4201956A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314 604.00 zł</w:t>
            </w:r>
          </w:p>
        </w:tc>
      </w:tr>
      <w:tr w:rsidR="00A60BBE" w:rsidRPr="00E36259" w14:paraId="748ED0DD" w14:textId="77777777" w:rsidTr="003C6F9C">
        <w:tc>
          <w:tcPr>
            <w:tcW w:w="1276" w:type="dxa"/>
            <w:vAlign w:val="center"/>
          </w:tcPr>
          <w:p w14:paraId="51CDCB5D" w14:textId="772281DC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5EFF900A" w14:textId="1075D7F7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</w:tcPr>
          <w:p w14:paraId="0D45C6FF" w14:textId="30F9D62A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Biachem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Sp. z o.o.</w:t>
            </w:r>
          </w:p>
          <w:p w14:paraId="48EFE5AD" w14:textId="35AF38B9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Nowodworska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3</w:t>
            </w:r>
          </w:p>
          <w:p w14:paraId="364AEACD" w14:textId="59C1EB44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16-030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Ogrodniczki</w:t>
            </w:r>
          </w:p>
        </w:tc>
        <w:tc>
          <w:tcPr>
            <w:tcW w:w="2551" w:type="dxa"/>
            <w:vAlign w:val="center"/>
          </w:tcPr>
          <w:p w14:paraId="731E82DA" w14:textId="5A65E102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3 888.00 zł</w:t>
            </w:r>
          </w:p>
        </w:tc>
      </w:tr>
      <w:tr w:rsidR="00A60BBE" w:rsidRPr="00E36259" w14:paraId="41915F23" w14:textId="77777777" w:rsidTr="003C6F9C">
        <w:tc>
          <w:tcPr>
            <w:tcW w:w="1276" w:type="dxa"/>
            <w:vAlign w:val="center"/>
          </w:tcPr>
          <w:p w14:paraId="1175E25F" w14:textId="50322E65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727A056A" w14:textId="7001B4B2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4E2EA878" w14:textId="5AA4CE77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"GREENPOL" INSTYTUT KSZTAŁTOWANIA ŚRODOWISKA SP. Z O.O.</w:t>
            </w:r>
          </w:p>
          <w:p w14:paraId="6F01F243" w14:textId="1E1FE953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UL. STEFANA ŻEROMSKIEGO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38/5</w:t>
            </w:r>
          </w:p>
          <w:p w14:paraId="38B7D90B" w14:textId="65095207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65-066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ZIELONA GÓRA</w:t>
            </w:r>
          </w:p>
        </w:tc>
        <w:tc>
          <w:tcPr>
            <w:tcW w:w="2551" w:type="dxa"/>
            <w:vAlign w:val="center"/>
          </w:tcPr>
          <w:p w14:paraId="000E59A2" w14:textId="66CAC75F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16 848.00 zł</w:t>
            </w:r>
          </w:p>
        </w:tc>
      </w:tr>
      <w:tr w:rsidR="00A60BBE" w:rsidRPr="00E36259" w14:paraId="389A0C56" w14:textId="77777777" w:rsidTr="003C6F9C">
        <w:tc>
          <w:tcPr>
            <w:tcW w:w="1276" w:type="dxa"/>
            <w:vAlign w:val="center"/>
          </w:tcPr>
          <w:p w14:paraId="0C4F6866" w14:textId="63C2FDC2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5D64BF36" w14:textId="410ED5A3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</w:tcPr>
          <w:p w14:paraId="7D085042" w14:textId="732F5113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Medilab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Sp. z o.o.</w:t>
            </w:r>
          </w:p>
          <w:p w14:paraId="42FBE56B" w14:textId="4946E001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Niedźwiedzia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60</w:t>
            </w:r>
          </w:p>
          <w:p w14:paraId="549D1402" w14:textId="2394C5C1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15-531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29157E46" w14:textId="68947195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42 366.24 zł</w:t>
            </w:r>
          </w:p>
        </w:tc>
      </w:tr>
      <w:tr w:rsidR="00A60BBE" w:rsidRPr="00E36259" w14:paraId="37CABCCC" w14:textId="77777777" w:rsidTr="003C6F9C">
        <w:tc>
          <w:tcPr>
            <w:tcW w:w="1276" w:type="dxa"/>
            <w:vAlign w:val="center"/>
          </w:tcPr>
          <w:p w14:paraId="21D65E1D" w14:textId="2890F0F2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37E5311D" w14:textId="2EE49276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14</w:t>
            </w:r>
          </w:p>
        </w:tc>
        <w:tc>
          <w:tcPr>
            <w:tcW w:w="3969" w:type="dxa"/>
          </w:tcPr>
          <w:p w14:paraId="6E99F050" w14:textId="7C8D7CF9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Medilab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Sp. z o.o.</w:t>
            </w:r>
          </w:p>
          <w:p w14:paraId="22A5118B" w14:textId="3F0C71D0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Niedźwiedzia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60</w:t>
            </w:r>
          </w:p>
          <w:p w14:paraId="319ECB4D" w14:textId="4D63845D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15-531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33EA1F97" w14:textId="25945191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10 206.00 zł</w:t>
            </w:r>
          </w:p>
        </w:tc>
      </w:tr>
      <w:tr w:rsidR="00A60BBE" w:rsidRPr="00E36259" w14:paraId="74C1374C" w14:textId="77777777" w:rsidTr="003C6F9C">
        <w:tc>
          <w:tcPr>
            <w:tcW w:w="1276" w:type="dxa"/>
            <w:vAlign w:val="center"/>
          </w:tcPr>
          <w:p w14:paraId="4609E6D7" w14:textId="69E13C23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04E9A4AB" w14:textId="53FAD89F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125EF071" w14:textId="341A305D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oss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6259">
              <w:rPr>
                <w:rFonts w:ascii="Arial Narrow" w:hAnsi="Arial Narrow" w:cs="Arial"/>
              </w:rPr>
              <w:t>sp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zoo</w:t>
            </w:r>
          </w:p>
          <w:p w14:paraId="5F3ADAFE" w14:textId="5B76FE2B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Siennicka 25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25/25</w:t>
            </w:r>
          </w:p>
          <w:p w14:paraId="6FF02819" w14:textId="2A431609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80-857</w:t>
            </w:r>
            <w:r w:rsidRPr="00E36259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6259">
              <w:rPr>
                <w:rFonts w:ascii="Arial Narrow" w:hAnsi="Arial Narrow" w:cs="Arial"/>
              </w:rPr>
              <w:t>gdansk</w:t>
            </w:r>
            <w:proofErr w:type="spellEnd"/>
          </w:p>
        </w:tc>
        <w:tc>
          <w:tcPr>
            <w:tcW w:w="2551" w:type="dxa"/>
            <w:vAlign w:val="center"/>
          </w:tcPr>
          <w:p w14:paraId="6B3F4183" w14:textId="2806CFC1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41 904.00 zł</w:t>
            </w:r>
          </w:p>
        </w:tc>
      </w:tr>
      <w:tr w:rsidR="00A60BBE" w:rsidRPr="00E36259" w14:paraId="40EBBD6E" w14:textId="77777777" w:rsidTr="003C6F9C">
        <w:tc>
          <w:tcPr>
            <w:tcW w:w="1276" w:type="dxa"/>
            <w:vAlign w:val="center"/>
          </w:tcPr>
          <w:p w14:paraId="285CEBFE" w14:textId="52E454BE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0FD630B0" w14:textId="70E2B438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2716995E" w14:textId="69666E44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oss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6259">
              <w:rPr>
                <w:rFonts w:ascii="Arial Narrow" w:hAnsi="Arial Narrow" w:cs="Arial"/>
              </w:rPr>
              <w:t>sp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zoo</w:t>
            </w:r>
          </w:p>
          <w:p w14:paraId="2906854A" w14:textId="7F01AE01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Siennicka 25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25/25</w:t>
            </w:r>
          </w:p>
          <w:p w14:paraId="7A342F10" w14:textId="71D62885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80-857</w:t>
            </w:r>
            <w:r w:rsidRPr="00E36259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6259">
              <w:rPr>
                <w:rFonts w:ascii="Arial Narrow" w:hAnsi="Arial Narrow" w:cs="Arial"/>
              </w:rPr>
              <w:t>gdansk</w:t>
            </w:r>
            <w:proofErr w:type="spellEnd"/>
          </w:p>
        </w:tc>
        <w:tc>
          <w:tcPr>
            <w:tcW w:w="2551" w:type="dxa"/>
            <w:vAlign w:val="center"/>
          </w:tcPr>
          <w:p w14:paraId="3EFE6815" w14:textId="2BDC97BA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105 840.00 zł</w:t>
            </w:r>
          </w:p>
        </w:tc>
      </w:tr>
      <w:tr w:rsidR="00A60BBE" w:rsidRPr="00E36259" w14:paraId="5358E44D" w14:textId="77777777" w:rsidTr="003C6F9C">
        <w:tc>
          <w:tcPr>
            <w:tcW w:w="1276" w:type="dxa"/>
            <w:vAlign w:val="center"/>
          </w:tcPr>
          <w:p w14:paraId="48B57C0F" w14:textId="3F06F62A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lastRenderedPageBreak/>
              <w:t>11</w:t>
            </w:r>
          </w:p>
        </w:tc>
        <w:tc>
          <w:tcPr>
            <w:tcW w:w="1276" w:type="dxa"/>
            <w:vAlign w:val="center"/>
          </w:tcPr>
          <w:p w14:paraId="75651BD8" w14:textId="7424D5E7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</w:tcPr>
          <w:p w14:paraId="42EA29DA" w14:textId="5AEF8F25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oss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6259">
              <w:rPr>
                <w:rFonts w:ascii="Arial Narrow" w:hAnsi="Arial Narrow" w:cs="Arial"/>
              </w:rPr>
              <w:t>sp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zoo</w:t>
            </w:r>
          </w:p>
          <w:p w14:paraId="2C5457C1" w14:textId="7E7D5C43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Siennicka 25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25/25</w:t>
            </w:r>
          </w:p>
          <w:p w14:paraId="3AB74C7F" w14:textId="719F2C6A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80-857</w:t>
            </w:r>
            <w:r w:rsidRPr="00E36259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6259">
              <w:rPr>
                <w:rFonts w:ascii="Arial Narrow" w:hAnsi="Arial Narrow" w:cs="Arial"/>
              </w:rPr>
              <w:t>gdansk</w:t>
            </w:r>
            <w:proofErr w:type="spellEnd"/>
          </w:p>
        </w:tc>
        <w:tc>
          <w:tcPr>
            <w:tcW w:w="2551" w:type="dxa"/>
            <w:vAlign w:val="center"/>
          </w:tcPr>
          <w:p w14:paraId="24FE859F" w14:textId="480467C4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6 696.00 zł</w:t>
            </w:r>
          </w:p>
        </w:tc>
      </w:tr>
      <w:tr w:rsidR="00A60BBE" w:rsidRPr="00E36259" w14:paraId="5EBC7797" w14:textId="77777777" w:rsidTr="003C6F9C">
        <w:tc>
          <w:tcPr>
            <w:tcW w:w="1276" w:type="dxa"/>
            <w:vAlign w:val="center"/>
          </w:tcPr>
          <w:p w14:paraId="6C0DA311" w14:textId="0C6263AA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6235C45A" w14:textId="5BF8E378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</w:tcPr>
          <w:p w14:paraId="43BA903B" w14:textId="5BDED0C5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oss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6259">
              <w:rPr>
                <w:rFonts w:ascii="Arial Narrow" w:hAnsi="Arial Narrow" w:cs="Arial"/>
              </w:rPr>
              <w:t>sp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zoo</w:t>
            </w:r>
          </w:p>
          <w:p w14:paraId="673BF19C" w14:textId="2A4978F1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Siennicka 25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25/25</w:t>
            </w:r>
          </w:p>
          <w:p w14:paraId="01B0E722" w14:textId="1A52C406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80-857</w:t>
            </w:r>
            <w:r w:rsidRPr="00E36259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6259">
              <w:rPr>
                <w:rFonts w:ascii="Arial Narrow" w:hAnsi="Arial Narrow" w:cs="Arial"/>
              </w:rPr>
              <w:t>gdansk</w:t>
            </w:r>
            <w:proofErr w:type="spellEnd"/>
          </w:p>
        </w:tc>
        <w:tc>
          <w:tcPr>
            <w:tcW w:w="2551" w:type="dxa"/>
            <w:vAlign w:val="center"/>
          </w:tcPr>
          <w:p w14:paraId="7A9FC7AF" w14:textId="79EEC47D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49 140.00 zł</w:t>
            </w:r>
          </w:p>
        </w:tc>
      </w:tr>
      <w:tr w:rsidR="00A60BBE" w:rsidRPr="00E36259" w14:paraId="75F98020" w14:textId="77777777" w:rsidTr="003C6F9C">
        <w:tc>
          <w:tcPr>
            <w:tcW w:w="1276" w:type="dxa"/>
            <w:vAlign w:val="center"/>
          </w:tcPr>
          <w:p w14:paraId="57F4DAA2" w14:textId="65EC1B36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11</w:t>
            </w:r>
          </w:p>
        </w:tc>
        <w:tc>
          <w:tcPr>
            <w:tcW w:w="1276" w:type="dxa"/>
            <w:vAlign w:val="center"/>
          </w:tcPr>
          <w:p w14:paraId="67744FFE" w14:textId="0B1A7FCC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14</w:t>
            </w:r>
          </w:p>
        </w:tc>
        <w:tc>
          <w:tcPr>
            <w:tcW w:w="3969" w:type="dxa"/>
          </w:tcPr>
          <w:p w14:paraId="742DA6A0" w14:textId="6F174F3F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oss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6259">
              <w:rPr>
                <w:rFonts w:ascii="Arial Narrow" w:hAnsi="Arial Narrow" w:cs="Arial"/>
              </w:rPr>
              <w:t>sp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zoo</w:t>
            </w:r>
          </w:p>
          <w:p w14:paraId="165E42C9" w14:textId="5FB1801A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Siennicka 25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25/25</w:t>
            </w:r>
          </w:p>
          <w:p w14:paraId="3934D9D5" w14:textId="58521CE1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80-857</w:t>
            </w:r>
            <w:r w:rsidRPr="00E36259">
              <w:rPr>
                <w:rFonts w:ascii="Arial Narrow" w:hAnsi="Arial Narrow" w:cs="Arial"/>
              </w:rPr>
              <w:t xml:space="preserve"> </w:t>
            </w:r>
            <w:proofErr w:type="spellStart"/>
            <w:r w:rsidRPr="00E36259">
              <w:rPr>
                <w:rFonts w:ascii="Arial Narrow" w:hAnsi="Arial Narrow" w:cs="Arial"/>
              </w:rPr>
              <w:t>gdansk</w:t>
            </w:r>
            <w:proofErr w:type="spellEnd"/>
          </w:p>
        </w:tc>
        <w:tc>
          <w:tcPr>
            <w:tcW w:w="2551" w:type="dxa"/>
            <w:vAlign w:val="center"/>
          </w:tcPr>
          <w:p w14:paraId="3B959ECA" w14:textId="426C6945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12 960.00 zł</w:t>
            </w:r>
          </w:p>
        </w:tc>
      </w:tr>
      <w:tr w:rsidR="00A60BBE" w:rsidRPr="00E36259" w14:paraId="5DC933C7" w14:textId="77777777" w:rsidTr="003C6F9C">
        <w:tc>
          <w:tcPr>
            <w:tcW w:w="1276" w:type="dxa"/>
            <w:vAlign w:val="center"/>
          </w:tcPr>
          <w:p w14:paraId="540F59BA" w14:textId="0C555306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6BF2105B" w14:textId="0E737A4F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406A6074" w14:textId="3924E5C7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Bialmed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Sp. z o.o.</w:t>
            </w:r>
          </w:p>
          <w:p w14:paraId="4C032379" w14:textId="378C5B62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Kazimierzowska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46/48/35</w:t>
            </w:r>
          </w:p>
          <w:p w14:paraId="2F74B0ED" w14:textId="39D10A02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02-546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AB43104" w14:textId="104A08C9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10 296.72 zł</w:t>
            </w:r>
          </w:p>
        </w:tc>
      </w:tr>
      <w:tr w:rsidR="00A60BBE" w:rsidRPr="00E36259" w14:paraId="21BA03B3" w14:textId="77777777" w:rsidTr="003C6F9C">
        <w:tc>
          <w:tcPr>
            <w:tcW w:w="1276" w:type="dxa"/>
            <w:vAlign w:val="center"/>
          </w:tcPr>
          <w:p w14:paraId="033FB900" w14:textId="67A255FC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3EA8EE65" w14:textId="23166139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71CE77C6" w14:textId="0E111F01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Bialmed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Sp. z o.o.</w:t>
            </w:r>
          </w:p>
          <w:p w14:paraId="18D5EB08" w14:textId="1E9A94B2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Kazimierzowska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46/48/35</w:t>
            </w:r>
          </w:p>
          <w:p w14:paraId="61A64E5F" w14:textId="7C077EDB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02-546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441982C1" w14:textId="324CF624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23 523.75 zł</w:t>
            </w:r>
          </w:p>
        </w:tc>
      </w:tr>
      <w:tr w:rsidR="00A60BBE" w:rsidRPr="00E36259" w14:paraId="41B884DD" w14:textId="77777777" w:rsidTr="003C6F9C">
        <w:tc>
          <w:tcPr>
            <w:tcW w:w="1276" w:type="dxa"/>
            <w:vAlign w:val="center"/>
          </w:tcPr>
          <w:p w14:paraId="4D8B99D8" w14:textId="1B10EE82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7F99DA57" w14:textId="122876F9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4C5A4ADE" w14:textId="17A431FA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Bialmed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Sp. z o.o.</w:t>
            </w:r>
          </w:p>
          <w:p w14:paraId="3EF70BE0" w14:textId="2B473F31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Kazimierzowska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46/48/35</w:t>
            </w:r>
          </w:p>
          <w:p w14:paraId="268F796D" w14:textId="3638B5B8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02-546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69321766" w14:textId="751F2309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178 588.80 zł</w:t>
            </w:r>
          </w:p>
        </w:tc>
      </w:tr>
      <w:tr w:rsidR="00A60BBE" w:rsidRPr="00E36259" w14:paraId="741878FA" w14:textId="77777777" w:rsidTr="003C6F9C">
        <w:tc>
          <w:tcPr>
            <w:tcW w:w="1276" w:type="dxa"/>
            <w:vAlign w:val="center"/>
          </w:tcPr>
          <w:p w14:paraId="468FF3C6" w14:textId="38E6D5FF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1B87D52A" w14:textId="11906944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</w:tcPr>
          <w:p w14:paraId="450964C1" w14:textId="19C1BD41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Bialmed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Sp. z o.o.</w:t>
            </w:r>
          </w:p>
          <w:p w14:paraId="146B184F" w14:textId="674FFC10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Kazimierzowska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46/48/35</w:t>
            </w:r>
          </w:p>
          <w:p w14:paraId="6B903A28" w14:textId="3C43E7D5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02-546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1713F7DC" w14:textId="6927C065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20 880.50 zł</w:t>
            </w:r>
          </w:p>
        </w:tc>
      </w:tr>
      <w:tr w:rsidR="00A60BBE" w:rsidRPr="00E36259" w14:paraId="255AB8E3" w14:textId="77777777" w:rsidTr="003C6F9C">
        <w:tc>
          <w:tcPr>
            <w:tcW w:w="1276" w:type="dxa"/>
            <w:vAlign w:val="center"/>
          </w:tcPr>
          <w:p w14:paraId="350CDF26" w14:textId="050ECC8E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49D98354" w14:textId="1D3C5775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</w:tcPr>
          <w:p w14:paraId="38901524" w14:textId="5EA1A94A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Bialmed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Sp. z o.o.</w:t>
            </w:r>
          </w:p>
          <w:p w14:paraId="0A87E7F0" w14:textId="0285D3AC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Kazimierzowska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46/48/35</w:t>
            </w:r>
          </w:p>
          <w:p w14:paraId="1AD99E35" w14:textId="0C5F3EE2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02-546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29971DB0" w14:textId="2DD69DCD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6 253.20 zł</w:t>
            </w:r>
          </w:p>
        </w:tc>
      </w:tr>
      <w:tr w:rsidR="00A60BBE" w:rsidRPr="00E36259" w14:paraId="5FF01E31" w14:textId="77777777" w:rsidTr="003C6F9C">
        <w:tc>
          <w:tcPr>
            <w:tcW w:w="1276" w:type="dxa"/>
            <w:vAlign w:val="center"/>
          </w:tcPr>
          <w:p w14:paraId="1D7092EC" w14:textId="6DF5AEA9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12</w:t>
            </w:r>
          </w:p>
        </w:tc>
        <w:tc>
          <w:tcPr>
            <w:tcW w:w="1276" w:type="dxa"/>
            <w:vAlign w:val="center"/>
          </w:tcPr>
          <w:p w14:paraId="02C12C39" w14:textId="2E2B6D75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</w:tcPr>
          <w:p w14:paraId="47CA3AEF" w14:textId="16673D01" w:rsidR="00A60BBE" w:rsidRPr="00E36259" w:rsidRDefault="00A60BBE" w:rsidP="00E36259">
            <w:pPr>
              <w:spacing w:before="80" w:after="40"/>
              <w:jc w:val="center"/>
              <w:rPr>
                <w:rFonts w:ascii="Arial Narrow" w:hAnsi="Arial Narrow" w:cs="Arial"/>
              </w:rPr>
            </w:pPr>
            <w:proofErr w:type="spellStart"/>
            <w:r w:rsidRPr="00E36259">
              <w:rPr>
                <w:rFonts w:ascii="Arial Narrow" w:hAnsi="Arial Narrow" w:cs="Arial"/>
              </w:rPr>
              <w:t>Bialmed</w:t>
            </w:r>
            <w:proofErr w:type="spellEnd"/>
            <w:r w:rsidRPr="00E36259">
              <w:rPr>
                <w:rFonts w:ascii="Arial Narrow" w:hAnsi="Arial Narrow" w:cs="Arial"/>
              </w:rPr>
              <w:t xml:space="preserve"> Sp. z o.o.</w:t>
            </w:r>
          </w:p>
          <w:p w14:paraId="3443AD75" w14:textId="63162980" w:rsidR="00A60BBE" w:rsidRPr="00E36259" w:rsidRDefault="00A60BBE" w:rsidP="00E36259">
            <w:pPr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Kazimierzowska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46/48/35</w:t>
            </w:r>
          </w:p>
          <w:p w14:paraId="236228B0" w14:textId="5EE8630B" w:rsidR="00A60BBE" w:rsidRPr="00E36259" w:rsidRDefault="00A60BBE" w:rsidP="00E36259">
            <w:pPr>
              <w:spacing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02-546</w:t>
            </w:r>
            <w:r w:rsidRPr="00E36259">
              <w:rPr>
                <w:rFonts w:ascii="Arial Narrow" w:hAnsi="Arial Narrow" w:cs="Arial"/>
              </w:rPr>
              <w:t xml:space="preserve"> </w:t>
            </w:r>
            <w:r w:rsidRPr="00E3625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vAlign w:val="center"/>
          </w:tcPr>
          <w:p w14:paraId="07BFB0D9" w14:textId="0892C486" w:rsidR="00A60BBE" w:rsidRPr="00E36259" w:rsidRDefault="00A60BBE" w:rsidP="003C6F9C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E36259">
              <w:rPr>
                <w:rFonts w:ascii="Arial Narrow" w:hAnsi="Arial Narrow" w:cs="Arial"/>
              </w:rPr>
              <w:t>1 566.00 zł</w:t>
            </w:r>
          </w:p>
        </w:tc>
      </w:tr>
    </w:tbl>
    <w:p w14:paraId="7CFF5739" w14:textId="3B2EBC7B" w:rsidR="00A80738" w:rsidRPr="00E36259" w:rsidRDefault="00E36259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E36259">
        <w:rPr>
          <w:rFonts w:ascii="Arial Narrow" w:hAnsi="Arial Narrow" w:cs="Arial"/>
          <w:i/>
          <w:sz w:val="20"/>
        </w:rPr>
        <w:t>ZAMAWIAJĄCY</w:t>
      </w:r>
    </w:p>
    <w:bookmarkEnd w:id="0"/>
    <w:p w14:paraId="56722CF0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39B98E2A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07FBA2EF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19AD33F0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4D297099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034F8260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45AD4693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7EDC3AF6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596DB582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0532E4B4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1E07063B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6298A6FE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0704250A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38632C13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16DBD29A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32E33B6A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7245BFB4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1C8DC5C3" w14:textId="77777777" w:rsidR="00E36259" w:rsidRDefault="00E36259" w:rsidP="00E36259">
      <w:pPr>
        <w:rPr>
          <w:rFonts w:ascii="Arial Narrow" w:hAnsi="Arial Narrow" w:cs="Arial"/>
          <w:i/>
          <w:iCs/>
          <w:sz w:val="16"/>
          <w:szCs w:val="16"/>
        </w:rPr>
      </w:pPr>
    </w:p>
    <w:p w14:paraId="30D7EDE5" w14:textId="78D849A2" w:rsidR="00E36259" w:rsidRPr="00E36259" w:rsidRDefault="00E36259" w:rsidP="00E36259">
      <w:pPr>
        <w:rPr>
          <w:rFonts w:ascii="Arial Narrow" w:hAnsi="Arial Narrow" w:cs="Arial"/>
          <w:bCs/>
          <w:i/>
          <w:iCs/>
          <w:sz w:val="16"/>
          <w:szCs w:val="16"/>
        </w:rPr>
      </w:pPr>
      <w:r w:rsidRPr="00E36259">
        <w:rPr>
          <w:rFonts w:ascii="Arial Narrow" w:hAnsi="Arial Narrow" w:cs="Arial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 w:cs="Arial"/>
          <w:i/>
          <w:iCs/>
          <w:sz w:val="16"/>
          <w:szCs w:val="16"/>
        </w:rPr>
        <w:t>2</w:t>
      </w:r>
      <w:r w:rsidRPr="00E36259">
        <w:rPr>
          <w:rFonts w:ascii="Arial Narrow" w:hAnsi="Arial Narrow" w:cs="Arial"/>
          <w:i/>
          <w:iCs/>
          <w:sz w:val="16"/>
          <w:szCs w:val="16"/>
        </w:rPr>
        <w:t xml:space="preserve"> ark.</w:t>
      </w:r>
    </w:p>
    <w:p w14:paraId="66CE3DBC" w14:textId="77777777" w:rsidR="00E36259" w:rsidRPr="00E36259" w:rsidRDefault="00E36259" w:rsidP="00E36259">
      <w:pPr>
        <w:rPr>
          <w:rFonts w:ascii="Arial Narrow" w:hAnsi="Arial Narrow" w:cs="Arial"/>
          <w:bCs/>
          <w:i/>
          <w:iCs/>
          <w:sz w:val="16"/>
          <w:szCs w:val="16"/>
        </w:rPr>
      </w:pPr>
      <w:r w:rsidRPr="00E36259">
        <w:rPr>
          <w:rFonts w:ascii="Arial Narrow" w:hAnsi="Arial Narrow" w:cs="Arial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E36259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E36259">
        <w:rPr>
          <w:rFonts w:ascii="Arial Narrow" w:hAnsi="Arial Narrow" w:cs="Arial"/>
          <w:i/>
          <w:iCs/>
          <w:sz w:val="16"/>
          <w:szCs w:val="16"/>
        </w:rPr>
        <w:t>. T2612 B5</w:t>
      </w:r>
    </w:p>
    <w:p w14:paraId="11234372" w14:textId="77777777" w:rsidR="00E36259" w:rsidRPr="00E36259" w:rsidRDefault="00E36259" w:rsidP="00E36259">
      <w:pPr>
        <w:rPr>
          <w:rFonts w:ascii="Arial Narrow" w:hAnsi="Arial Narrow" w:cs="Arial"/>
          <w:bCs/>
          <w:sz w:val="16"/>
          <w:szCs w:val="16"/>
          <w:u w:val="single"/>
        </w:rPr>
      </w:pPr>
      <w:r w:rsidRPr="00E36259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E36259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E36259">
        <w:rPr>
          <w:rFonts w:ascii="Arial Narrow" w:hAnsi="Arial Narrow" w:cs="Arial"/>
          <w:i/>
          <w:iCs/>
          <w:sz w:val="16"/>
          <w:szCs w:val="16"/>
        </w:rPr>
        <w:t xml:space="preserve"> – tel. 261 417 449, e-mail: </w:t>
      </w:r>
      <w:hyperlink r:id="rId6" w:history="1">
        <w:r w:rsidRPr="00E36259">
          <w:rPr>
            <w:rStyle w:val="Hipercze"/>
            <w:rFonts w:ascii="Arial Narrow" w:hAnsi="Arial Narrow" w:cs="Arial"/>
            <w:i/>
            <w:sz w:val="16"/>
            <w:szCs w:val="16"/>
          </w:rPr>
          <w:t>choroszynska3292@10wsk.mil.pl</w:t>
        </w:r>
      </w:hyperlink>
      <w:r w:rsidRPr="00E36259">
        <w:rPr>
          <w:rFonts w:ascii="Arial Narrow" w:hAnsi="Arial Narrow" w:cs="Arial"/>
          <w:b/>
          <w:bCs/>
          <w:sz w:val="16"/>
          <w:szCs w:val="16"/>
          <w:u w:val="single"/>
        </w:rPr>
        <w:t xml:space="preserve"> </w:t>
      </w:r>
    </w:p>
    <w:p w14:paraId="6AC21C8B" w14:textId="7F337F37" w:rsidR="00C236D3" w:rsidRPr="00E36259" w:rsidRDefault="00E36259" w:rsidP="00E36259">
      <w:pPr>
        <w:rPr>
          <w:rFonts w:ascii="Arial Narrow" w:hAnsi="Arial Narrow" w:cs="Arial"/>
          <w:sz w:val="14"/>
          <w:szCs w:val="14"/>
        </w:rPr>
      </w:pPr>
      <w:r w:rsidRPr="00E36259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sz w:val="16"/>
          <w:szCs w:val="16"/>
        </w:rPr>
        <w:t>11.03.</w:t>
      </w:r>
      <w:r w:rsidRPr="00E36259">
        <w:rPr>
          <w:rFonts w:ascii="Arial Narrow" w:hAnsi="Arial Narrow" w:cs="Arial"/>
          <w:i/>
          <w:sz w:val="16"/>
          <w:szCs w:val="16"/>
        </w:rPr>
        <w:t>2026 r.</w:t>
      </w:r>
    </w:p>
    <w:sectPr w:rsidR="00C236D3" w:rsidRPr="00E36259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5A5C0" w14:textId="77777777" w:rsidR="002244E4" w:rsidRDefault="002244E4">
      <w:r>
        <w:separator/>
      </w:r>
    </w:p>
  </w:endnote>
  <w:endnote w:type="continuationSeparator" w:id="0">
    <w:p w14:paraId="1968961E" w14:textId="77777777" w:rsidR="002244E4" w:rsidRDefault="00224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2E5B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44736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A3E73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6FFAA2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71A8A4F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4D53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A356DA" w14:textId="77777777" w:rsidR="009F189D" w:rsidRDefault="009F189D">
    <w:pPr>
      <w:pStyle w:val="Stopka"/>
      <w:tabs>
        <w:tab w:val="clear" w:pos="4536"/>
      </w:tabs>
      <w:jc w:val="center"/>
    </w:pPr>
  </w:p>
  <w:p w14:paraId="094796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C266A" w14:textId="77777777" w:rsidR="002244E4" w:rsidRDefault="002244E4">
      <w:r>
        <w:separator/>
      </w:r>
    </w:p>
  </w:footnote>
  <w:footnote w:type="continuationSeparator" w:id="0">
    <w:p w14:paraId="4E5FFF58" w14:textId="77777777" w:rsidR="002244E4" w:rsidRDefault="00224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A97B8" w14:textId="77777777" w:rsidR="00A60BBE" w:rsidRDefault="00A60B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DE90A" w14:textId="77777777" w:rsidR="00A60BBE" w:rsidRDefault="00A60B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D42F2" w14:textId="77777777" w:rsidR="00A60BBE" w:rsidRDefault="00A60B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64D"/>
    <w:rsid w:val="00007727"/>
    <w:rsid w:val="00017720"/>
    <w:rsid w:val="00035488"/>
    <w:rsid w:val="000D7F25"/>
    <w:rsid w:val="000E00E5"/>
    <w:rsid w:val="00173B20"/>
    <w:rsid w:val="001C69FF"/>
    <w:rsid w:val="002244E4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60BBE"/>
    <w:rsid w:val="00A80738"/>
    <w:rsid w:val="00BB547B"/>
    <w:rsid w:val="00C236D3"/>
    <w:rsid w:val="00C659E2"/>
    <w:rsid w:val="00C82837"/>
    <w:rsid w:val="00CA3D66"/>
    <w:rsid w:val="00CB0802"/>
    <w:rsid w:val="00CC464D"/>
    <w:rsid w:val="00D665F5"/>
    <w:rsid w:val="00D7128F"/>
    <w:rsid w:val="00E3625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797EE0"/>
  <w15:chartTrackingRefBased/>
  <w15:docId w15:val="{D7F18962-EAF0-442E-821D-6A6515A7B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E362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62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484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2026-03-11T10:03:00Z</cp:lastPrinted>
  <dcterms:created xsi:type="dcterms:W3CDTF">2026-03-11T10:03:00Z</dcterms:created>
  <dcterms:modified xsi:type="dcterms:W3CDTF">2026-03-11T10:03:00Z</dcterms:modified>
</cp:coreProperties>
</file>