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F5D9" w14:textId="0D06EF5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6445">
        <w:rPr>
          <w:rFonts w:ascii="Arial" w:hAnsi="Arial" w:cs="Arial"/>
          <w:bCs/>
          <w:i w:val="0"/>
          <w:szCs w:val="24"/>
        </w:rPr>
        <w:t>4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 xml:space="preserve">(t.j.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33C0AF1E" w:rsidR="00A44833" w:rsidRPr="004B2AF5" w:rsidRDefault="00566BE5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566BE5">
        <w:rPr>
          <w:b/>
          <w:sz w:val="28"/>
          <w:szCs w:val="28"/>
        </w:rPr>
        <w:t>Usługi portierskie, stróżowanie, ochrona oraz dozór nad obiektami Szpitala Wojewódzkiego w Poznaniu</w:t>
      </w:r>
      <w:r>
        <w:rPr>
          <w:b/>
          <w:sz w:val="28"/>
          <w:szCs w:val="28"/>
        </w:rPr>
        <w:t xml:space="preserve"> 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>
        <w:rPr>
          <w:rFonts w:ascii="Arial" w:hAnsi="Arial" w:cs="Arial"/>
          <w:b/>
          <w:sz w:val="24"/>
          <w:szCs w:val="24"/>
        </w:rPr>
        <w:t>22/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6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27403C3" w14:textId="77777777" w:rsidR="00A50AA7" w:rsidRDefault="00A50AA7" w:rsidP="00A50AA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7C14375" w14:textId="77777777" w:rsidR="00A50AA7" w:rsidRDefault="00A50AA7" w:rsidP="00A50AA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C459D64" w14:textId="77777777" w:rsidR="00A50AA7" w:rsidRDefault="00A50AA7" w:rsidP="00A50AA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109 ust. 1 pkt 4</w:t>
      </w:r>
    </w:p>
    <w:p w14:paraId="45B406E1" w14:textId="77777777" w:rsidR="00A50AA7" w:rsidRDefault="00A50AA7" w:rsidP="00A50AA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18"/>
      </w:tblGrid>
      <w:tr w:rsidR="00692939" w:rsidRPr="00692939" w14:paraId="04CAB7E8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86C6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9293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3771" w14:textId="77777777" w:rsidR="00692939" w:rsidRPr="00692939" w:rsidRDefault="00692939" w:rsidP="00B8092F">
            <w:pPr>
              <w:spacing w:before="60" w:after="120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92939" w:rsidRPr="00692939" w14:paraId="48AB3CBF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E831" w14:textId="77777777" w:rsidR="00692939" w:rsidRPr="002C408E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C408E">
              <w:rPr>
                <w:rFonts w:ascii="Times New Roman" w:hAnsi="Times New Roman"/>
              </w:rPr>
              <w:t>1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8061" w14:textId="77777777" w:rsidR="00692939" w:rsidRPr="002C408E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C40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670EAF" w14:textId="499B7145" w:rsidR="00692939" w:rsidRPr="002C408E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C408E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żądać będzie przedstawienia dokumentów wyszczególnionych w rozdziale 9 ust. 9.2 SWZ </w:t>
            </w:r>
          </w:p>
        </w:tc>
      </w:tr>
      <w:tr w:rsidR="00692939" w:rsidRPr="00692939" w14:paraId="556021A4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37E3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AEAC3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293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6D18E0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  <w:tr w:rsidR="00692939" w:rsidRPr="00692939" w14:paraId="212A84DA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695E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3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21E5B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293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1A34F6A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92939" w:rsidRPr="00692939" w14:paraId="2B55D868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77609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4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8251E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2939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474AE77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</w:tbl>
    <w:p w14:paraId="42DC2530" w14:textId="00E80848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207E"/>
    <w:rsid w:val="000857C0"/>
    <w:rsid w:val="000B1025"/>
    <w:rsid w:val="000B54D1"/>
    <w:rsid w:val="000B6C65"/>
    <w:rsid w:val="000B6FE0"/>
    <w:rsid w:val="000C021E"/>
    <w:rsid w:val="000C18AF"/>
    <w:rsid w:val="000D0195"/>
    <w:rsid w:val="000D6F17"/>
    <w:rsid w:val="000D73C4"/>
    <w:rsid w:val="000E4D37"/>
    <w:rsid w:val="000E6D9B"/>
    <w:rsid w:val="00110593"/>
    <w:rsid w:val="0011306C"/>
    <w:rsid w:val="0012157F"/>
    <w:rsid w:val="00152183"/>
    <w:rsid w:val="001543F5"/>
    <w:rsid w:val="00160A7A"/>
    <w:rsid w:val="00176B68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61AB"/>
    <w:rsid w:val="0027135E"/>
    <w:rsid w:val="00284368"/>
    <w:rsid w:val="00287AE8"/>
    <w:rsid w:val="00290B01"/>
    <w:rsid w:val="00292198"/>
    <w:rsid w:val="00294EA6"/>
    <w:rsid w:val="002B2AD9"/>
    <w:rsid w:val="002C1C7B"/>
    <w:rsid w:val="002C408E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4D8D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6BE5"/>
    <w:rsid w:val="005B11F3"/>
    <w:rsid w:val="005C383C"/>
    <w:rsid w:val="005C39CA"/>
    <w:rsid w:val="005D13F0"/>
    <w:rsid w:val="005D3816"/>
    <w:rsid w:val="005E176A"/>
    <w:rsid w:val="005E24AA"/>
    <w:rsid w:val="005E579C"/>
    <w:rsid w:val="005E6F72"/>
    <w:rsid w:val="00612283"/>
    <w:rsid w:val="00634311"/>
    <w:rsid w:val="00641874"/>
    <w:rsid w:val="00650D6C"/>
    <w:rsid w:val="006676AE"/>
    <w:rsid w:val="00692939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074B6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0AA7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36445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20</cp:revision>
  <cp:lastPrinted>2016-07-26T10:32:00Z</cp:lastPrinted>
  <dcterms:created xsi:type="dcterms:W3CDTF">2022-10-18T11:12:00Z</dcterms:created>
  <dcterms:modified xsi:type="dcterms:W3CDTF">2026-03-11T08:50:00Z</dcterms:modified>
</cp:coreProperties>
</file>