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6CB3D" w14:textId="5380D7D9" w:rsidR="00D62E6E" w:rsidRPr="005F439E" w:rsidRDefault="005F439E" w:rsidP="005F439E">
      <w:pPr>
        <w:keepNext/>
        <w:tabs>
          <w:tab w:val="left" w:pos="765"/>
        </w:tabs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>
        <w:rPr>
          <w:noProof/>
        </w:rPr>
        <w:pict w14:anchorId="472C32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1" type="#_x0000_t75" style="position:absolute;left:0;text-align:left;margin-left:8.05pt;margin-top:-15.7pt;width:453.75pt;height:47.25pt;z-index:-2516572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wrapcoords="-36 0 -36 21257 21600 21257 21600 0 -36 0">
            <v:imagedata r:id="rId8" o:title=""/>
            <w10:wrap type="tight"/>
          </v:shape>
        </w:pict>
      </w:r>
      <w:r>
        <w:rPr>
          <w:rFonts w:ascii="Arial Narrow" w:eastAsia="Times New Roman" w:hAnsi="Arial Narrow" w:cs="Arial"/>
          <w:bCs/>
          <w:szCs w:val="18"/>
          <w:lang w:eastAsia="pl-PL"/>
        </w:rPr>
        <w:tab/>
      </w:r>
      <w:r w:rsidR="00D62E6E" w:rsidRPr="005F439E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4A61BC" w:rsidRPr="005F439E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="00D62E6E" w:rsidRPr="005F439E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F439E" w14:paraId="04CE98A7" w14:textId="77777777" w:rsidTr="00D62E6E">
        <w:tc>
          <w:tcPr>
            <w:tcW w:w="2800" w:type="dxa"/>
          </w:tcPr>
          <w:p w14:paraId="2F1FE430" w14:textId="77777777" w:rsidR="00D62E6E" w:rsidRPr="005F439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F439E">
              <w:rPr>
                <w:rFonts w:ascii="Arial Narrow" w:hAnsi="Arial Narrow" w:cs="Arial"/>
                <w:b/>
              </w:rPr>
              <w:t>Wykonawca</w:t>
            </w:r>
            <w:r w:rsidRPr="005F439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581E292" w14:textId="77777777" w:rsidR="00D62E6E" w:rsidRPr="005F43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2DDF2C7" w14:textId="77777777" w:rsidR="00D62E6E" w:rsidRPr="005F43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B779F5" w14:textId="77777777" w:rsidR="00D62E6E" w:rsidRPr="005F439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F439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F439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F439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5F439E" w14:paraId="47EC17A4" w14:textId="77777777" w:rsidTr="00D62E6E">
        <w:tc>
          <w:tcPr>
            <w:tcW w:w="2800" w:type="dxa"/>
          </w:tcPr>
          <w:p w14:paraId="04C300AF" w14:textId="77777777" w:rsidR="00D62E6E" w:rsidRPr="005F439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F439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7FDEE06" w14:textId="77777777" w:rsidR="00D62E6E" w:rsidRPr="005F43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3A13BB6" w14:textId="77777777" w:rsidR="00D62E6E" w:rsidRPr="005F43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7CA5AA" w14:textId="77777777" w:rsidR="00D62E6E" w:rsidRPr="005F439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F439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F439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F439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753C0D9" w14:textId="77777777" w:rsidR="00BC121E" w:rsidRPr="005F439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61BC" w:rsidRPr="005F439E" w14:paraId="407CAE83" w14:textId="77777777" w:rsidTr="00C343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1A2F9A" w14:textId="77777777" w:rsidR="004A61BC" w:rsidRPr="005F439E" w:rsidRDefault="004A61BC" w:rsidP="00C3436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EA120EE" w14:textId="77777777" w:rsidR="004A61BC" w:rsidRPr="005F439E" w:rsidRDefault="004A61BC" w:rsidP="00C3436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5F439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r. poz. 1320 z późn. zm.)</w:t>
            </w:r>
            <w:r w:rsidRPr="005F439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16791937" w14:textId="77777777" w:rsidR="004A61BC" w:rsidRPr="005F439E" w:rsidRDefault="004A61BC" w:rsidP="00C3436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EC902C9" w14:textId="77777777" w:rsidR="004A61BC" w:rsidRPr="005F439E" w:rsidRDefault="004A61BC" w:rsidP="00C3436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A3FBB19" w14:textId="77777777" w:rsidR="00BC121E" w:rsidRPr="005F439E" w:rsidRDefault="004A61B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F439E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5F439E">
        <w:rPr>
          <w:rFonts w:ascii="Arial Narrow" w:eastAsia="Times New Roman" w:hAnsi="Arial Narrow" w:cs="Arial"/>
          <w:lang w:eastAsia="pl-PL"/>
        </w:rPr>
        <w:t>N</w:t>
      </w:r>
      <w:r w:rsidR="00BC121E" w:rsidRPr="005F439E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F439E" w14:paraId="5B280CE7" w14:textId="77777777" w:rsidTr="00D62E6E">
        <w:tc>
          <w:tcPr>
            <w:tcW w:w="2269" w:type="dxa"/>
          </w:tcPr>
          <w:p w14:paraId="49F969F3" w14:textId="77777777" w:rsidR="00D62E6E" w:rsidRPr="005F439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0626E24" w14:textId="77777777" w:rsidR="00D62E6E" w:rsidRPr="005F439E" w:rsidRDefault="004A61B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bCs/>
                <w:lang w:eastAsia="pl-PL"/>
              </w:rPr>
              <w:t>Zakup subskrypcji na aktualizację oprogramowania umożliwiającą bieżącą eksploatację oprogramowania firmy Kamsoft użytkowanego w 10. Wojskowym Szpitalu Klinicznym z Polikliniką SPZOZ</w:t>
            </w:r>
            <w:r w:rsidR="00D62E6E" w:rsidRPr="005F439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A61BC" w:rsidRPr="005F439E" w14:paraId="49F77715" w14:textId="77777777" w:rsidTr="00C34364">
        <w:tc>
          <w:tcPr>
            <w:tcW w:w="2269" w:type="dxa"/>
          </w:tcPr>
          <w:p w14:paraId="2A83F21B" w14:textId="77777777" w:rsidR="004A61BC" w:rsidRPr="005F439E" w:rsidRDefault="004A61BC" w:rsidP="00C343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2EBC529" w14:textId="77777777" w:rsidR="004A61BC" w:rsidRPr="005F439E" w:rsidRDefault="004A61BC" w:rsidP="00C343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bCs/>
                <w:lang w:eastAsia="pl-PL"/>
              </w:rPr>
              <w:t>39/2026</w:t>
            </w:r>
          </w:p>
        </w:tc>
      </w:tr>
    </w:tbl>
    <w:p w14:paraId="35A03B85" w14:textId="77777777" w:rsidR="00BC121E" w:rsidRPr="005F439E" w:rsidRDefault="004A61BC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5F439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5F439E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5F439E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5F439E">
        <w:rPr>
          <w:rFonts w:ascii="Arial Narrow" w:eastAsia="Times New Roman" w:hAnsi="Arial Narrow" w:cs="Arial"/>
          <w:b/>
          <w:lang w:eastAsia="pl-PL"/>
        </w:rPr>
        <w:t>,</w:t>
      </w:r>
      <w:r w:rsidR="00BC121E" w:rsidRPr="005F439E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5F439E">
        <w:rPr>
          <w:rFonts w:ascii="Arial Narrow" w:eastAsia="Times New Roman" w:hAnsi="Arial Narrow" w:cs="Arial"/>
          <w:bCs/>
          <w:lang w:eastAsia="pl-PL"/>
        </w:rPr>
        <w:t>, że:</w:t>
      </w:r>
    </w:p>
    <w:p w14:paraId="5F181D74" w14:textId="77777777" w:rsidR="00BC121E" w:rsidRPr="005F439E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5F439E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5F439E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5F439E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5F439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5F439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5F439E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5F439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5F439E">
        <w:rPr>
          <w:rFonts w:ascii="Arial Narrow" w:eastAsia="Times New Roman" w:hAnsi="Arial Narrow" w:cs="Arial"/>
          <w:lang w:eastAsia="pl-PL"/>
        </w:rPr>
        <w:t>.</w:t>
      </w:r>
    </w:p>
    <w:p w14:paraId="3B2ED790" w14:textId="77777777" w:rsidR="00BF69A4" w:rsidRPr="005F439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F439E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5F439E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5F439E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5F439E" w14:paraId="5374C020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82C9" w14:textId="77777777" w:rsidR="00BC121E" w:rsidRPr="005F43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619D6" w14:textId="77777777" w:rsidR="00BC121E" w:rsidRPr="005F439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9DECA" w14:textId="77777777" w:rsidR="00BC121E" w:rsidRPr="005F439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5F439E" w14:paraId="16EA0C2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B762C" w14:textId="77777777" w:rsidR="00BC121E" w:rsidRPr="005F43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5B11" w14:textId="77777777" w:rsidR="00BC121E" w:rsidRPr="005F43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4FEE" w14:textId="77777777" w:rsidR="00BC121E" w:rsidRPr="005F43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5F439E" w14:paraId="7006DB0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0A123" w14:textId="77777777" w:rsidR="00BC121E" w:rsidRPr="005F43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904F" w14:textId="77777777" w:rsidR="00BC121E" w:rsidRPr="005F43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0350" w14:textId="77777777" w:rsidR="00BC121E" w:rsidRPr="005F43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520D292E" w14:textId="77777777" w:rsidR="00BC121E" w:rsidRPr="005F439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5F439E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DF1A5F2" w14:textId="77777777" w:rsidR="00BC121E" w:rsidRPr="005F439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5F439E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A7825C2" w14:textId="77777777" w:rsidR="00067B62" w:rsidRPr="005F439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5F439E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5F439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5F439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5F439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0E4D4C16" w14:textId="77777777" w:rsidR="00CF03EF" w:rsidRPr="005F439E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5F439E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5F439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p w14:paraId="466C9BD8" w14:textId="77777777" w:rsidR="00067B62" w:rsidRPr="005F439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F439E" w14:paraId="102156DE" w14:textId="77777777" w:rsidTr="00620E37">
        <w:tc>
          <w:tcPr>
            <w:tcW w:w="2660" w:type="dxa"/>
          </w:tcPr>
          <w:p w14:paraId="4FA37B9E" w14:textId="77777777" w:rsidR="00BC121E" w:rsidRPr="005F43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DCA478C" w14:textId="77777777" w:rsidR="00BC121E" w:rsidRPr="005F439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42795F5" w14:textId="77777777" w:rsidR="00BC121E" w:rsidRPr="005F439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5F43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5F43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5DB0B883" w14:textId="77777777" w:rsidR="00BC121E" w:rsidRPr="005F43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FA351A1" w14:textId="77777777" w:rsidR="00BC121E" w:rsidRPr="005F43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77F77BD" w14:textId="77777777" w:rsidR="00BC121E" w:rsidRPr="005F439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F43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A61BC" w:rsidRPr="005F43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5F43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5F43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6A0E47E1" w14:textId="77777777" w:rsidR="00106AC7" w:rsidRPr="005F439E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5F439E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64FB6" w14:textId="77777777" w:rsidR="0053051A" w:rsidRDefault="0053051A">
      <w:r>
        <w:separator/>
      </w:r>
    </w:p>
  </w:endnote>
  <w:endnote w:type="continuationSeparator" w:id="0">
    <w:p w14:paraId="4476C56F" w14:textId="77777777" w:rsidR="0053051A" w:rsidRDefault="00530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E9D7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6A76D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4275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AB65AA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368F296">
        <v:line id="_x0000_s1025" style="position:absolute;left:0;text-align:left;z-index:251657728" from="-3.85pt,8.7pt" to="455.15pt,8.7pt"/>
      </w:pict>
    </w:r>
  </w:p>
  <w:p w14:paraId="10C0599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ED864" w14:textId="77777777" w:rsidR="004A61BC" w:rsidRDefault="004A61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59158" w14:textId="77777777" w:rsidR="0053051A" w:rsidRDefault="0053051A">
      <w:r>
        <w:separator/>
      </w:r>
    </w:p>
  </w:footnote>
  <w:footnote w:type="continuationSeparator" w:id="0">
    <w:p w14:paraId="2883FADA" w14:textId="77777777" w:rsidR="0053051A" w:rsidRDefault="00530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99318" w14:textId="77777777" w:rsidR="004A61BC" w:rsidRDefault="004A61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BC2F6" w14:textId="77777777" w:rsidR="004A61BC" w:rsidRDefault="004A61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5320B" w14:textId="77777777" w:rsidR="004A61BC" w:rsidRDefault="004A6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87400153">
    <w:abstractNumId w:val="13"/>
  </w:num>
  <w:num w:numId="2" w16cid:durableId="619338308">
    <w:abstractNumId w:val="0"/>
  </w:num>
  <w:num w:numId="3" w16cid:durableId="685063502">
    <w:abstractNumId w:val="11"/>
  </w:num>
  <w:num w:numId="4" w16cid:durableId="514657100">
    <w:abstractNumId w:val="8"/>
  </w:num>
  <w:num w:numId="5" w16cid:durableId="147291274">
    <w:abstractNumId w:val="7"/>
  </w:num>
  <w:num w:numId="6" w16cid:durableId="2099446564">
    <w:abstractNumId w:val="1"/>
  </w:num>
  <w:num w:numId="7" w16cid:durableId="621034486">
    <w:abstractNumId w:val="6"/>
  </w:num>
  <w:num w:numId="8" w16cid:durableId="352808972">
    <w:abstractNumId w:val="3"/>
  </w:num>
  <w:num w:numId="9" w16cid:durableId="1030766717">
    <w:abstractNumId w:val="2"/>
  </w:num>
  <w:num w:numId="10" w16cid:durableId="1242831661">
    <w:abstractNumId w:val="5"/>
  </w:num>
  <w:num w:numId="11" w16cid:durableId="1351755430">
    <w:abstractNumId w:val="10"/>
  </w:num>
  <w:num w:numId="12" w16cid:durableId="1975256249">
    <w:abstractNumId w:val="4"/>
  </w:num>
  <w:num w:numId="13" w16cid:durableId="1526752506">
    <w:abstractNumId w:val="9"/>
  </w:num>
  <w:num w:numId="14" w16cid:durableId="1319445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7A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61BC"/>
    <w:rsid w:val="004B1027"/>
    <w:rsid w:val="004C55DE"/>
    <w:rsid w:val="004D5C77"/>
    <w:rsid w:val="00517FF1"/>
    <w:rsid w:val="0053051A"/>
    <w:rsid w:val="00533E9F"/>
    <w:rsid w:val="0056132E"/>
    <w:rsid w:val="00583ED5"/>
    <w:rsid w:val="00597DD0"/>
    <w:rsid w:val="005A5013"/>
    <w:rsid w:val="005C0282"/>
    <w:rsid w:val="005C3627"/>
    <w:rsid w:val="005E622E"/>
    <w:rsid w:val="005F439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B67A3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C44F463"/>
  <w15:chartTrackingRefBased/>
  <w15:docId w15:val="{A9476859-9473-42E6-B22F-C22330965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2026-03-11T10:40:00Z</dcterms:created>
  <dcterms:modified xsi:type="dcterms:W3CDTF">2026-03-11T10:41:00Z</dcterms:modified>
</cp:coreProperties>
</file>