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4B7C78" w14:textId="6AA770DC" w:rsidR="009432A1" w:rsidRPr="004F4DAF" w:rsidRDefault="00722430" w:rsidP="004F4DAF">
      <w:pPr>
        <w:rPr>
          <w:rFonts w:ascii="Arial Narrow" w:hAnsi="Arial Narrow" w:cs="Arial"/>
          <w:sz w:val="22"/>
          <w:szCs w:val="22"/>
        </w:rPr>
      </w:pPr>
      <w:r w:rsidRPr="004F4DAF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4F4DAF" w:rsidRPr="004F4DAF">
        <w:rPr>
          <w:rFonts w:ascii="Arial Narrow" w:hAnsi="Arial Narrow" w:cs="Arial"/>
          <w:sz w:val="22"/>
          <w:szCs w:val="22"/>
        </w:rPr>
        <w:t xml:space="preserve"> </w:t>
      </w:r>
      <w:r w:rsidR="004F4DAF">
        <w:rPr>
          <w:rFonts w:ascii="Arial Narrow" w:hAnsi="Arial Narrow" w:cs="Arial"/>
          <w:sz w:val="22"/>
          <w:szCs w:val="22"/>
        </w:rPr>
        <w:tab/>
      </w:r>
      <w:r w:rsidR="004F4DAF">
        <w:rPr>
          <w:rFonts w:ascii="Arial Narrow" w:hAnsi="Arial Narrow" w:cs="Arial"/>
          <w:sz w:val="22"/>
          <w:szCs w:val="22"/>
        </w:rPr>
        <w:tab/>
      </w:r>
      <w:r w:rsidR="004F4DAF">
        <w:rPr>
          <w:rFonts w:ascii="Arial Narrow" w:hAnsi="Arial Narrow" w:cs="Arial"/>
          <w:sz w:val="22"/>
          <w:szCs w:val="22"/>
        </w:rPr>
        <w:tab/>
      </w:r>
      <w:r w:rsidR="004F4DAF">
        <w:rPr>
          <w:rFonts w:ascii="Arial Narrow" w:hAnsi="Arial Narrow" w:cs="Arial"/>
          <w:sz w:val="22"/>
          <w:szCs w:val="22"/>
        </w:rPr>
        <w:tab/>
      </w:r>
      <w:r w:rsidR="004F4DAF">
        <w:rPr>
          <w:rFonts w:ascii="Arial Narrow" w:hAnsi="Arial Narrow" w:cs="Arial"/>
          <w:sz w:val="22"/>
          <w:szCs w:val="22"/>
        </w:rPr>
        <w:tab/>
      </w:r>
      <w:r w:rsidR="004F4DAF">
        <w:rPr>
          <w:rFonts w:ascii="Arial Narrow" w:hAnsi="Arial Narrow" w:cs="Arial"/>
          <w:sz w:val="22"/>
          <w:szCs w:val="22"/>
        </w:rPr>
        <w:tab/>
      </w:r>
      <w:r w:rsidR="004F4DAF">
        <w:rPr>
          <w:rFonts w:ascii="Arial Narrow" w:hAnsi="Arial Narrow" w:cs="Arial"/>
          <w:sz w:val="22"/>
          <w:szCs w:val="22"/>
        </w:rPr>
        <w:tab/>
      </w:r>
      <w:r w:rsidR="004F4DAF" w:rsidRPr="004F4DAF">
        <w:rPr>
          <w:rFonts w:ascii="Arial Narrow" w:hAnsi="Arial Narrow" w:cs="Arial"/>
          <w:sz w:val="22"/>
          <w:szCs w:val="22"/>
        </w:rPr>
        <w:t>Bydgoszcz dnia: 2026-03-12</w:t>
      </w:r>
    </w:p>
    <w:p w14:paraId="67F2D5AB" w14:textId="1775F319" w:rsidR="009432A1" w:rsidRPr="004F4DAF" w:rsidRDefault="00722430" w:rsidP="004F4DAF">
      <w:pPr>
        <w:rPr>
          <w:rFonts w:ascii="Arial Narrow" w:hAnsi="Arial Narrow" w:cs="Arial"/>
          <w:sz w:val="22"/>
          <w:szCs w:val="22"/>
        </w:rPr>
      </w:pPr>
      <w:r w:rsidRPr="004F4DAF">
        <w:rPr>
          <w:rFonts w:ascii="Arial Narrow" w:hAnsi="Arial Narrow" w:cs="Arial"/>
          <w:sz w:val="22"/>
          <w:szCs w:val="22"/>
        </w:rPr>
        <w:t>Powstańców Warszawy</w:t>
      </w:r>
      <w:r w:rsidR="009432A1" w:rsidRPr="004F4DAF">
        <w:rPr>
          <w:rFonts w:ascii="Arial Narrow" w:hAnsi="Arial Narrow" w:cs="Arial"/>
          <w:sz w:val="22"/>
          <w:szCs w:val="22"/>
        </w:rPr>
        <w:t xml:space="preserve"> </w:t>
      </w:r>
      <w:r w:rsidRPr="004F4DAF">
        <w:rPr>
          <w:rFonts w:ascii="Arial Narrow" w:hAnsi="Arial Narrow" w:cs="Arial"/>
          <w:sz w:val="22"/>
          <w:szCs w:val="22"/>
        </w:rPr>
        <w:t>5</w:t>
      </w:r>
    </w:p>
    <w:p w14:paraId="69FBE54C" w14:textId="5638E398" w:rsidR="009432A1" w:rsidRPr="004F4DAF" w:rsidRDefault="00722430" w:rsidP="004F4DAF">
      <w:pPr>
        <w:rPr>
          <w:rFonts w:ascii="Arial Narrow" w:hAnsi="Arial Narrow" w:cs="Arial"/>
          <w:sz w:val="22"/>
          <w:szCs w:val="22"/>
        </w:rPr>
      </w:pPr>
      <w:r w:rsidRPr="004F4DAF">
        <w:rPr>
          <w:rFonts w:ascii="Arial Narrow" w:hAnsi="Arial Narrow" w:cs="Arial"/>
          <w:sz w:val="22"/>
          <w:szCs w:val="22"/>
        </w:rPr>
        <w:t>85-681</w:t>
      </w:r>
      <w:r w:rsidR="009432A1" w:rsidRPr="004F4DAF">
        <w:rPr>
          <w:rFonts w:ascii="Arial Narrow" w:hAnsi="Arial Narrow" w:cs="Arial"/>
          <w:sz w:val="22"/>
          <w:szCs w:val="22"/>
        </w:rPr>
        <w:t xml:space="preserve"> </w:t>
      </w:r>
      <w:r w:rsidRPr="004F4DAF">
        <w:rPr>
          <w:rFonts w:ascii="Arial Narrow" w:hAnsi="Arial Narrow" w:cs="Arial"/>
          <w:sz w:val="22"/>
          <w:szCs w:val="22"/>
        </w:rPr>
        <w:t>Bydgoszcz</w:t>
      </w:r>
    </w:p>
    <w:p w14:paraId="1ABA2AF0" w14:textId="7144721E" w:rsidR="009432A1" w:rsidRPr="004F4DAF" w:rsidRDefault="009432A1" w:rsidP="009432A1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4F4DAF" w14:paraId="2EECCDE1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30DEE75" w14:textId="77777777" w:rsidR="009432A1" w:rsidRPr="004F4DAF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4F4DAF"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  <w:t>INFORMACJA</w:t>
            </w:r>
          </w:p>
          <w:p w14:paraId="78820453" w14:textId="77777777" w:rsidR="009432A1" w:rsidRPr="004F4DAF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4F4DAF">
              <w:rPr>
                <w:rFonts w:ascii="Arial Narrow" w:hAnsi="Arial Narrow" w:cs="Arial"/>
                <w:sz w:val="24"/>
                <w:szCs w:val="24"/>
              </w:rPr>
              <w:t>o kwocie przeznaczonej na realizację zamówienia</w:t>
            </w:r>
          </w:p>
        </w:tc>
      </w:tr>
    </w:tbl>
    <w:p w14:paraId="4DA2EF9A" w14:textId="77777777" w:rsidR="00A80738" w:rsidRPr="004F4DAF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4F4DAF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7ECECFFE" w14:textId="77777777" w:rsidR="009432A1" w:rsidRPr="004F4DAF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4F4DAF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4F4DAF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4F4DAF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F4DAF" w14:paraId="4605808F" w14:textId="77777777" w:rsidTr="00A652DF">
        <w:tc>
          <w:tcPr>
            <w:tcW w:w="2269" w:type="dxa"/>
          </w:tcPr>
          <w:p w14:paraId="5F0E3670" w14:textId="77777777" w:rsidR="009432A1" w:rsidRPr="004F4DAF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F4DAF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3F4B4792" w14:textId="5344054C" w:rsidR="009432A1" w:rsidRPr="004F4DAF" w:rsidRDefault="00722430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F4DAF">
              <w:rPr>
                <w:rFonts w:ascii="Arial Narrow" w:hAnsi="Arial Narrow" w:cs="Arial"/>
                <w:bCs/>
                <w:sz w:val="22"/>
                <w:szCs w:val="22"/>
              </w:rPr>
              <w:t>Dostawy sukcesywne druków medycznych na okres 24 miesięcy</w:t>
            </w:r>
            <w:r w:rsidR="009432A1" w:rsidRPr="004F4DAF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722430" w:rsidRPr="004F4DAF" w14:paraId="5734D975" w14:textId="77777777" w:rsidTr="00A84DA2">
        <w:tc>
          <w:tcPr>
            <w:tcW w:w="2269" w:type="dxa"/>
          </w:tcPr>
          <w:p w14:paraId="42689C37" w14:textId="77777777" w:rsidR="00722430" w:rsidRPr="004F4DAF" w:rsidRDefault="00722430" w:rsidP="00A84DA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F4DAF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423DC82A" w14:textId="5FBE4A76" w:rsidR="00722430" w:rsidRPr="004F4DAF" w:rsidRDefault="00722430" w:rsidP="00A84D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F4DAF">
              <w:rPr>
                <w:rFonts w:ascii="Arial Narrow" w:hAnsi="Arial Narrow" w:cs="Arial"/>
                <w:bCs/>
                <w:sz w:val="22"/>
                <w:szCs w:val="22"/>
              </w:rPr>
              <w:t>23/2026</w:t>
            </w:r>
          </w:p>
        </w:tc>
      </w:tr>
    </w:tbl>
    <w:p w14:paraId="71B86730" w14:textId="405AA14D" w:rsidR="00890B92" w:rsidRPr="004F4DAF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4F4DAF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4F4DAF">
        <w:rPr>
          <w:rFonts w:ascii="Arial Narrow" w:hAnsi="Arial Narrow" w:cs="Arial"/>
          <w:sz w:val="22"/>
          <w:szCs w:val="22"/>
        </w:rPr>
        <w:t>22</w:t>
      </w:r>
      <w:r w:rsidR="0043158A" w:rsidRPr="004F4DAF">
        <w:rPr>
          <w:rFonts w:ascii="Arial Narrow" w:hAnsi="Arial Narrow" w:cs="Arial"/>
          <w:sz w:val="22"/>
          <w:szCs w:val="22"/>
        </w:rPr>
        <w:t>2</w:t>
      </w:r>
      <w:r w:rsidRPr="004F4DAF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4F4DAF">
        <w:rPr>
          <w:rFonts w:ascii="Arial Narrow" w:hAnsi="Arial Narrow" w:cs="Arial"/>
          <w:sz w:val="22"/>
          <w:szCs w:val="22"/>
        </w:rPr>
        <w:t>4</w:t>
      </w:r>
      <w:r w:rsidRPr="004F4DAF">
        <w:rPr>
          <w:rFonts w:ascii="Arial Narrow" w:hAnsi="Arial Narrow" w:cs="Arial"/>
          <w:sz w:val="22"/>
          <w:szCs w:val="22"/>
        </w:rPr>
        <w:t xml:space="preserve"> </w:t>
      </w:r>
      <w:r w:rsidR="00890B92" w:rsidRPr="004F4DAF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4F4DAF">
        <w:rPr>
          <w:rFonts w:ascii="Arial Narrow" w:hAnsi="Arial Narrow" w:cs="Arial"/>
          <w:sz w:val="22"/>
          <w:szCs w:val="22"/>
        </w:rPr>
        <w:t xml:space="preserve"> </w:t>
      </w:r>
      <w:r w:rsidR="00722430" w:rsidRPr="004F4DAF">
        <w:rPr>
          <w:rFonts w:ascii="Arial Narrow" w:hAnsi="Arial Narrow" w:cs="Arial"/>
          <w:sz w:val="22"/>
          <w:szCs w:val="22"/>
        </w:rPr>
        <w:t xml:space="preserve">(t.j. Dz. U. z 2024 r. poz. 1320 z </w:t>
      </w:r>
      <w:r w:rsidR="004F4DAF">
        <w:rPr>
          <w:rFonts w:ascii="Arial Narrow" w:hAnsi="Arial Narrow" w:cs="Arial"/>
          <w:sz w:val="22"/>
          <w:szCs w:val="22"/>
        </w:rPr>
        <w:t>późn</w:t>
      </w:r>
      <w:r w:rsidR="00722430" w:rsidRPr="004F4DAF">
        <w:rPr>
          <w:rFonts w:ascii="Arial Narrow" w:hAnsi="Arial Narrow" w:cs="Arial"/>
          <w:sz w:val="22"/>
          <w:szCs w:val="22"/>
        </w:rPr>
        <w:t>. zm.)</w:t>
      </w:r>
      <w:r w:rsidR="00490DC0" w:rsidRPr="004F4DAF">
        <w:rPr>
          <w:rFonts w:ascii="Arial Narrow" w:hAnsi="Arial Narrow" w:cs="Arial"/>
          <w:sz w:val="22"/>
          <w:szCs w:val="22"/>
        </w:rPr>
        <w:t xml:space="preserve"> </w:t>
      </w:r>
      <w:r w:rsidR="00890B92" w:rsidRPr="004F4DAF">
        <w:rPr>
          <w:rFonts w:ascii="Arial Narrow" w:hAnsi="Arial Narrow" w:cs="Arial"/>
          <w:sz w:val="22"/>
          <w:szCs w:val="22"/>
        </w:rPr>
        <w:t>informuje, że kwota, jaką zamierza przeznaczyć na sfinansowanie zamówienia wynosi:</w:t>
      </w:r>
    </w:p>
    <w:p w14:paraId="4A5B93F3" w14:textId="587883D8" w:rsidR="0069085C" w:rsidRPr="004F4DAF" w:rsidRDefault="00722430" w:rsidP="004F4DAF">
      <w:pPr>
        <w:spacing w:before="120" w:after="120"/>
        <w:jc w:val="center"/>
        <w:rPr>
          <w:rFonts w:ascii="Arial Narrow" w:hAnsi="Arial Narrow" w:cs="Arial"/>
        </w:rPr>
      </w:pPr>
      <w:r w:rsidRPr="004F4DAF">
        <w:rPr>
          <w:rFonts w:ascii="Arial Narrow" w:hAnsi="Arial Narrow" w:cs="Arial"/>
          <w:b/>
          <w:sz w:val="22"/>
          <w:szCs w:val="22"/>
        </w:rPr>
        <w:t>199 618.30</w:t>
      </w:r>
      <w:r w:rsidR="00890B92" w:rsidRPr="004F4DAF">
        <w:rPr>
          <w:rFonts w:ascii="Arial Narrow" w:hAnsi="Arial Narrow" w:cs="Arial"/>
          <w:sz w:val="22"/>
          <w:szCs w:val="22"/>
        </w:rPr>
        <w:t xml:space="preserve"> zł brutto.</w:t>
      </w:r>
    </w:p>
    <w:p w14:paraId="3647A054" w14:textId="77777777" w:rsidR="00890B92" w:rsidRPr="004F4DAF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74DE8231" w14:textId="77777777" w:rsidR="00890B92" w:rsidRPr="004F4DAF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17357D2D" w14:textId="77777777" w:rsidR="00890B92" w:rsidRPr="004F4DAF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7A0FE60F" w14:textId="77777777" w:rsidR="00A80738" w:rsidRDefault="00A80738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4F4DAF">
        <w:rPr>
          <w:rFonts w:ascii="Arial Narrow" w:hAnsi="Arial Narrow" w:cs="Arial"/>
          <w:i/>
          <w:sz w:val="22"/>
          <w:szCs w:val="22"/>
        </w:rPr>
        <w:t>Zamawiający</w:t>
      </w:r>
    </w:p>
    <w:p w14:paraId="416AAAAC" w14:textId="77777777" w:rsidR="004F4DAF" w:rsidRPr="004F4DAF" w:rsidRDefault="004F4DAF" w:rsidP="004F4DAF"/>
    <w:p w14:paraId="2542A5EA" w14:textId="77777777" w:rsidR="004F4DAF" w:rsidRPr="004F4DAF" w:rsidRDefault="004F4DAF" w:rsidP="004F4DAF"/>
    <w:p w14:paraId="24D28F68" w14:textId="77777777" w:rsidR="004F4DAF" w:rsidRPr="004F4DAF" w:rsidRDefault="004F4DAF" w:rsidP="004F4DAF"/>
    <w:p w14:paraId="39A78D25" w14:textId="77777777" w:rsidR="004F4DAF" w:rsidRPr="004F4DAF" w:rsidRDefault="004F4DAF" w:rsidP="004F4DAF"/>
    <w:p w14:paraId="52D32B36" w14:textId="77777777" w:rsidR="004F4DAF" w:rsidRPr="004F4DAF" w:rsidRDefault="004F4DAF" w:rsidP="004F4DAF"/>
    <w:p w14:paraId="132811DE" w14:textId="77777777" w:rsidR="004F4DAF" w:rsidRPr="004F4DAF" w:rsidRDefault="004F4DAF" w:rsidP="004F4DAF"/>
    <w:p w14:paraId="1A665C02" w14:textId="77777777" w:rsidR="004F4DAF" w:rsidRPr="004F4DAF" w:rsidRDefault="004F4DAF" w:rsidP="004F4DAF"/>
    <w:p w14:paraId="4F3FD6BC" w14:textId="77777777" w:rsidR="004F4DAF" w:rsidRPr="004F4DAF" w:rsidRDefault="004F4DAF" w:rsidP="004F4DAF"/>
    <w:p w14:paraId="14B51BFC" w14:textId="77777777" w:rsidR="004F4DAF" w:rsidRPr="004F4DAF" w:rsidRDefault="004F4DAF" w:rsidP="004F4DAF"/>
    <w:p w14:paraId="1636C577" w14:textId="77777777" w:rsidR="004F4DAF" w:rsidRPr="004F4DAF" w:rsidRDefault="004F4DAF" w:rsidP="004F4DAF"/>
    <w:p w14:paraId="5CB55154" w14:textId="77777777" w:rsidR="004F4DAF" w:rsidRPr="004F4DAF" w:rsidRDefault="004F4DAF" w:rsidP="004F4DAF"/>
    <w:p w14:paraId="50D3F5B6" w14:textId="77777777" w:rsidR="004F4DAF" w:rsidRPr="004F4DAF" w:rsidRDefault="004F4DAF" w:rsidP="004F4DAF"/>
    <w:p w14:paraId="2C8E12F3" w14:textId="77777777" w:rsidR="004F4DAF" w:rsidRPr="004F4DAF" w:rsidRDefault="004F4DAF" w:rsidP="004F4DAF"/>
    <w:p w14:paraId="1894AA32" w14:textId="77777777" w:rsidR="004F4DAF" w:rsidRPr="004F4DAF" w:rsidRDefault="004F4DAF" w:rsidP="004F4DAF"/>
    <w:p w14:paraId="54F6EC82" w14:textId="77777777" w:rsidR="004F4DAF" w:rsidRPr="004F4DAF" w:rsidRDefault="004F4DAF" w:rsidP="004F4DAF"/>
    <w:p w14:paraId="59B27D66" w14:textId="77777777" w:rsidR="004F4DAF" w:rsidRPr="004F4DAF" w:rsidRDefault="004F4DAF" w:rsidP="004F4DAF"/>
    <w:p w14:paraId="16D26E06" w14:textId="77777777" w:rsidR="004F4DAF" w:rsidRPr="004F4DAF" w:rsidRDefault="004F4DAF" w:rsidP="004F4DAF"/>
    <w:p w14:paraId="4CB96C03" w14:textId="77777777" w:rsidR="004F4DAF" w:rsidRDefault="004F4DAF" w:rsidP="004F4DAF">
      <w:pPr>
        <w:rPr>
          <w:rFonts w:ascii="Arial Narrow" w:hAnsi="Arial Narrow" w:cs="Arial"/>
          <w:i/>
          <w:sz w:val="22"/>
          <w:szCs w:val="22"/>
        </w:rPr>
      </w:pPr>
    </w:p>
    <w:p w14:paraId="202012CE" w14:textId="77777777" w:rsidR="004F4DAF" w:rsidRDefault="004F4DAF" w:rsidP="004F4DAF">
      <w:pPr>
        <w:rPr>
          <w:rFonts w:ascii="Arial Narrow" w:hAnsi="Arial Narrow" w:cs="Arial"/>
          <w:i/>
          <w:sz w:val="22"/>
          <w:szCs w:val="22"/>
        </w:rPr>
      </w:pPr>
    </w:p>
    <w:p w14:paraId="497ADEEC" w14:textId="49331CA8" w:rsidR="004F4DAF" w:rsidRDefault="004F4DAF" w:rsidP="004F4DAF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14:paraId="36EB9875" w14:textId="6B7E5D0A" w:rsidR="004F4DAF" w:rsidRDefault="004F4DAF" w:rsidP="004F4DAF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Zamawiającego; platforma e-propublico.pl; SZPubl. T 2612 B5</w:t>
      </w:r>
    </w:p>
    <w:p w14:paraId="29CF0FA1" w14:textId="07B7DD64" w:rsidR="004F4DAF" w:rsidRDefault="004F4DAF" w:rsidP="004F4DAF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6" w:history="1">
        <w:r w:rsidRPr="00AF21EC">
          <w:rPr>
            <w:rStyle w:val="Hipercze"/>
            <w:rFonts w:ascii="Arial Narrow" w:hAnsi="Arial Narrow"/>
          </w:rPr>
          <w:t>kornowska4835@10wsk.mil.pl</w:t>
        </w:r>
      </w:hyperlink>
      <w:r>
        <w:rPr>
          <w:rFonts w:ascii="Arial Narrow" w:hAnsi="Arial Narrow"/>
        </w:rPr>
        <w:t xml:space="preserve"> </w:t>
      </w:r>
    </w:p>
    <w:p w14:paraId="3FD3D2DB" w14:textId="5B89BE91" w:rsidR="004F4DAF" w:rsidRPr="004F4DAF" w:rsidRDefault="004F4DAF" w:rsidP="004F4DAF">
      <w:pPr>
        <w:rPr>
          <w:rFonts w:ascii="Arial Narrow" w:hAnsi="Arial Narrow"/>
        </w:rPr>
      </w:pPr>
      <w:r>
        <w:rPr>
          <w:rFonts w:ascii="Arial Narrow" w:hAnsi="Arial Narrow"/>
        </w:rPr>
        <w:t>Data: 2026-03-12</w:t>
      </w:r>
    </w:p>
    <w:sectPr w:rsidR="004F4DAF" w:rsidRPr="004F4DAF" w:rsidSect="009432A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9831A8" w14:textId="77777777" w:rsidR="00757787" w:rsidRDefault="00757787">
      <w:r>
        <w:separator/>
      </w:r>
    </w:p>
  </w:endnote>
  <w:endnote w:type="continuationSeparator" w:id="0">
    <w:p w14:paraId="1A51DD6C" w14:textId="77777777" w:rsidR="00757787" w:rsidRDefault="007577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C0FC9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8A790B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5E233B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67A8293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B1497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5BEC24" w14:textId="77777777" w:rsidR="009F189D" w:rsidRDefault="009F189D">
    <w:pPr>
      <w:pStyle w:val="Stopka"/>
      <w:tabs>
        <w:tab w:val="clear" w:pos="4536"/>
      </w:tabs>
      <w:jc w:val="center"/>
    </w:pPr>
  </w:p>
  <w:p w14:paraId="0C7EE45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B7BDCA" w14:textId="77777777" w:rsidR="00757787" w:rsidRDefault="00757787">
      <w:r>
        <w:separator/>
      </w:r>
    </w:p>
  </w:footnote>
  <w:footnote w:type="continuationSeparator" w:id="0">
    <w:p w14:paraId="7F6B0146" w14:textId="77777777" w:rsidR="00757787" w:rsidRDefault="007577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26453" w14:textId="77777777" w:rsidR="00722430" w:rsidRDefault="007224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B49C35" w14:textId="77777777" w:rsidR="00722430" w:rsidRDefault="007224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7F78AE" w14:textId="77777777" w:rsidR="00722430" w:rsidRDefault="0072243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C770A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4F4DAF"/>
    <w:rsid w:val="00524583"/>
    <w:rsid w:val="0069085C"/>
    <w:rsid w:val="006C770A"/>
    <w:rsid w:val="00722430"/>
    <w:rsid w:val="00757787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AB67B7B"/>
  <w15:chartTrackingRefBased/>
  <w15:docId w15:val="{CF05C141-BFFD-4D76-A27B-5B3748953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4F4DA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F4DA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ornowska4835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122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2026-03-12T07:09:00Z</dcterms:created>
  <dcterms:modified xsi:type="dcterms:W3CDTF">2026-03-12T07:12:00Z</dcterms:modified>
</cp:coreProperties>
</file>