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640C5" w14:textId="4C33F349" w:rsidR="00930A96" w:rsidRPr="00AD45A9" w:rsidRDefault="007F246D" w:rsidP="00677D96">
      <w:pPr>
        <w:jc w:val="right"/>
        <w:rPr>
          <w:rFonts w:ascii="Arial" w:hAnsi="Arial" w:cs="Arial"/>
          <w:sz w:val="24"/>
          <w:szCs w:val="24"/>
        </w:rPr>
      </w:pPr>
      <w:r w:rsidRPr="007F246D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7F246D">
        <w:rPr>
          <w:rFonts w:ascii="Arial" w:hAnsi="Arial" w:cs="Arial"/>
          <w:sz w:val="24"/>
          <w:szCs w:val="24"/>
        </w:rPr>
        <w:t>2026-03-12</w:t>
      </w:r>
    </w:p>
    <w:p w14:paraId="4E681A1C" w14:textId="77777777" w:rsidR="007F246D" w:rsidRPr="007F246D" w:rsidRDefault="007F246D" w:rsidP="00677D96">
      <w:pPr>
        <w:rPr>
          <w:rFonts w:ascii="Arial" w:hAnsi="Arial" w:cs="Arial"/>
          <w:b/>
          <w:bCs/>
          <w:sz w:val="24"/>
          <w:szCs w:val="24"/>
        </w:rPr>
      </w:pPr>
      <w:r w:rsidRPr="007F246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09F870E" w14:textId="0ABE801D" w:rsidR="00930A96" w:rsidRPr="00AD45A9" w:rsidRDefault="007F246D" w:rsidP="00677D96">
      <w:pPr>
        <w:rPr>
          <w:rFonts w:ascii="Arial" w:hAnsi="Arial" w:cs="Arial"/>
          <w:b/>
          <w:bCs/>
          <w:sz w:val="24"/>
          <w:szCs w:val="24"/>
        </w:rPr>
      </w:pPr>
      <w:r w:rsidRPr="007F246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30CF47D" w14:textId="087A232B" w:rsidR="00930A96" w:rsidRPr="00AD45A9" w:rsidRDefault="007F246D" w:rsidP="00677D96">
      <w:pPr>
        <w:rPr>
          <w:rFonts w:ascii="Arial" w:hAnsi="Arial" w:cs="Arial"/>
          <w:sz w:val="24"/>
          <w:szCs w:val="24"/>
        </w:rPr>
      </w:pPr>
      <w:r w:rsidRPr="007F246D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7F246D">
        <w:rPr>
          <w:rFonts w:ascii="Arial" w:hAnsi="Arial" w:cs="Arial"/>
          <w:sz w:val="24"/>
          <w:szCs w:val="24"/>
        </w:rPr>
        <w:t>7/19</w:t>
      </w:r>
    </w:p>
    <w:p w14:paraId="730C0F10" w14:textId="0B5F0175" w:rsidR="00930A96" w:rsidRPr="00AD45A9" w:rsidRDefault="007F246D" w:rsidP="00677D96">
      <w:pPr>
        <w:rPr>
          <w:rFonts w:ascii="Arial" w:hAnsi="Arial" w:cs="Arial"/>
          <w:sz w:val="24"/>
          <w:szCs w:val="24"/>
        </w:rPr>
      </w:pPr>
      <w:r w:rsidRPr="007F246D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7F246D">
        <w:rPr>
          <w:rFonts w:ascii="Arial" w:hAnsi="Arial" w:cs="Arial"/>
          <w:sz w:val="24"/>
          <w:szCs w:val="24"/>
        </w:rPr>
        <w:t>Poznań</w:t>
      </w:r>
    </w:p>
    <w:p w14:paraId="3ED9588E" w14:textId="77777777" w:rsidR="00677D96" w:rsidRDefault="00677D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4AC03F6C" w14:textId="77777777" w:rsidR="00677D96" w:rsidRDefault="00677D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626F5D34" w14:textId="77777777" w:rsidR="00677D96" w:rsidRDefault="00677D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1112D791" w14:textId="4C4DDEF6" w:rsidR="00930A96" w:rsidRPr="00AD45A9" w:rsidRDefault="00930A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AE49119" w14:textId="77777777" w:rsidR="00930A96" w:rsidRDefault="00930A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A9FDC7C" w14:textId="77777777" w:rsidR="00677D96" w:rsidRDefault="00677D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04DFB9F9" w14:textId="77777777" w:rsidR="00677D96" w:rsidRPr="00152970" w:rsidRDefault="00677D96" w:rsidP="00677D9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248896D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9F2121" w14:textId="77777777" w:rsidR="00930A96" w:rsidRPr="00AB5D68" w:rsidRDefault="00930A96" w:rsidP="00677D96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CC6DFE7" w14:textId="77777777" w:rsidR="00930A96" w:rsidRPr="00AB5D68" w:rsidRDefault="00930A96" w:rsidP="00677D96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71025CE" w14:textId="77777777" w:rsidR="00930A96" w:rsidRPr="00554D72" w:rsidRDefault="00930A96" w:rsidP="00677D96">
      <w:pPr>
        <w:pStyle w:val="Nagwek1"/>
        <w:spacing w:before="0" w:after="0"/>
        <w:rPr>
          <w:rFonts w:cs="Arial"/>
          <w:sz w:val="24"/>
          <w:szCs w:val="24"/>
        </w:rPr>
      </w:pPr>
    </w:p>
    <w:p w14:paraId="318705EF" w14:textId="77777777" w:rsidR="00930A96" w:rsidRPr="004E4B64" w:rsidRDefault="00930A96" w:rsidP="00677D9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36C5C343" w14:textId="77777777" w:rsidTr="00E03B3C">
        <w:tc>
          <w:tcPr>
            <w:tcW w:w="2269" w:type="dxa"/>
          </w:tcPr>
          <w:p w14:paraId="23FB8136" w14:textId="77777777" w:rsidR="00930A96" w:rsidRPr="004E4B64" w:rsidRDefault="00930A96" w:rsidP="00677D9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298B0DD" w14:textId="40CEF7AB" w:rsidR="00930A96" w:rsidRPr="004E4B64" w:rsidRDefault="007F246D" w:rsidP="00677D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246D">
              <w:rPr>
                <w:rFonts w:ascii="Arial" w:hAnsi="Arial" w:cs="Arial"/>
                <w:bCs/>
                <w:sz w:val="24"/>
                <w:szCs w:val="24"/>
              </w:rPr>
              <w:t xml:space="preserve">Specjalistyczny jednorazowy sprzęt medyczny dla Pracowni Kardiologii Inwazyjnej, Elektroterapii i </w:t>
            </w:r>
            <w:proofErr w:type="spellStart"/>
            <w:r w:rsidRPr="007F246D">
              <w:rPr>
                <w:rFonts w:ascii="Arial" w:hAnsi="Arial" w:cs="Arial"/>
                <w:bCs/>
                <w:sz w:val="24"/>
                <w:szCs w:val="24"/>
              </w:rPr>
              <w:t>Elektostymulacji</w:t>
            </w:r>
            <w:proofErr w:type="spellEnd"/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246D" w:rsidRPr="004E4B64" w14:paraId="3086788C" w14:textId="77777777" w:rsidTr="004B3A23">
        <w:tc>
          <w:tcPr>
            <w:tcW w:w="2269" w:type="dxa"/>
          </w:tcPr>
          <w:p w14:paraId="3CA8ABB7" w14:textId="77777777" w:rsidR="007F246D" w:rsidRPr="004E4B64" w:rsidRDefault="007F246D" w:rsidP="00677D9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CF7326B" w14:textId="77777777" w:rsidR="007F246D" w:rsidRDefault="007F246D" w:rsidP="00677D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246D">
              <w:rPr>
                <w:rFonts w:ascii="Arial" w:hAnsi="Arial" w:cs="Arial"/>
                <w:bCs/>
                <w:sz w:val="24"/>
                <w:szCs w:val="24"/>
              </w:rPr>
              <w:t>SZW/DZP/8/2026</w:t>
            </w:r>
          </w:p>
          <w:p w14:paraId="1F261AC2" w14:textId="77777777" w:rsidR="00677D96" w:rsidRDefault="00677D96" w:rsidP="00677D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DD070DC" w14:textId="12AF798C" w:rsidR="00677D96" w:rsidRPr="004E4B64" w:rsidRDefault="00677D96" w:rsidP="00677D9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D9EC3B7" w14:textId="7484EB02" w:rsidR="00EF1037" w:rsidRPr="0022485D" w:rsidRDefault="005C0930" w:rsidP="00677D96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7F246D" w:rsidRPr="007F246D">
        <w:rPr>
          <w:rFonts w:ascii="Arial" w:hAnsi="Arial" w:cs="Arial"/>
          <w:b/>
          <w:sz w:val="24"/>
          <w:szCs w:val="24"/>
        </w:rPr>
        <w:t>Szpital Wojewódzki w Poznaniu</w:t>
      </w:r>
      <w:r w:rsidR="00677D96">
        <w:rPr>
          <w:rFonts w:ascii="Arial" w:hAnsi="Arial" w:cs="Arial"/>
          <w:b/>
          <w:sz w:val="24"/>
          <w:szCs w:val="24"/>
        </w:rPr>
        <w:t xml:space="preserve">, </w:t>
      </w:r>
      <w:r w:rsidR="007F246D" w:rsidRPr="007F246D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7F246D" w:rsidRPr="007F246D">
        <w:rPr>
          <w:rFonts w:ascii="Arial" w:hAnsi="Arial" w:cs="Arial"/>
          <w:sz w:val="24"/>
          <w:szCs w:val="24"/>
        </w:rPr>
        <w:t>(</w:t>
      </w:r>
      <w:proofErr w:type="spellStart"/>
      <w:r w:rsidR="007F246D" w:rsidRPr="007F246D">
        <w:rPr>
          <w:rFonts w:ascii="Arial" w:hAnsi="Arial" w:cs="Arial"/>
          <w:sz w:val="24"/>
          <w:szCs w:val="24"/>
        </w:rPr>
        <w:t>t.j</w:t>
      </w:r>
      <w:proofErr w:type="spellEnd"/>
      <w:r w:rsidR="007F246D" w:rsidRPr="007F246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F246D" w:rsidRPr="007F246D">
        <w:rPr>
          <w:rFonts w:ascii="Arial" w:hAnsi="Arial" w:cs="Arial"/>
          <w:sz w:val="24"/>
          <w:szCs w:val="24"/>
        </w:rPr>
        <w:t>pĂłĹşn</w:t>
      </w:r>
      <w:proofErr w:type="spellEnd"/>
      <w:r w:rsidR="007F246D" w:rsidRPr="007F246D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EC6F2EA" w14:textId="78EB3645" w:rsidR="00EF1037" w:rsidRDefault="003333A1" w:rsidP="00677D96">
      <w:pPr>
        <w:jc w:val="both"/>
        <w:rPr>
          <w:rFonts w:ascii="Arial" w:hAnsi="Arial" w:cs="Arial"/>
          <w:bCs/>
          <w:sz w:val="24"/>
          <w:szCs w:val="24"/>
        </w:rPr>
      </w:pPr>
      <w:r w:rsidRPr="003333A1">
        <w:rPr>
          <w:rFonts w:ascii="Arial" w:hAnsi="Arial" w:cs="Arial"/>
          <w:bCs/>
          <w:sz w:val="24"/>
          <w:szCs w:val="24"/>
        </w:rPr>
        <w:t>Dodanie</w:t>
      </w:r>
      <w:r>
        <w:rPr>
          <w:rFonts w:ascii="Arial" w:hAnsi="Arial" w:cs="Arial"/>
          <w:bCs/>
          <w:sz w:val="24"/>
          <w:szCs w:val="24"/>
        </w:rPr>
        <w:t xml:space="preserve"> do SWZ:</w:t>
      </w:r>
    </w:p>
    <w:p w14:paraId="0FF6C327" w14:textId="77777777" w:rsidR="003333A1" w:rsidRDefault="003333A1" w:rsidP="00677D9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w pkt. 4.2 „opis przedmiotu zamówienia” trzech kolejnych zadań (7-9)</w:t>
      </w:r>
    </w:p>
    <w:p w14:paraId="5248D3CB" w14:textId="7D4DBDBA" w:rsidR="0012063E" w:rsidRDefault="003333A1" w:rsidP="0012063E">
      <w:pPr>
        <w:pStyle w:val="Tekstpodstawowy"/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  <w:szCs w:val="24"/>
        </w:rPr>
        <w:t xml:space="preserve">- w pkt. 6 „termin wykonania zamówienia” zadania (7-9) </w:t>
      </w:r>
      <w:r w:rsidR="0012063E">
        <w:rPr>
          <w:rFonts w:ascii="Arial" w:hAnsi="Arial" w:cs="Arial"/>
          <w:bCs/>
          <w:szCs w:val="24"/>
        </w:rPr>
        <w:t xml:space="preserve">muszą </w:t>
      </w:r>
      <w:r w:rsidR="0012063E" w:rsidRPr="008123AD">
        <w:rPr>
          <w:rFonts w:ascii="Arial" w:hAnsi="Arial" w:cs="Arial"/>
        </w:rPr>
        <w:t xml:space="preserve">zostać zrealizowane w </w:t>
      </w:r>
      <w:r w:rsidR="0012063E">
        <w:rPr>
          <w:rFonts w:ascii="Arial" w:hAnsi="Arial" w:cs="Arial"/>
        </w:rPr>
        <w:t xml:space="preserve">terminie do 18 </w:t>
      </w:r>
      <w:r w:rsidR="0012063E" w:rsidRPr="0012063E">
        <w:rPr>
          <w:rFonts w:ascii="Arial" w:hAnsi="Arial" w:cs="Arial"/>
          <w:bCs/>
        </w:rPr>
        <w:t>miesięcy od daty zawarcia umowy.</w:t>
      </w:r>
    </w:p>
    <w:p w14:paraId="570F1798" w14:textId="0781B3DF" w:rsidR="0012063E" w:rsidRDefault="0012063E" w:rsidP="0012063E">
      <w:pPr>
        <w:pStyle w:val="Tekstpodstawowy"/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Pozostałe warunki pozostają bez zmian.</w:t>
      </w:r>
    </w:p>
    <w:p w14:paraId="2DE359FE" w14:textId="4EF1FF9E" w:rsidR="003333A1" w:rsidRPr="003333A1" w:rsidRDefault="003333A1" w:rsidP="00677D96">
      <w:pPr>
        <w:jc w:val="both"/>
        <w:rPr>
          <w:rFonts w:ascii="Arial" w:hAnsi="Arial" w:cs="Arial"/>
          <w:bCs/>
          <w:sz w:val="24"/>
          <w:szCs w:val="24"/>
        </w:rPr>
      </w:pPr>
    </w:p>
    <w:p w14:paraId="5161ADA9" w14:textId="77777777" w:rsidR="005C0930" w:rsidRPr="0022485D" w:rsidRDefault="005C0930" w:rsidP="00677D96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20F7CEF" w14:textId="77777777" w:rsidR="004C5FB4" w:rsidRDefault="004C5FB4" w:rsidP="004C5FB4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6738B5C3" w14:textId="77777777" w:rsidR="004C5FB4" w:rsidRDefault="004C5FB4" w:rsidP="004C5FB4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05A1EAFC" w14:textId="77777777" w:rsidR="004C5FB4" w:rsidRDefault="004C5FB4" w:rsidP="004C5FB4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2FC083AA" w14:textId="77777777" w:rsidR="004C5FB4" w:rsidRDefault="004C5FB4" w:rsidP="004C5FB4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p w14:paraId="2B4FFE25" w14:textId="77777777" w:rsidR="005C0930" w:rsidRPr="0022485D" w:rsidRDefault="005C0930" w:rsidP="00677D96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3743F" w14:textId="77777777" w:rsidR="00082A6C" w:rsidRDefault="00082A6C">
      <w:r>
        <w:separator/>
      </w:r>
    </w:p>
  </w:endnote>
  <w:endnote w:type="continuationSeparator" w:id="0">
    <w:p w14:paraId="109AFD58" w14:textId="77777777" w:rsidR="00082A6C" w:rsidRDefault="0008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1FC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82CE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43F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5669B1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4E1F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E723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07083" w14:textId="77777777" w:rsidR="00EF1037" w:rsidRDefault="00EF1037">
    <w:pPr>
      <w:pStyle w:val="Stopka"/>
      <w:tabs>
        <w:tab w:val="clear" w:pos="4536"/>
        <w:tab w:val="left" w:pos="6237"/>
      </w:tabs>
    </w:pPr>
  </w:p>
  <w:p w14:paraId="153924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D4803" w14:textId="77777777" w:rsidR="00082A6C" w:rsidRDefault="00082A6C">
      <w:r>
        <w:separator/>
      </w:r>
    </w:p>
  </w:footnote>
  <w:footnote w:type="continuationSeparator" w:id="0">
    <w:p w14:paraId="4AC2A022" w14:textId="77777777" w:rsidR="00082A6C" w:rsidRDefault="00082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28A35" w14:textId="77777777" w:rsidR="007F246D" w:rsidRDefault="007F2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2793B" w14:textId="77777777" w:rsidR="007F246D" w:rsidRDefault="007F2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2DB59" w14:textId="77777777" w:rsidR="007F246D" w:rsidRDefault="007F24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685"/>
    <w:rsid w:val="00057D02"/>
    <w:rsid w:val="000613E0"/>
    <w:rsid w:val="00082A6C"/>
    <w:rsid w:val="0012063E"/>
    <w:rsid w:val="001A571A"/>
    <w:rsid w:val="0022485D"/>
    <w:rsid w:val="002B1C74"/>
    <w:rsid w:val="003333A1"/>
    <w:rsid w:val="00384EFD"/>
    <w:rsid w:val="003D1833"/>
    <w:rsid w:val="004222DA"/>
    <w:rsid w:val="00453E59"/>
    <w:rsid w:val="00460DC4"/>
    <w:rsid w:val="004C5FB4"/>
    <w:rsid w:val="005079A4"/>
    <w:rsid w:val="0055546F"/>
    <w:rsid w:val="005C0930"/>
    <w:rsid w:val="006736C6"/>
    <w:rsid w:val="00677D96"/>
    <w:rsid w:val="006A1685"/>
    <w:rsid w:val="006D4AE5"/>
    <w:rsid w:val="007F246D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BEC0F"/>
  <w15:chartTrackingRefBased/>
  <w15:docId w15:val="{6E390BDB-01C2-42E0-9788-57D957A1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2026-03-12T07:51:00Z</cp:lastPrinted>
  <dcterms:created xsi:type="dcterms:W3CDTF">2026-03-12T07:53:00Z</dcterms:created>
  <dcterms:modified xsi:type="dcterms:W3CDTF">2026-03-12T07:53:00Z</dcterms:modified>
</cp:coreProperties>
</file>