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C1D39" w14:textId="0A4817C4" w:rsidR="005103B9" w:rsidRDefault="0089172B" w:rsidP="0089172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43A9593" w14:textId="77777777" w:rsidR="0089172B" w:rsidRPr="0089172B" w:rsidRDefault="0089172B" w:rsidP="0089172B">
      <w:pPr>
        <w:rPr>
          <w:lang w:eastAsia="pl-PL"/>
        </w:rPr>
      </w:pPr>
    </w:p>
    <w:p w14:paraId="24B9E994" w14:textId="77777777" w:rsidR="00C4103F" w:rsidRPr="0012157F" w:rsidRDefault="007118F0" w:rsidP="0089172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B428C64" w14:textId="304CCB21" w:rsidR="006676AE" w:rsidRPr="0012157F" w:rsidRDefault="006E081F" w:rsidP="0089172B">
      <w:pPr>
        <w:pStyle w:val="Tekstpodstawowy"/>
        <w:spacing w:after="0"/>
        <w:ind w:left="4111"/>
        <w:rPr>
          <w:rFonts w:ascii="Arial" w:hAnsi="Arial" w:cs="Arial"/>
        </w:rPr>
      </w:pPr>
      <w:r w:rsidRPr="006E081F">
        <w:rPr>
          <w:rFonts w:ascii="Arial" w:hAnsi="Arial" w:cs="Arial"/>
        </w:rPr>
        <w:t>SZPITAL WOJEWÓDZKI W POZNANIU</w:t>
      </w:r>
    </w:p>
    <w:p w14:paraId="13107F98" w14:textId="3BEAB930" w:rsidR="006676AE" w:rsidRPr="0012157F" w:rsidRDefault="006E081F" w:rsidP="0089172B">
      <w:pPr>
        <w:pStyle w:val="Tekstpodstawowy"/>
        <w:spacing w:after="0"/>
        <w:ind w:left="4111"/>
        <w:rPr>
          <w:rFonts w:ascii="Arial" w:hAnsi="Arial" w:cs="Arial"/>
        </w:rPr>
      </w:pPr>
      <w:r w:rsidRPr="006E081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E081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AFBA496" w14:textId="7BE3122F" w:rsidR="00F90CD1" w:rsidRDefault="006E081F" w:rsidP="0089172B">
      <w:pPr>
        <w:pStyle w:val="Tekstpodstawowy"/>
        <w:spacing w:after="0"/>
        <w:ind w:left="4111"/>
        <w:rPr>
          <w:rFonts w:ascii="Arial" w:hAnsi="Arial" w:cs="Arial"/>
        </w:rPr>
      </w:pPr>
      <w:r w:rsidRPr="006E081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E081F">
        <w:rPr>
          <w:rFonts w:ascii="Arial" w:hAnsi="Arial" w:cs="Arial"/>
        </w:rPr>
        <w:t>Poznań</w:t>
      </w:r>
    </w:p>
    <w:p w14:paraId="22E5FB71" w14:textId="77777777" w:rsidR="009169D4" w:rsidRDefault="009169D4" w:rsidP="0089172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BEBD5B8" w14:textId="77777777" w:rsidR="00C4103F" w:rsidRPr="002578E4" w:rsidRDefault="002578E4" w:rsidP="0089172B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172F279" w14:textId="77777777" w:rsidR="002578E4" w:rsidRDefault="002578E4" w:rsidP="0089172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909C5B0" w14:textId="77777777" w:rsidTr="0018769E">
        <w:tc>
          <w:tcPr>
            <w:tcW w:w="2800" w:type="dxa"/>
          </w:tcPr>
          <w:p w14:paraId="41CCE4E6" w14:textId="77777777" w:rsidR="002578E4" w:rsidRPr="00A2540E" w:rsidRDefault="002578E4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C761655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439F5D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45563B" w14:textId="77777777" w:rsidR="002578E4" w:rsidRPr="00A2540E" w:rsidRDefault="002578E4" w:rsidP="0089172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DAB01FC" w14:textId="77777777" w:rsidTr="0018769E">
        <w:tc>
          <w:tcPr>
            <w:tcW w:w="2800" w:type="dxa"/>
          </w:tcPr>
          <w:p w14:paraId="46F1C9E1" w14:textId="77777777" w:rsidR="002578E4" w:rsidRPr="00A2540E" w:rsidRDefault="002578E4" w:rsidP="0089172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4DA9E85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002FBB" w14:textId="77777777" w:rsidR="002578E4" w:rsidRPr="00A2540E" w:rsidRDefault="002578E4" w:rsidP="0089172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33E37D" w14:textId="77777777" w:rsidR="002578E4" w:rsidRPr="00A2540E" w:rsidRDefault="002578E4" w:rsidP="0089172B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77F6A5" w14:textId="77777777" w:rsidR="002578E4" w:rsidRDefault="002578E4" w:rsidP="0089172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0B94545" w14:textId="77777777" w:rsidR="0089172B" w:rsidRPr="002578E4" w:rsidRDefault="0089172B" w:rsidP="0089172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E081F" w:rsidRPr="0012157F" w14:paraId="149D305E" w14:textId="77777777" w:rsidTr="00F11674">
        <w:tc>
          <w:tcPr>
            <w:tcW w:w="9104" w:type="dxa"/>
            <w:shd w:val="clear" w:color="auto" w:fill="D9D9D9"/>
          </w:tcPr>
          <w:p w14:paraId="68B4A8A2" w14:textId="77777777" w:rsidR="006E081F" w:rsidRPr="0012157F" w:rsidRDefault="006E081F" w:rsidP="0089172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B63008" w14:textId="799360AA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E08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E08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E081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E081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E081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95D934C" w14:textId="77777777" w:rsidR="006E081F" w:rsidRPr="00612283" w:rsidRDefault="006E081F" w:rsidP="0089172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5E8B622" w14:textId="77777777" w:rsidR="006E081F" w:rsidRPr="00612283" w:rsidRDefault="006E081F" w:rsidP="0089172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BA002EF" w14:textId="77777777" w:rsidR="006E081F" w:rsidRPr="0012157F" w:rsidRDefault="006E081F" w:rsidP="0089172B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17C7E60" w14:textId="77777777" w:rsidR="00E50194" w:rsidRDefault="001F027E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C459422" w14:textId="77777777" w:rsidTr="0018769E">
        <w:tc>
          <w:tcPr>
            <w:tcW w:w="2269" w:type="dxa"/>
          </w:tcPr>
          <w:p w14:paraId="4008E2CB" w14:textId="77777777" w:rsidR="002578E4" w:rsidRPr="00A2540E" w:rsidRDefault="002578E4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F16F3F" w14:textId="775E0B0B" w:rsidR="002578E4" w:rsidRPr="00A2540E" w:rsidRDefault="006E081F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08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mięsa drobiowego i wieprzowego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E081F" w:rsidRPr="00A2540E" w14:paraId="6BCD349A" w14:textId="77777777" w:rsidTr="00F11674">
        <w:tc>
          <w:tcPr>
            <w:tcW w:w="2269" w:type="dxa"/>
          </w:tcPr>
          <w:p w14:paraId="51B425AA" w14:textId="77777777" w:rsidR="006E081F" w:rsidRPr="00A2540E" w:rsidRDefault="006E081F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15D65C" w14:textId="3EF2DACB" w:rsidR="006E081F" w:rsidRPr="00A2540E" w:rsidRDefault="006E081F" w:rsidP="0089172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E08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SZW/DZP/23/2026</w:t>
            </w:r>
          </w:p>
        </w:tc>
      </w:tr>
    </w:tbl>
    <w:p w14:paraId="2B771A31" w14:textId="77777777" w:rsidR="002578E4" w:rsidRDefault="002578E4" w:rsidP="0089172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348812" w14:textId="3F363D56" w:rsidR="00F90CD1" w:rsidRPr="0012157F" w:rsidRDefault="005434B3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E081F" w:rsidRPr="006E081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D1CE4E1" w14:textId="77777777" w:rsidTr="00650D6C">
        <w:tc>
          <w:tcPr>
            <w:tcW w:w="9104" w:type="dxa"/>
            <w:shd w:val="clear" w:color="auto" w:fill="D9D9D9"/>
          </w:tcPr>
          <w:p w14:paraId="6154CBD7" w14:textId="77777777" w:rsidR="00E50194" w:rsidRPr="00650D6C" w:rsidRDefault="00650D6C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8854330" w14:textId="77777777" w:rsidR="00C113BF" w:rsidRPr="0012157F" w:rsidRDefault="00C113BF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7BBB644" w14:textId="742F0DAE" w:rsidR="002426FF" w:rsidRPr="00A44833" w:rsidRDefault="002426FF" w:rsidP="0089172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2F383B2" w14:textId="1F6349D0" w:rsidR="00023477" w:rsidRPr="006B53D6" w:rsidRDefault="00023477" w:rsidP="0089172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3100021" w14:textId="77777777" w:rsidR="00023477" w:rsidRPr="00992BD8" w:rsidRDefault="00992BD8" w:rsidP="0089172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7E1E23B" w14:textId="77777777" w:rsidR="00992BD8" w:rsidRPr="00992BD8" w:rsidRDefault="00992BD8" w:rsidP="0089172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FB0CF2B" w14:textId="77777777" w:rsidR="00023477" w:rsidRDefault="00C113BF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D088760" w14:textId="77777777" w:rsidR="007A2BCB" w:rsidRDefault="00992BD8" w:rsidP="008917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B3E5726" w14:textId="20F154FB" w:rsidR="006E081F" w:rsidRDefault="007A2BC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1A22E96" w14:textId="4FC45B7C" w:rsidR="00AC6A18" w:rsidRDefault="00AC6A18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BEF8DD6" w14:textId="77777777" w:rsidTr="00CD4DD1">
        <w:tc>
          <w:tcPr>
            <w:tcW w:w="9104" w:type="dxa"/>
            <w:shd w:val="clear" w:color="auto" w:fill="D9D9D9"/>
          </w:tcPr>
          <w:p w14:paraId="35E20BE8" w14:textId="77777777" w:rsidR="0011306C" w:rsidRPr="00650D6C" w:rsidRDefault="0011306C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0211A50" w14:textId="77777777" w:rsidR="00D2702A" w:rsidRPr="0012157F" w:rsidRDefault="004F23F7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A624E9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6B85" w14:textId="77777777" w:rsidR="00D2702A" w:rsidRPr="0012157F" w:rsidRDefault="00D2702A" w:rsidP="0089172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89BEB" w14:textId="77777777" w:rsidR="00D2702A" w:rsidRPr="0012157F" w:rsidRDefault="00D2702A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E081F" w:rsidRPr="0012157F" w14:paraId="7466BDF1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C2F6" w14:textId="05D65F35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1A47" w14:textId="3E820AF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B1FF780" w14:textId="48316F5C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E081F" w:rsidRPr="0012157F" w14:paraId="7D25C1AC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EFE5" w14:textId="5783EE22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E501" w14:textId="4C187738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D9235C6" w14:textId="321E0597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E081F" w:rsidRPr="0012157F" w14:paraId="74433ACB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4780" w14:textId="1C3187ED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8C493" w14:textId="130254B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92A3BC1" w14:textId="1480002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E081F" w:rsidRPr="0012157F" w14:paraId="25FCBD65" w14:textId="77777777" w:rsidTr="00F116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816D" w14:textId="0873D22E" w:rsidR="006E081F" w:rsidRPr="0012157F" w:rsidRDefault="006E081F" w:rsidP="0089172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EF61C" w14:textId="2B017107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081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8D45CE7" w14:textId="2028E750" w:rsidR="006E081F" w:rsidRPr="0012157F" w:rsidRDefault="006E081F" w:rsidP="0089172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E08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DEE23EE" w14:textId="77777777" w:rsidR="00E21BB4" w:rsidRPr="0012157F" w:rsidRDefault="00257E73" w:rsidP="0089172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3E532FB" w14:textId="77777777" w:rsidR="00E21BB4" w:rsidRPr="00E21BB4" w:rsidRDefault="00E21BB4" w:rsidP="0089172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E1B901" w14:textId="77777777" w:rsidR="00C62F57" w:rsidRDefault="00C62F57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0830B77" w14:textId="77777777" w:rsidR="00C62F57" w:rsidRDefault="00C62F57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E5BC599" w14:textId="77777777" w:rsidR="00721D87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1B8519A" w14:textId="77777777" w:rsidR="00721D87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71F64AC" w14:textId="77777777" w:rsidR="00721D87" w:rsidRPr="00721D87" w:rsidRDefault="00721D87" w:rsidP="0089172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A66119E" w14:textId="77777777" w:rsidR="00721D87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8BED341" w14:textId="77777777" w:rsidR="00E21BB4" w:rsidRPr="00E21BB4" w:rsidRDefault="00E21BB4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BBB644A" w14:textId="77777777" w:rsidR="00E21BB4" w:rsidRPr="00721D87" w:rsidRDefault="00E21BB4" w:rsidP="0089172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F035880" w14:textId="77777777" w:rsidR="00C62F57" w:rsidRDefault="00257E73" w:rsidP="008917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4C92A21" w14:textId="77777777" w:rsidTr="00CD4DD1">
        <w:tc>
          <w:tcPr>
            <w:tcW w:w="9104" w:type="dxa"/>
            <w:shd w:val="clear" w:color="auto" w:fill="D9D9D9"/>
          </w:tcPr>
          <w:p w14:paraId="1E671CD0" w14:textId="77777777" w:rsidR="00BE6F04" w:rsidRPr="00650D6C" w:rsidRDefault="00E426EB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623AA2" w14:textId="77777777" w:rsidR="00FE4E2B" w:rsidRDefault="00E426E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3FC35AE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1A13CC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474433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617745" w14:textId="77777777" w:rsidR="0089172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3D6A8D" w14:textId="77777777" w:rsidR="0089172B" w:rsidRPr="00E426EB" w:rsidRDefault="0089172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8B126D1" w14:textId="77777777" w:rsidTr="00847232">
        <w:tc>
          <w:tcPr>
            <w:tcW w:w="9104" w:type="dxa"/>
            <w:shd w:val="clear" w:color="auto" w:fill="D9D9D9"/>
          </w:tcPr>
          <w:p w14:paraId="2770426D" w14:textId="77777777" w:rsidR="00E426EB" w:rsidRPr="00650D6C" w:rsidRDefault="00E426EB" w:rsidP="008917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F2AE3E2" w14:textId="77777777" w:rsidR="00E426EB" w:rsidRPr="0012157F" w:rsidRDefault="00E426EB" w:rsidP="0089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754BA4" w14:textId="77777777" w:rsidR="00E426EB" w:rsidRPr="00E426EB" w:rsidRDefault="00E426E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DE393B1" w14:textId="77777777" w:rsidR="00E426EB" w:rsidRPr="00E426EB" w:rsidRDefault="00E426EB" w:rsidP="0089172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EA5C139" w14:textId="77777777" w:rsidR="00E426EB" w:rsidRPr="00FF0EBB" w:rsidRDefault="00E426EB" w:rsidP="0089172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F26BF8" w14:textId="77777777" w:rsidR="00E426EB" w:rsidRPr="00E426EB" w:rsidRDefault="00E426EB" w:rsidP="0089172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24CEC6" w14:textId="77777777" w:rsidR="00E426EB" w:rsidRPr="00FF0EBB" w:rsidRDefault="00E426EB" w:rsidP="0089172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11D7F48" w14:textId="77777777" w:rsidR="00E426EB" w:rsidRDefault="00E426EB" w:rsidP="0089172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A8E904" w14:textId="77777777" w:rsidR="0012157F" w:rsidRPr="0012157F" w:rsidRDefault="0012157F" w:rsidP="0089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FFFBAB" w14:textId="77777777" w:rsidR="00524951" w:rsidRDefault="00FE4E2B" w:rsidP="008917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466B852" w14:textId="77777777" w:rsidR="00524951" w:rsidRDefault="00524951" w:rsidP="0089172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3B9FC87" w14:textId="77777777" w:rsidR="00FE4E2B" w:rsidRPr="0012157F" w:rsidRDefault="00524951" w:rsidP="0089172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1199F9C" w14:textId="77777777" w:rsidR="00484F88" w:rsidRPr="0012157F" w:rsidRDefault="006D536F" w:rsidP="0089172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78480" w14:textId="77777777" w:rsidR="00AF1E44" w:rsidRDefault="00AF1E44" w:rsidP="0038231F">
      <w:pPr>
        <w:spacing w:after="0" w:line="240" w:lineRule="auto"/>
      </w:pPr>
      <w:r>
        <w:separator/>
      </w:r>
    </w:p>
  </w:endnote>
  <w:endnote w:type="continuationSeparator" w:id="0">
    <w:p w14:paraId="2F3ADA3C" w14:textId="77777777" w:rsidR="00AF1E44" w:rsidRDefault="00AF1E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B619D" w14:textId="77777777" w:rsidR="006E081F" w:rsidRDefault="006E08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6A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A893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5FBDE" w14:textId="77777777" w:rsidR="006E081F" w:rsidRDefault="006E0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933AB" w14:textId="77777777" w:rsidR="00AF1E44" w:rsidRDefault="00AF1E44" w:rsidP="0038231F">
      <w:pPr>
        <w:spacing w:after="0" w:line="240" w:lineRule="auto"/>
      </w:pPr>
      <w:r>
        <w:separator/>
      </w:r>
    </w:p>
  </w:footnote>
  <w:footnote w:type="continuationSeparator" w:id="0">
    <w:p w14:paraId="300D793E" w14:textId="77777777" w:rsidR="00AF1E44" w:rsidRDefault="00AF1E44" w:rsidP="0038231F">
      <w:pPr>
        <w:spacing w:after="0" w:line="240" w:lineRule="auto"/>
      </w:pPr>
      <w:r>
        <w:continuationSeparator/>
      </w:r>
    </w:p>
  </w:footnote>
  <w:footnote w:id="1">
    <w:p w14:paraId="57C3118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8496D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BFA1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D73155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8C5AF3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BBB2B" w14:textId="77777777" w:rsidR="006E081F" w:rsidRDefault="006E0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5067" w14:textId="77777777" w:rsidR="006E081F" w:rsidRDefault="006E0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363B7" w14:textId="77777777" w:rsidR="006E081F" w:rsidRDefault="006E0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92347">
    <w:abstractNumId w:val="11"/>
  </w:num>
  <w:num w:numId="2" w16cid:durableId="1453748714">
    <w:abstractNumId w:val="0"/>
  </w:num>
  <w:num w:numId="3" w16cid:durableId="10492944">
    <w:abstractNumId w:val="10"/>
  </w:num>
  <w:num w:numId="4" w16cid:durableId="1456096918">
    <w:abstractNumId w:val="13"/>
  </w:num>
  <w:num w:numId="5" w16cid:durableId="457526943">
    <w:abstractNumId w:val="12"/>
  </w:num>
  <w:num w:numId="6" w16cid:durableId="2077704280">
    <w:abstractNumId w:val="9"/>
  </w:num>
  <w:num w:numId="7" w16cid:durableId="567110914">
    <w:abstractNumId w:val="1"/>
  </w:num>
  <w:num w:numId="8" w16cid:durableId="1188518204">
    <w:abstractNumId w:val="6"/>
  </w:num>
  <w:num w:numId="9" w16cid:durableId="549926168">
    <w:abstractNumId w:val="4"/>
  </w:num>
  <w:num w:numId="10" w16cid:durableId="244413519">
    <w:abstractNumId w:val="7"/>
  </w:num>
  <w:num w:numId="11" w16cid:durableId="1573781661">
    <w:abstractNumId w:val="5"/>
  </w:num>
  <w:num w:numId="12" w16cid:durableId="1216115513">
    <w:abstractNumId w:val="8"/>
  </w:num>
  <w:num w:numId="13" w16cid:durableId="631862273">
    <w:abstractNumId w:val="3"/>
  </w:num>
  <w:num w:numId="14" w16cid:durableId="431978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F3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0E5F35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081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172B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AF1E44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8E51D2"/>
  <w15:docId w15:val="{DA0B2EDF-66A0-480C-983A-581EC34A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2026-03-10T09:17:00Z</dcterms:created>
  <dcterms:modified xsi:type="dcterms:W3CDTF">2026-03-10T09:17:00Z</dcterms:modified>
</cp:coreProperties>
</file>