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481E87" w14:textId="018C3CA5" w:rsidR="00D62E6E" w:rsidRPr="00A63B9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63B9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575B84" w:rsidRPr="00A63B91">
        <w:rPr>
          <w:rFonts w:ascii="Arial Narrow" w:eastAsia="Times New Roman" w:hAnsi="Arial Narrow" w:cs="Arial"/>
          <w:bCs/>
          <w:sz w:val="24"/>
          <w:szCs w:val="20"/>
          <w:lang w:eastAsia="pl-PL"/>
        </w:rPr>
        <w:t>9</w:t>
      </w:r>
      <w:r w:rsidRPr="00A63B9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63B91" w14:paraId="5DFF4FF2" w14:textId="77777777" w:rsidTr="00D62E6E">
        <w:tc>
          <w:tcPr>
            <w:tcW w:w="2800" w:type="dxa"/>
          </w:tcPr>
          <w:p w14:paraId="19C80A05" w14:textId="77777777" w:rsidR="00D62E6E" w:rsidRPr="00A63B9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3B9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63B9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A3527BA" w14:textId="77777777" w:rsidR="00D62E6E" w:rsidRPr="00A63B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441D01A" w14:textId="77777777" w:rsidR="00D62E6E" w:rsidRPr="00A63B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BD964DC" w14:textId="77777777" w:rsidR="00D62E6E" w:rsidRPr="00A63B9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63B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63B9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63B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63B91" w14:paraId="35FE089A" w14:textId="77777777" w:rsidTr="00D62E6E">
        <w:tc>
          <w:tcPr>
            <w:tcW w:w="2800" w:type="dxa"/>
          </w:tcPr>
          <w:p w14:paraId="26AAD2DA" w14:textId="77777777" w:rsidR="00D62E6E" w:rsidRPr="00A63B9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3B9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267CA2B" w14:textId="77777777" w:rsidR="00D62E6E" w:rsidRPr="00A63B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2C38659" w14:textId="77777777" w:rsidR="00D62E6E" w:rsidRPr="00A63B9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05DD0E" w14:textId="77777777" w:rsidR="00D62E6E" w:rsidRPr="00A63B9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63B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63B9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63B9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9CBD5C" w14:textId="77777777" w:rsidR="00BC121E" w:rsidRPr="00A63B9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5B84" w:rsidRPr="00A63B91" w14:paraId="2020DF13" w14:textId="77777777" w:rsidTr="00B57BE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1952DB" w14:textId="77777777" w:rsidR="00575B84" w:rsidRPr="00A63B91" w:rsidRDefault="00575B84" w:rsidP="00B57BE6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38C6CB5" w14:textId="77777777" w:rsidR="00575B84" w:rsidRPr="00A63B91" w:rsidRDefault="00575B84" w:rsidP="00B57BE6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(t.j. Dz. U. z 2024 r. poz. 1320 z </w:t>
            </w:r>
            <w:proofErr w:type="spellStart"/>
            <w:r w:rsidRPr="00A63B91">
              <w:rPr>
                <w:rFonts w:ascii="Arial Narrow" w:eastAsia="Times New Roman" w:hAnsi="Arial Narrow" w:cs="Arial"/>
                <w:lang w:eastAsia="pl-PL"/>
              </w:rPr>
              <w:t>późn</w:t>
            </w:r>
            <w:proofErr w:type="spellEnd"/>
            <w:r w:rsidRPr="00A63B91">
              <w:rPr>
                <w:rFonts w:ascii="Arial Narrow" w:eastAsia="Times New Roman" w:hAnsi="Arial Narrow" w:cs="Arial"/>
                <w:lang w:eastAsia="pl-PL"/>
              </w:rPr>
              <w:t>. zm.) (dalej jako: ustawa Pzp), dotyczące:</w:t>
            </w:r>
          </w:p>
          <w:p w14:paraId="2D332ABB" w14:textId="77777777" w:rsidR="00575B84" w:rsidRPr="00A63B91" w:rsidRDefault="00575B84" w:rsidP="00B57BE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1EFB0CA5" w14:textId="77777777" w:rsidR="00575B84" w:rsidRPr="00A63B91" w:rsidRDefault="00575B84" w:rsidP="00B57BE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281A9A2B" w14:textId="77777777" w:rsidR="00BC121E" w:rsidRPr="00A63B91" w:rsidRDefault="00575B84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63B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63B9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63B9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63B91" w14:paraId="7295EDB1" w14:textId="77777777" w:rsidTr="00D62E6E">
        <w:tc>
          <w:tcPr>
            <w:tcW w:w="2269" w:type="dxa"/>
          </w:tcPr>
          <w:p w14:paraId="1F993B4A" w14:textId="77777777" w:rsidR="00D62E6E" w:rsidRPr="00A63B9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4844D4A" w14:textId="77777777" w:rsidR="00D62E6E" w:rsidRPr="00A63B91" w:rsidRDefault="00575B8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ambulansu drogowego typu B</w:t>
            </w:r>
            <w:r w:rsidR="00D62E6E" w:rsidRPr="00A63B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75B84" w:rsidRPr="00A63B91" w14:paraId="2FFDCEE8" w14:textId="77777777" w:rsidTr="00B57BE6">
        <w:tc>
          <w:tcPr>
            <w:tcW w:w="2269" w:type="dxa"/>
          </w:tcPr>
          <w:p w14:paraId="7CCC8905" w14:textId="77777777" w:rsidR="00575B84" w:rsidRPr="00A63B91" w:rsidRDefault="00575B84" w:rsidP="00B57B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B19068" w14:textId="77777777" w:rsidR="00575B84" w:rsidRPr="00A63B91" w:rsidRDefault="00575B84" w:rsidP="00B57B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27/2026</w:t>
            </w:r>
          </w:p>
        </w:tc>
      </w:tr>
    </w:tbl>
    <w:p w14:paraId="36F76E0D" w14:textId="77777777" w:rsidR="00BC121E" w:rsidRPr="00A63B91" w:rsidRDefault="00575B84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63B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63B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63B9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A63B9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63B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63B9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D45C569" w14:textId="77777777" w:rsidR="00BC121E" w:rsidRPr="00A63B91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63B91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A63B9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A63B9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A63B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63B9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A63B91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A63B9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63B9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8B31B13" w14:textId="77777777" w:rsidR="00BF69A4" w:rsidRPr="00A63B9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63B9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A63B9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A63B91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A63B91" w14:paraId="2EE0C2D7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257C8" w14:textId="77777777" w:rsidR="00BC121E" w:rsidRPr="00A63B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E701D" w14:textId="77777777" w:rsidR="00BC121E" w:rsidRPr="00A63B9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0E48" w14:textId="77777777" w:rsidR="00BC121E" w:rsidRPr="00A63B9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63B91" w14:paraId="0627E64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F6E0B" w14:textId="77777777" w:rsidR="00BC121E" w:rsidRPr="00A63B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A830" w14:textId="77777777" w:rsidR="00BC121E" w:rsidRPr="00A63B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A0D96" w14:textId="77777777" w:rsidR="00BC121E" w:rsidRPr="00A63B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63B91" w14:paraId="142E14E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AAAEE" w14:textId="77777777" w:rsidR="00BC121E" w:rsidRPr="00A63B9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C4493" w14:textId="77777777" w:rsidR="00BC121E" w:rsidRPr="00A63B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ACA0" w14:textId="77777777" w:rsidR="00BC121E" w:rsidRPr="00A63B9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6E56E50" w14:textId="77777777" w:rsidR="00BC121E" w:rsidRPr="00A63B9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63B9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6AC5D5F7" w14:textId="77777777" w:rsidR="00BC121E" w:rsidRPr="00A63B9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63B9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2AE5BF1" w14:textId="77777777" w:rsidR="00067B62" w:rsidRPr="00A63B9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A63B9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63B9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A63B9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A63B9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360A0617" w14:textId="77777777" w:rsidR="00CF03EF" w:rsidRPr="00A63B91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63B9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**</w:t>
      </w:r>
      <w:r w:rsidRPr="00A63B9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9987C85" w14:textId="77777777" w:rsidR="00067B62" w:rsidRPr="00A63B9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63B91" w14:paraId="530D921F" w14:textId="77777777" w:rsidTr="00620E37">
        <w:tc>
          <w:tcPr>
            <w:tcW w:w="2660" w:type="dxa"/>
          </w:tcPr>
          <w:p w14:paraId="29EDBDD4" w14:textId="77777777" w:rsidR="00BC121E" w:rsidRPr="00A63B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0983ABF" w14:textId="77777777" w:rsidR="00BC121E" w:rsidRPr="00A63B9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B1264DE" w14:textId="77777777" w:rsidR="00BC121E" w:rsidRPr="00A63B9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63B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63B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BB443F5" w14:textId="77777777" w:rsidR="00BC121E" w:rsidRPr="00A63B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D9FE765" w14:textId="77777777" w:rsidR="00BC121E" w:rsidRPr="00A63B9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A7CDBEA" w14:textId="77777777" w:rsidR="00BC121E" w:rsidRPr="00A63B9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63B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75B84" w:rsidRPr="00A63B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A63B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63B9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AABA19A" w14:textId="77777777" w:rsidR="00106AC7" w:rsidRPr="00A63B91" w:rsidRDefault="00106AC7" w:rsidP="001E4022">
      <w:pPr>
        <w:rPr>
          <w:rFonts w:ascii="Arial Narrow" w:hAnsi="Arial Narrow"/>
        </w:rPr>
      </w:pPr>
    </w:p>
    <w:sectPr w:rsidR="00106AC7" w:rsidRPr="00A63B91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8C06A" w14:textId="77777777" w:rsidR="001D2634" w:rsidRDefault="001D2634">
      <w:r>
        <w:separator/>
      </w:r>
    </w:p>
  </w:endnote>
  <w:endnote w:type="continuationSeparator" w:id="0">
    <w:p w14:paraId="42413401" w14:textId="77777777" w:rsidR="001D2634" w:rsidRDefault="001D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3E435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AA960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CE10C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266479B" w14:textId="77777777" w:rsidR="009A4CD3" w:rsidRDefault="001D2634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9E05F87">
        <v:line id="_x0000_s1025" style="position:absolute;left:0;text-align:left;z-index:251657728" from="-3.85pt,8.7pt" to="455.15pt,8.7pt"/>
      </w:pict>
    </w:r>
  </w:p>
  <w:p w14:paraId="58D5F0D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AA201" w14:textId="77777777" w:rsidR="00575B84" w:rsidRDefault="00575B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3D066" w14:textId="77777777" w:rsidR="001D2634" w:rsidRDefault="001D2634">
      <w:r>
        <w:separator/>
      </w:r>
    </w:p>
  </w:footnote>
  <w:footnote w:type="continuationSeparator" w:id="0">
    <w:p w14:paraId="4EAA3AD0" w14:textId="77777777" w:rsidR="001D2634" w:rsidRDefault="001D26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45502" w14:textId="77777777" w:rsidR="00575B84" w:rsidRDefault="00575B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EDB3B" w14:textId="77777777" w:rsidR="00575B84" w:rsidRDefault="00575B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C64DC6" w14:textId="77777777" w:rsidR="00575B84" w:rsidRDefault="00575B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6630585">
    <w:abstractNumId w:val="13"/>
  </w:num>
  <w:num w:numId="2" w16cid:durableId="2011830278">
    <w:abstractNumId w:val="0"/>
  </w:num>
  <w:num w:numId="3" w16cid:durableId="1346905135">
    <w:abstractNumId w:val="11"/>
  </w:num>
  <w:num w:numId="4" w16cid:durableId="1554927247">
    <w:abstractNumId w:val="8"/>
  </w:num>
  <w:num w:numId="5" w16cid:durableId="318579467">
    <w:abstractNumId w:val="7"/>
  </w:num>
  <w:num w:numId="6" w16cid:durableId="148249135">
    <w:abstractNumId w:val="1"/>
  </w:num>
  <w:num w:numId="7" w16cid:durableId="914703363">
    <w:abstractNumId w:val="6"/>
  </w:num>
  <w:num w:numId="8" w16cid:durableId="1659502878">
    <w:abstractNumId w:val="3"/>
  </w:num>
  <w:num w:numId="9" w16cid:durableId="2063206808">
    <w:abstractNumId w:val="2"/>
  </w:num>
  <w:num w:numId="10" w16cid:durableId="925573086">
    <w:abstractNumId w:val="5"/>
  </w:num>
  <w:num w:numId="11" w16cid:durableId="1369406194">
    <w:abstractNumId w:val="10"/>
  </w:num>
  <w:num w:numId="12" w16cid:durableId="1983921630">
    <w:abstractNumId w:val="4"/>
  </w:num>
  <w:num w:numId="13" w16cid:durableId="521893897">
    <w:abstractNumId w:val="9"/>
  </w:num>
  <w:num w:numId="14" w16cid:durableId="127875257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67C1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D2634"/>
    <w:rsid w:val="001E4022"/>
    <w:rsid w:val="00204613"/>
    <w:rsid w:val="00272FBE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5015"/>
    <w:rsid w:val="00460820"/>
    <w:rsid w:val="004704CB"/>
    <w:rsid w:val="004B1027"/>
    <w:rsid w:val="004C55DE"/>
    <w:rsid w:val="004D5C77"/>
    <w:rsid w:val="00517FF1"/>
    <w:rsid w:val="00533E9F"/>
    <w:rsid w:val="0056132E"/>
    <w:rsid w:val="00575B84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E67C1"/>
    <w:rsid w:val="00A24942"/>
    <w:rsid w:val="00A311C9"/>
    <w:rsid w:val="00A46EFE"/>
    <w:rsid w:val="00A5508E"/>
    <w:rsid w:val="00A63B91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63326"/>
    <w:rsid w:val="00E9061B"/>
    <w:rsid w:val="00EB5766"/>
    <w:rsid w:val="00EC667E"/>
    <w:rsid w:val="00ED3749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E2D5B9"/>
  <w15:chartTrackingRefBased/>
  <w15:docId w15:val="{81A6A59E-5587-445A-B173-25BF43C03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2010-01-07T09:39:00Z</cp:lastPrinted>
  <dcterms:created xsi:type="dcterms:W3CDTF">2026-02-19T17:16:00Z</dcterms:created>
  <dcterms:modified xsi:type="dcterms:W3CDTF">2026-02-27T08:43:00Z</dcterms:modified>
</cp:coreProperties>
</file>