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</w:t>
      </w:r>
      <w:proofErr w:type="gramStart"/>
      <w:r w:rsidRPr="00F7335B">
        <w:rPr>
          <w:rFonts w:ascii="Arial" w:hAnsi="Arial" w:cs="Arial"/>
          <w:sz w:val="22"/>
          <w:szCs w:val="22"/>
        </w:rPr>
        <w:t>…….</w:t>
      </w:r>
      <w:proofErr w:type="gramEnd"/>
      <w:r w:rsidRPr="00F7335B">
        <w:rPr>
          <w:rFonts w:ascii="Arial" w:hAnsi="Arial" w:cs="Arial"/>
          <w:sz w:val="22"/>
          <w:szCs w:val="22"/>
        </w:rPr>
        <w:t>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  <w:proofErr w:type="gramStart"/>
      <w:r w:rsidRPr="00F7335B">
        <w:rPr>
          <w:rFonts w:ascii="Arial" w:hAnsi="Arial" w:cs="Arial"/>
          <w:sz w:val="22"/>
          <w:szCs w:val="22"/>
        </w:rPr>
        <w:t xml:space="preserve">FAX: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F7335B">
        <w:rPr>
          <w:rFonts w:ascii="Arial" w:hAnsi="Arial" w:cs="Arial"/>
          <w:sz w:val="22"/>
          <w:szCs w:val="22"/>
        </w:rPr>
        <w:t xml:space="preserve">NIP:   </w:t>
      </w:r>
      <w:proofErr w:type="gramEnd"/>
      <w:r w:rsidRPr="00F7335B">
        <w:rPr>
          <w:rFonts w:ascii="Arial" w:hAnsi="Arial" w:cs="Arial"/>
          <w:sz w:val="22"/>
          <w:szCs w:val="22"/>
        </w:rPr>
        <w:t>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273E6FAE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1 – </w:t>
      </w:r>
      <w:r w:rsidR="00BF2C1A" w:rsidRPr="00BF2C1A">
        <w:rPr>
          <w:rFonts w:ascii="Arial" w:hAnsi="Arial" w:cs="Arial"/>
          <w:b/>
          <w:bCs/>
          <w:u w:val="single"/>
        </w:rPr>
        <w:t>Remont pomieszczeń na potrzeby biura UCIT w budynku Centrum Zaawansowanych Technologii ul. Uniwersytetu Poznańskiego 10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EC6581" w:rsidRPr="002316CD" w14:paraId="41C07A89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BE28" w14:textId="77777777" w:rsidR="00EC6581" w:rsidRPr="0099235A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99235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D35C" w14:textId="427DCE04" w:rsidR="00EC6581" w:rsidRPr="00BF2C1A" w:rsidRDefault="00BF2C1A" w:rsidP="001022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F2C1A">
              <w:rPr>
                <w:rFonts w:ascii="Arial" w:hAnsi="Arial" w:cs="Arial"/>
                <w:sz w:val="18"/>
                <w:szCs w:val="18"/>
              </w:rPr>
              <w:t>Remont pomieszczeń na potrzeby biura UCIT w budynku Centrum Zaawansowanych Technologii ul. Uniwersytetu Poznańskiego 10 w Poznaniu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F2C1A">
              <w:rPr>
                <w:rFonts w:ascii="Arial" w:hAnsi="Arial" w:cs="Arial"/>
                <w:b/>
                <w:bCs/>
                <w:sz w:val="18"/>
                <w:szCs w:val="18"/>
              </w:rPr>
              <w:t>– branża sanitarna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2731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29E03BC4" w:rsidR="00BF2C1A" w:rsidRPr="0099235A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57F8E8E8" w:rsidR="00BF2C1A" w:rsidRPr="00BF2C1A" w:rsidRDefault="00BF2C1A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2C1A">
              <w:rPr>
                <w:rFonts w:ascii="Arial" w:hAnsi="Arial" w:cs="Arial"/>
                <w:sz w:val="18"/>
                <w:szCs w:val="18"/>
              </w:rPr>
              <w:t>Remont pomieszczeń na potrzeby biura UCIT w budynku Centrum Zaawansowanych Technologii ul. Uniwersytetu Poznańskiego 10 w Poznaniu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BF2C1A" w:rsidRPr="002316CD" w14:paraId="633CADB1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82B7" w14:textId="1A61873A" w:rsidR="00BF2C1A" w:rsidRPr="0099235A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4AAB" w14:textId="5B6FCB9B" w:rsidR="00BF2C1A" w:rsidRPr="00BF2C1A" w:rsidRDefault="00BF2C1A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F2C1A">
              <w:rPr>
                <w:rFonts w:ascii="Arial" w:hAnsi="Arial" w:cs="Arial"/>
                <w:sz w:val="18"/>
                <w:szCs w:val="18"/>
              </w:rPr>
              <w:t>Remont pomieszczeń na potrzeby biura UCIT w budynku Centrum Zaawansowanych Technologii ul. Uniwersytetu Poznańskiego 10 w Poznaniu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elektryczna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7810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104D7067" w:rsidR="00EC6581" w:rsidRPr="0099235A" w:rsidRDefault="00BF2C1A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 xml:space="preserve">Koszty niezbędnych zabezpieczeń bhp, p. </w:t>
            </w:r>
            <w:proofErr w:type="spellStart"/>
            <w:r w:rsidRPr="00335020">
              <w:rPr>
                <w:rFonts w:ascii="Arial" w:hAnsi="Arial" w:cs="Arial"/>
                <w:sz w:val="18"/>
              </w:rPr>
              <w:t>poż</w:t>
            </w:r>
            <w:proofErr w:type="spellEnd"/>
            <w:r w:rsidRPr="00335020">
              <w:rPr>
                <w:rFonts w:ascii="Arial" w:hAnsi="Arial" w:cs="Arial"/>
                <w:sz w:val="18"/>
              </w:rPr>
              <w:t>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kolumnie 3 należy wpisać konkretną wartość, zero lub </w:t>
            </w:r>
            <w:proofErr w:type="gramStart"/>
            <w:r w:rsidRPr="00335020">
              <w:rPr>
                <w:rFonts w:ascii="Arial" w:hAnsi="Arial" w:cs="Arial"/>
                <w:i/>
                <w:sz w:val="18"/>
                <w:szCs w:val="18"/>
              </w:rPr>
              <w:t>wpisać</w:t>
            </w:r>
            <w:proofErr w:type="gramEnd"/>
            <w:r w:rsidRPr="00335020">
              <w:rPr>
                <w:rFonts w:ascii="Arial" w:hAnsi="Arial" w:cs="Arial"/>
                <w:i/>
                <w:sz w:val="18"/>
                <w:szCs w:val="18"/>
              </w:rPr>
              <w:t xml:space="preserve">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lastRenderedPageBreak/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proofErr w:type="gramStart"/>
      <w:r w:rsidR="001E05B7" w:rsidRPr="00335020">
        <w:rPr>
          <w:rFonts w:ascii="Arial" w:eastAsia="MS Mincho" w:hAnsi="Arial" w:cs="Arial"/>
          <w:i/>
          <w:sz w:val="20"/>
          <w:szCs w:val="22"/>
        </w:rPr>
        <w:t>przypadku</w:t>
      </w:r>
      <w:proofErr w:type="gramEnd"/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7335B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7335B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340E37" w:rsidRPr="00F7335B">
        <w:rPr>
          <w:rFonts w:ascii="Arial" w:hAnsi="Arial" w:cs="Arial"/>
          <w:sz w:val="22"/>
          <w:szCs w:val="22"/>
        </w:rPr>
        <w:t>postępowaniu.*</w:t>
      </w:r>
      <w:proofErr w:type="gramEnd"/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F7335B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F7335B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proofErr w:type="gramStart"/>
      <w:r w:rsidR="00C10ED3" w:rsidRPr="00F7335B">
        <w:rPr>
          <w:rFonts w:ascii="Arial" w:hAnsi="Arial" w:cs="Arial"/>
          <w:sz w:val="18"/>
          <w:szCs w:val="18"/>
        </w:rPr>
        <w:t>wypełnić</w:t>
      </w:r>
      <w:proofErr w:type="gramEnd"/>
      <w:r w:rsidR="00C10ED3" w:rsidRPr="00F7335B">
        <w:rPr>
          <w:rFonts w:ascii="Arial" w:hAnsi="Arial" w:cs="Arial"/>
          <w:sz w:val="18"/>
          <w:szCs w:val="18"/>
        </w:rPr>
        <w:t xml:space="preserve">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F7335B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FCCE1" w14:textId="77777777" w:rsidR="00C41BEA" w:rsidRDefault="00C41BEA">
      <w:r>
        <w:separator/>
      </w:r>
    </w:p>
  </w:endnote>
  <w:endnote w:type="continuationSeparator" w:id="0">
    <w:p w14:paraId="470DBC72" w14:textId="77777777" w:rsidR="00C41BEA" w:rsidRDefault="00C4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605E2" w14:textId="77777777" w:rsidR="00C41BEA" w:rsidRDefault="00C41BEA">
      <w:r>
        <w:separator/>
      </w:r>
    </w:p>
  </w:footnote>
  <w:footnote w:type="continuationSeparator" w:id="0">
    <w:p w14:paraId="78FAC0CE" w14:textId="77777777" w:rsidR="00C41BEA" w:rsidRDefault="00C41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058F706D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BF2C1A">
      <w:rPr>
        <w:rFonts w:ascii="Arial" w:hAnsi="Arial" w:cs="Arial"/>
        <w:i/>
        <w:sz w:val="20"/>
        <w:szCs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1069</Words>
  <Characters>7743</Characters>
  <Application>Microsoft Office Word</Application>
  <DocSecurity>0</DocSecurity>
  <Lines>221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Korcz</cp:lastModifiedBy>
  <cp:revision>4</cp:revision>
  <cp:lastPrinted>2026-03-10T07:51:00Z</cp:lastPrinted>
  <dcterms:created xsi:type="dcterms:W3CDTF">2026-02-25T09:08:00Z</dcterms:created>
  <dcterms:modified xsi:type="dcterms:W3CDTF">2026-03-10T07:51:00Z</dcterms:modified>
</cp:coreProperties>
</file>