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7E321316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E434BC">
        <w:rPr>
          <w:rFonts w:ascii="Arial" w:hAnsi="Arial" w:cs="Arial"/>
          <w:b/>
          <w:bCs/>
          <w:u w:val="single"/>
        </w:rPr>
        <w:t>2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E434BC" w:rsidRPr="00E434BC">
        <w:rPr>
          <w:rFonts w:ascii="Arial" w:hAnsi="Arial" w:cs="Arial"/>
          <w:b/>
          <w:bCs/>
          <w:u w:val="single"/>
        </w:rPr>
        <w:t>Remont elewacji segment C od strony ulicy budynek Wydziału Nauk Geograficznych i Geologicznych ul. Bogumiła Krygowskiego 10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5572C707" w:rsidR="00EC6581" w:rsidRPr="00BF2C1A" w:rsidRDefault="00E434BC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34BC">
              <w:rPr>
                <w:rFonts w:ascii="Arial" w:hAnsi="Arial" w:cs="Arial"/>
                <w:sz w:val="18"/>
                <w:szCs w:val="18"/>
              </w:rPr>
              <w:t>Remont elewacji segment C od strony ulicy budynek Wydziału Nauk Geograficznych i Geologicznych ul. Bogumiła Krygowskiego 10 w Poznaniu</w:t>
            </w:r>
            <w:r w:rsidRPr="00E434BC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E521762" w:rsidR="00EC6581" w:rsidRPr="0099235A" w:rsidRDefault="00E434B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E3A5D" w14:textId="77777777" w:rsidR="00CB11DD" w:rsidRDefault="00CB11DD">
      <w:r>
        <w:separator/>
      </w:r>
    </w:p>
  </w:endnote>
  <w:endnote w:type="continuationSeparator" w:id="0">
    <w:p w14:paraId="20E64B39" w14:textId="77777777" w:rsidR="00CB11DD" w:rsidRDefault="00CB1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245BC" w14:textId="77777777" w:rsidR="00CB11DD" w:rsidRDefault="00CB11DD">
      <w:r>
        <w:separator/>
      </w:r>
    </w:p>
  </w:footnote>
  <w:footnote w:type="continuationSeparator" w:id="0">
    <w:p w14:paraId="1667B504" w14:textId="77777777" w:rsidR="00CB11DD" w:rsidRDefault="00CB1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058F706D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BF2C1A">
      <w:rPr>
        <w:rFonts w:ascii="Arial" w:hAnsi="Arial" w:cs="Arial"/>
        <w:i/>
        <w:sz w:val="20"/>
        <w:szCs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17D0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11DD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34BC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1032</Words>
  <Characters>7478</Characters>
  <Application>Microsoft Office Word</Application>
  <DocSecurity>0</DocSecurity>
  <Lines>213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3</cp:revision>
  <cp:lastPrinted>2023-11-02T10:33:00Z</cp:lastPrinted>
  <dcterms:created xsi:type="dcterms:W3CDTF">2026-02-25T09:11:00Z</dcterms:created>
  <dcterms:modified xsi:type="dcterms:W3CDTF">2026-02-25T09:13:00Z</dcterms:modified>
</cp:coreProperties>
</file>