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F2708" w14:textId="77777777" w:rsidR="005103B9" w:rsidRPr="0035473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5473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705A0" w:rsidRPr="0035473B">
        <w:rPr>
          <w:rFonts w:ascii="Arial Narrow" w:hAnsi="Arial Narrow" w:cs="Arial"/>
          <w:bCs/>
          <w:i w:val="0"/>
          <w:szCs w:val="24"/>
        </w:rPr>
        <w:t>1</w:t>
      </w:r>
      <w:r w:rsidR="00B36ABD" w:rsidRPr="0035473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DA9532C" w14:textId="77777777" w:rsidR="00C4103F" w:rsidRPr="0035473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5473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5473B">
        <w:rPr>
          <w:rFonts w:ascii="Arial Narrow" w:hAnsi="Arial Narrow" w:cs="Arial"/>
          <w:b/>
          <w:sz w:val="24"/>
          <w:szCs w:val="24"/>
        </w:rPr>
        <w:t>:</w:t>
      </w:r>
    </w:p>
    <w:p w14:paraId="33E87CCD" w14:textId="77777777" w:rsidR="006676AE" w:rsidRPr="0035473B" w:rsidRDefault="001705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5473B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790898B0" w14:textId="77777777" w:rsidR="006676AE" w:rsidRPr="0035473B" w:rsidRDefault="001705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5473B">
        <w:rPr>
          <w:rFonts w:ascii="Arial Narrow" w:hAnsi="Arial Narrow" w:cs="Arial"/>
        </w:rPr>
        <w:t>ul. Powstańców Warszawy</w:t>
      </w:r>
      <w:r w:rsidR="006676AE" w:rsidRPr="0035473B">
        <w:rPr>
          <w:rFonts w:ascii="Arial Narrow" w:hAnsi="Arial Narrow" w:cs="Arial"/>
        </w:rPr>
        <w:t xml:space="preserve"> </w:t>
      </w:r>
      <w:r w:rsidRPr="0035473B">
        <w:rPr>
          <w:rFonts w:ascii="Arial Narrow" w:hAnsi="Arial Narrow" w:cs="Arial"/>
        </w:rPr>
        <w:t>5</w:t>
      </w:r>
      <w:r w:rsidR="006676AE" w:rsidRPr="0035473B">
        <w:rPr>
          <w:rFonts w:ascii="Arial Narrow" w:hAnsi="Arial Narrow" w:cs="Arial"/>
        </w:rPr>
        <w:t xml:space="preserve"> </w:t>
      </w:r>
    </w:p>
    <w:p w14:paraId="59D69E6F" w14:textId="77777777" w:rsidR="00F90CD1" w:rsidRPr="0035473B" w:rsidRDefault="001705A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5473B">
        <w:rPr>
          <w:rFonts w:ascii="Arial Narrow" w:hAnsi="Arial Narrow" w:cs="Arial"/>
        </w:rPr>
        <w:t>85-681</w:t>
      </w:r>
      <w:r w:rsidR="006676AE" w:rsidRPr="0035473B">
        <w:rPr>
          <w:rFonts w:ascii="Arial Narrow" w:hAnsi="Arial Narrow" w:cs="Arial"/>
        </w:rPr>
        <w:t xml:space="preserve"> </w:t>
      </w:r>
      <w:r w:rsidRPr="0035473B">
        <w:rPr>
          <w:rFonts w:ascii="Arial Narrow" w:hAnsi="Arial Narrow" w:cs="Arial"/>
        </w:rPr>
        <w:t>Bydgoszcz</w:t>
      </w:r>
    </w:p>
    <w:p w14:paraId="1988E3F7" w14:textId="77777777" w:rsidR="009169D4" w:rsidRPr="003547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547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39E33D4" w14:textId="77777777" w:rsidR="00C4103F" w:rsidRPr="0035473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5473B">
        <w:rPr>
          <w:rFonts w:ascii="Arial Narrow" w:hAnsi="Arial Narrow" w:cs="Arial"/>
          <w:iCs/>
          <w:sz w:val="16"/>
          <w:szCs w:val="16"/>
        </w:rPr>
        <w:t>[</w:t>
      </w:r>
      <w:r w:rsidR="009169D4" w:rsidRPr="0035473B">
        <w:rPr>
          <w:rFonts w:ascii="Arial Narrow" w:hAnsi="Arial Narrow" w:cs="Arial"/>
          <w:iCs/>
          <w:sz w:val="16"/>
          <w:szCs w:val="16"/>
        </w:rPr>
        <w:t>pełna nazwa, adres</w:t>
      </w:r>
      <w:r w:rsidRPr="0035473B">
        <w:rPr>
          <w:rFonts w:ascii="Arial Narrow" w:hAnsi="Arial Narrow" w:cs="Arial"/>
          <w:iCs/>
          <w:sz w:val="16"/>
          <w:szCs w:val="16"/>
        </w:rPr>
        <w:t>]</w:t>
      </w:r>
    </w:p>
    <w:p w14:paraId="57370F3A" w14:textId="77777777" w:rsidR="002578E4" w:rsidRPr="0035473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5473B" w14:paraId="76B730C4" w14:textId="77777777" w:rsidTr="0018769E">
        <w:tc>
          <w:tcPr>
            <w:tcW w:w="2800" w:type="dxa"/>
          </w:tcPr>
          <w:p w14:paraId="764FFB49" w14:textId="77777777" w:rsidR="002578E4" w:rsidRPr="0035473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5473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56809D7" w14:textId="77777777" w:rsidR="002578E4" w:rsidRPr="003547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4E73B8" w14:textId="77777777" w:rsidR="002578E4" w:rsidRPr="003547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BA21FF" w14:textId="77777777" w:rsidR="002578E4" w:rsidRPr="0035473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547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5473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547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5473B" w14:paraId="7B5CD9F9" w14:textId="77777777" w:rsidTr="0018769E">
        <w:tc>
          <w:tcPr>
            <w:tcW w:w="2800" w:type="dxa"/>
          </w:tcPr>
          <w:p w14:paraId="6CD6B614" w14:textId="77777777" w:rsidR="002578E4" w:rsidRPr="0035473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5473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414063F" w14:textId="77777777" w:rsidR="002578E4" w:rsidRPr="003547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403E6F" w14:textId="77777777" w:rsidR="002578E4" w:rsidRPr="003547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A7EDDC" w14:textId="77777777" w:rsidR="002578E4" w:rsidRPr="0035473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547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5473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547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23297B" w14:textId="77777777" w:rsidR="002578E4" w:rsidRPr="0035473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05A0" w:rsidRPr="0035473B" w14:paraId="2496D371" w14:textId="77777777" w:rsidTr="005C7630">
        <w:tc>
          <w:tcPr>
            <w:tcW w:w="9104" w:type="dxa"/>
            <w:shd w:val="clear" w:color="auto" w:fill="D9D9D9"/>
          </w:tcPr>
          <w:p w14:paraId="43FB2F9F" w14:textId="77777777" w:rsidR="001705A0" w:rsidRPr="0035473B" w:rsidRDefault="001705A0" w:rsidP="005C763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547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65EBBBC" w14:textId="7D7331C2" w:rsidR="001705A0" w:rsidRPr="0035473B" w:rsidRDefault="001705A0" w:rsidP="005C763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(t.j. Dz. U. z 2024 r. poz. 1320 z </w:t>
            </w:r>
            <w:r w:rsidR="002C1EA9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35473B">
              <w:rPr>
                <w:rFonts w:ascii="Arial Narrow" w:hAnsi="Arial Narrow" w:cs="Arial"/>
                <w:sz w:val="24"/>
                <w:szCs w:val="24"/>
              </w:rPr>
              <w:t>. zm.) (dalej jako: ustawa Pzp), dotyczące:</w:t>
            </w:r>
          </w:p>
          <w:p w14:paraId="4B54CE06" w14:textId="77777777" w:rsidR="001705A0" w:rsidRPr="0035473B" w:rsidRDefault="001705A0" w:rsidP="005C763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F7094E6" w14:textId="77777777" w:rsidR="001705A0" w:rsidRPr="0035473B" w:rsidRDefault="001705A0" w:rsidP="005C763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6D0CF16D" w14:textId="77777777" w:rsidR="001705A0" w:rsidRPr="0035473B" w:rsidRDefault="001705A0" w:rsidP="005C7630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93A5ECE" w14:textId="77777777" w:rsidR="00E50194" w:rsidRPr="0035473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Na potrzeby postę</w:t>
      </w:r>
      <w:r w:rsidR="008D0487" w:rsidRPr="0035473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5473B">
        <w:rPr>
          <w:rFonts w:ascii="Arial Narrow" w:hAnsi="Arial Narrow" w:cs="Arial"/>
          <w:sz w:val="24"/>
          <w:szCs w:val="24"/>
        </w:rPr>
        <w:t>zamówienia publicznego</w:t>
      </w:r>
      <w:r w:rsidR="00E50194" w:rsidRPr="0035473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5473B" w14:paraId="64B01CD2" w14:textId="77777777" w:rsidTr="0018769E">
        <w:tc>
          <w:tcPr>
            <w:tcW w:w="2269" w:type="dxa"/>
          </w:tcPr>
          <w:p w14:paraId="5F53ECFC" w14:textId="77777777" w:rsidR="002578E4" w:rsidRPr="0035473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1B76BD2" w14:textId="1E9AA1AA" w:rsidR="002578E4" w:rsidRPr="0035473B" w:rsidRDefault="001705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na okres</w:t>
            </w:r>
            <w:r w:rsidR="005332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</w:t>
            </w:r>
            <w:r w:rsidRPr="003547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 miesięcy</w:t>
            </w:r>
            <w:r w:rsidR="002578E4" w:rsidRPr="003547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05A0" w:rsidRPr="0035473B" w14:paraId="006A124D" w14:textId="77777777" w:rsidTr="005C7630">
        <w:tc>
          <w:tcPr>
            <w:tcW w:w="2269" w:type="dxa"/>
          </w:tcPr>
          <w:p w14:paraId="534E93B5" w14:textId="77777777" w:rsidR="001705A0" w:rsidRPr="0035473B" w:rsidRDefault="001705A0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85646B" w14:textId="77777777" w:rsidR="001705A0" w:rsidRPr="0035473B" w:rsidRDefault="001705A0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547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21/2026</w:t>
            </w:r>
          </w:p>
        </w:tc>
      </w:tr>
    </w:tbl>
    <w:p w14:paraId="004CB4A5" w14:textId="77777777" w:rsidR="002578E4" w:rsidRPr="0035473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9BAD8EA" w14:textId="77777777" w:rsidR="00F90CD1" w:rsidRPr="0035473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 xml:space="preserve">prowadzonego przez </w:t>
      </w:r>
      <w:r w:rsidR="001705A0" w:rsidRPr="003547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35473B">
        <w:rPr>
          <w:rFonts w:ascii="Arial Narrow" w:hAnsi="Arial Narrow" w:cs="Arial"/>
          <w:b/>
          <w:sz w:val="24"/>
          <w:szCs w:val="24"/>
        </w:rPr>
        <w:t>,</w:t>
      </w:r>
      <w:r w:rsidR="002B2AD9" w:rsidRPr="0035473B">
        <w:rPr>
          <w:rFonts w:ascii="Arial Narrow" w:hAnsi="Arial Narrow" w:cs="Arial"/>
          <w:sz w:val="24"/>
          <w:szCs w:val="24"/>
        </w:rPr>
        <w:t xml:space="preserve"> </w:t>
      </w:r>
      <w:r w:rsidR="00E65685" w:rsidRPr="0035473B">
        <w:rPr>
          <w:rFonts w:ascii="Arial Narrow" w:hAnsi="Arial Narrow" w:cs="Arial"/>
          <w:sz w:val="24"/>
          <w:szCs w:val="24"/>
        </w:rPr>
        <w:t>oświa</w:t>
      </w:r>
      <w:r w:rsidR="00825A09" w:rsidRPr="0035473B">
        <w:rPr>
          <w:rFonts w:ascii="Arial Narrow" w:hAnsi="Arial Narrow" w:cs="Arial"/>
          <w:sz w:val="24"/>
          <w:szCs w:val="24"/>
        </w:rPr>
        <w:t>dczam</w:t>
      </w:r>
      <w:r w:rsidR="00E65685" w:rsidRPr="0035473B">
        <w:rPr>
          <w:rFonts w:ascii="Arial Narrow" w:hAnsi="Arial Narrow" w:cs="Arial"/>
          <w:sz w:val="24"/>
          <w:szCs w:val="24"/>
        </w:rPr>
        <w:t>,</w:t>
      </w:r>
      <w:r w:rsidR="002B2AD9" w:rsidRPr="0035473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473B" w14:paraId="612E7DFB" w14:textId="77777777" w:rsidTr="00650D6C">
        <w:tc>
          <w:tcPr>
            <w:tcW w:w="9104" w:type="dxa"/>
            <w:shd w:val="clear" w:color="auto" w:fill="D9D9D9"/>
          </w:tcPr>
          <w:p w14:paraId="3020461C" w14:textId="77777777" w:rsidR="00E50194" w:rsidRPr="0035473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FA3EFE8" w14:textId="77777777" w:rsidR="00C113BF" w:rsidRPr="0035473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5473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5473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5473B">
        <w:rPr>
          <w:rFonts w:ascii="Arial Narrow" w:hAnsi="Arial Narrow" w:cs="Arial"/>
          <w:sz w:val="24"/>
          <w:szCs w:val="24"/>
        </w:rPr>
        <w:t>108</w:t>
      </w:r>
      <w:r w:rsidR="002C4137" w:rsidRPr="0035473B">
        <w:rPr>
          <w:rFonts w:ascii="Arial Narrow" w:hAnsi="Arial Narrow" w:cs="Arial"/>
          <w:sz w:val="24"/>
          <w:szCs w:val="24"/>
        </w:rPr>
        <w:t xml:space="preserve"> ust 1 </w:t>
      </w:r>
      <w:r w:rsidRPr="0035473B">
        <w:rPr>
          <w:rFonts w:ascii="Arial Narrow" w:hAnsi="Arial Narrow" w:cs="Arial"/>
          <w:sz w:val="24"/>
          <w:szCs w:val="24"/>
        </w:rPr>
        <w:t>ustawy Pzp</w:t>
      </w:r>
      <w:r w:rsidR="00641874" w:rsidRPr="0035473B">
        <w:rPr>
          <w:rFonts w:ascii="Arial Narrow" w:hAnsi="Arial Narrow" w:cs="Arial"/>
          <w:sz w:val="24"/>
          <w:szCs w:val="24"/>
        </w:rPr>
        <w:t>.</w:t>
      </w:r>
    </w:p>
    <w:p w14:paraId="5F377C6F" w14:textId="77777777" w:rsidR="001705A0" w:rsidRPr="0035473B" w:rsidRDefault="001705A0" w:rsidP="001705A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EAD9067" w14:textId="77777777" w:rsidR="002426FF" w:rsidRPr="0035473B" w:rsidRDefault="001705A0" w:rsidP="001705A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5473B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5473B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1389B6B5" w14:textId="77777777" w:rsidR="001705A0" w:rsidRPr="0035473B" w:rsidRDefault="001705A0" w:rsidP="001705A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532F7D3" w14:textId="77777777" w:rsidR="001705A0" w:rsidRPr="0035473B" w:rsidRDefault="001705A0" w:rsidP="001705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5473B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F5A2ABA" w14:textId="77777777" w:rsidR="001705A0" w:rsidRPr="0035473B" w:rsidRDefault="001705A0" w:rsidP="001705A0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125E994" w14:textId="77777777" w:rsidR="001705A0" w:rsidRPr="0035473B" w:rsidRDefault="001705A0" w:rsidP="001705A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67E9B99" w14:textId="77777777" w:rsidR="001705A0" w:rsidRPr="0035473B" w:rsidRDefault="001705A0" w:rsidP="001705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5473B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2240557" w14:textId="77777777" w:rsidR="001705A0" w:rsidRPr="0035473B" w:rsidRDefault="001705A0" w:rsidP="001705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5473B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AED9C65" w14:textId="77777777" w:rsidR="00023477" w:rsidRPr="0035473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58959499" w14:textId="77777777" w:rsidR="00023477" w:rsidRPr="0035473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729D7A" w14:textId="77777777" w:rsidR="00992BD8" w:rsidRPr="0035473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5473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5473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5473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35473B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35473B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11040BD" w14:textId="77777777" w:rsidR="00023477" w:rsidRPr="0035473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5473B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5473B">
        <w:rPr>
          <w:rFonts w:ascii="Arial Narrow" w:hAnsi="Arial Narrow" w:cs="Arial"/>
          <w:i/>
          <w:sz w:val="24"/>
          <w:szCs w:val="24"/>
        </w:rPr>
        <w:t>.</w:t>
      </w:r>
      <w:r w:rsidRPr="0035473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5473B">
        <w:rPr>
          <w:rFonts w:ascii="Arial Narrow" w:hAnsi="Arial Narrow" w:cs="Arial"/>
          <w:sz w:val="24"/>
          <w:szCs w:val="24"/>
        </w:rPr>
        <w:t>110</w:t>
      </w:r>
      <w:r w:rsidRPr="0035473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5473B">
        <w:rPr>
          <w:rFonts w:ascii="Arial Narrow" w:hAnsi="Arial Narrow" w:cs="Arial"/>
          <w:sz w:val="24"/>
          <w:szCs w:val="24"/>
        </w:rPr>
        <w:t>2</w:t>
      </w:r>
      <w:r w:rsidRPr="0035473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5473B">
        <w:rPr>
          <w:rFonts w:ascii="Arial Narrow" w:hAnsi="Arial Narrow" w:cs="Arial"/>
          <w:sz w:val="24"/>
          <w:szCs w:val="24"/>
        </w:rPr>
        <w:t xml:space="preserve"> i zapobiegawcze</w:t>
      </w:r>
      <w:r w:rsidRPr="0035473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5473B">
        <w:rPr>
          <w:rFonts w:ascii="Arial Narrow" w:hAnsi="Arial Narrow" w:cs="Arial"/>
          <w:sz w:val="24"/>
          <w:szCs w:val="24"/>
        </w:rPr>
        <w:t>..</w:t>
      </w:r>
      <w:r w:rsidRPr="0035473B">
        <w:rPr>
          <w:rFonts w:ascii="Arial Narrow" w:hAnsi="Arial Narrow" w:cs="Arial"/>
          <w:sz w:val="24"/>
          <w:szCs w:val="24"/>
        </w:rPr>
        <w:t>……………</w:t>
      </w:r>
      <w:r w:rsidR="00023477" w:rsidRPr="0035473B">
        <w:rPr>
          <w:rFonts w:ascii="Arial Narrow" w:hAnsi="Arial Narrow" w:cs="Arial"/>
          <w:sz w:val="24"/>
          <w:szCs w:val="24"/>
        </w:rPr>
        <w:t>…</w:t>
      </w:r>
      <w:r w:rsidRPr="0035473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5473B">
        <w:rPr>
          <w:rFonts w:ascii="Arial Narrow" w:hAnsi="Arial Narrow" w:cs="Arial"/>
          <w:sz w:val="24"/>
          <w:szCs w:val="24"/>
        </w:rPr>
        <w:t>.</w:t>
      </w:r>
      <w:r w:rsidRPr="0035473B">
        <w:rPr>
          <w:rFonts w:ascii="Arial Narrow" w:hAnsi="Arial Narrow" w:cs="Arial"/>
          <w:sz w:val="24"/>
          <w:szCs w:val="24"/>
        </w:rPr>
        <w:t>…</w:t>
      </w:r>
      <w:r w:rsidR="007A2BCB" w:rsidRPr="0035473B">
        <w:rPr>
          <w:rFonts w:ascii="Arial Narrow" w:hAnsi="Arial Narrow" w:cs="Arial"/>
          <w:sz w:val="24"/>
          <w:szCs w:val="24"/>
        </w:rPr>
        <w:t>.</w:t>
      </w:r>
    </w:p>
    <w:p w14:paraId="57907065" w14:textId="77777777" w:rsidR="007A2BCB" w:rsidRPr="0035473B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B34B572" w14:textId="77777777" w:rsidR="001705A0" w:rsidRPr="0035473B" w:rsidRDefault="007A2BCB" w:rsidP="001705A0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5473B">
        <w:rPr>
          <w:rFonts w:ascii="Arial Narrow" w:hAnsi="Arial Narrow" w:cs="Arial"/>
          <w:sz w:val="24"/>
          <w:szCs w:val="24"/>
        </w:rPr>
        <w:t>t.j. Dz.U. z 202</w:t>
      </w:r>
      <w:r w:rsidR="007D0C95" w:rsidRPr="0035473B">
        <w:rPr>
          <w:rFonts w:ascii="Arial Narrow" w:hAnsi="Arial Narrow" w:cs="Arial"/>
          <w:sz w:val="24"/>
          <w:szCs w:val="24"/>
        </w:rPr>
        <w:t xml:space="preserve">5 </w:t>
      </w:r>
      <w:r w:rsidR="000B430B" w:rsidRPr="0035473B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35473B">
        <w:rPr>
          <w:rFonts w:ascii="Arial Narrow" w:hAnsi="Arial Narrow" w:cs="Arial"/>
          <w:sz w:val="24"/>
          <w:szCs w:val="24"/>
        </w:rPr>
        <w:t>514</w:t>
      </w:r>
      <w:r w:rsidRPr="0035473B">
        <w:rPr>
          <w:rFonts w:ascii="Arial Narrow" w:hAnsi="Arial Narrow" w:cs="Arial"/>
          <w:sz w:val="24"/>
          <w:szCs w:val="24"/>
        </w:rPr>
        <w:t>)</w:t>
      </w:r>
      <w:r w:rsidR="00AC6A18" w:rsidRPr="0035473B">
        <w:rPr>
          <w:rFonts w:ascii="Arial Narrow" w:hAnsi="Arial Narrow" w:cs="Arial"/>
          <w:sz w:val="24"/>
          <w:szCs w:val="24"/>
        </w:rPr>
        <w:t xml:space="preserve"> </w:t>
      </w:r>
      <w:r w:rsidR="0011306C" w:rsidRPr="0035473B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35473B">
        <w:rPr>
          <w:rFonts w:ascii="Arial Narrow" w:hAnsi="Arial Narrow" w:cs="Arial"/>
          <w:sz w:val="24"/>
          <w:szCs w:val="24"/>
        </w:rPr>
        <w:t xml:space="preserve"> .</w:t>
      </w:r>
      <w:r w:rsidR="00AD6591" w:rsidRPr="0035473B">
        <w:rPr>
          <w:rFonts w:ascii="Arial Narrow" w:hAnsi="Arial Narrow" w:cs="Arial"/>
          <w:sz w:val="24"/>
          <w:szCs w:val="24"/>
        </w:rPr>
        <w:t xml:space="preserve"> </w:t>
      </w:r>
    </w:p>
    <w:p w14:paraId="1021BFB1" w14:textId="77777777" w:rsidR="00AC6A18" w:rsidRPr="0035473B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5473B" w14:paraId="61902262" w14:textId="77777777" w:rsidTr="00CD4DD1">
        <w:tc>
          <w:tcPr>
            <w:tcW w:w="9104" w:type="dxa"/>
            <w:shd w:val="clear" w:color="auto" w:fill="D9D9D9"/>
          </w:tcPr>
          <w:p w14:paraId="79C3A4A4" w14:textId="77777777" w:rsidR="0011306C" w:rsidRPr="0035473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35473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3FEB6" w14:textId="77777777" w:rsidR="00D2702A" w:rsidRPr="0035473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</w:t>
      </w:r>
      <w:r w:rsidR="00313417" w:rsidRPr="0035473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5473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5473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5473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473B" w14:paraId="0A1BBE6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88A5" w14:textId="77777777" w:rsidR="00D2702A" w:rsidRPr="0035473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1DF4" w14:textId="77777777" w:rsidR="00D2702A" w:rsidRPr="0035473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35473B" w14:paraId="0028F1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62EB" w14:textId="77777777" w:rsidR="00D2702A" w:rsidRPr="0035473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ACDB" w14:textId="67E5D827" w:rsidR="00D2702A" w:rsidRPr="0035473B" w:rsidRDefault="0035473B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32444572" w14:textId="77777777" w:rsidR="00D2702A" w:rsidRPr="0035473B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DD3A81E" w14:textId="77777777" w:rsidR="00E21BB4" w:rsidRPr="0035473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5473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BE551E6" w14:textId="77777777" w:rsidR="00E21BB4" w:rsidRPr="0035473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5473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5473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5473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5473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5473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783EC54" w14:textId="77777777" w:rsidR="00C62F57" w:rsidRPr="0035473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0B0E0B17" w14:textId="77777777" w:rsidR="00C62F57" w:rsidRPr="0035473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4CC2A27" w14:textId="77777777" w:rsidR="00721D87" w:rsidRPr="0035473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5473B">
        <w:rPr>
          <w:rFonts w:ascii="Arial Narrow" w:hAnsi="Arial Narrow" w:cs="Arial"/>
          <w:sz w:val="24"/>
          <w:szCs w:val="24"/>
        </w:rPr>
        <w:t>ego/</w:t>
      </w:r>
      <w:r w:rsidRPr="0035473B">
        <w:rPr>
          <w:rFonts w:ascii="Arial Narrow" w:hAnsi="Arial Narrow" w:cs="Arial"/>
          <w:sz w:val="24"/>
          <w:szCs w:val="24"/>
        </w:rPr>
        <w:t xml:space="preserve">ych zasoby: </w:t>
      </w:r>
    </w:p>
    <w:p w14:paraId="1779E7DF" w14:textId="77777777" w:rsidR="00721D87" w:rsidRPr="003547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……………</w:t>
      </w:r>
      <w:r w:rsidR="00721D87" w:rsidRPr="0035473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AC1175A" w14:textId="77777777" w:rsidR="00721D87" w:rsidRPr="0035473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5473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1CA99A29" w14:textId="77777777" w:rsidR="00721D87" w:rsidRPr="0035473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18BCECB" w14:textId="77777777" w:rsidR="00E21BB4" w:rsidRPr="003547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……………</w:t>
      </w:r>
      <w:r w:rsidR="00721D87" w:rsidRPr="0035473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5473B">
        <w:rPr>
          <w:rFonts w:ascii="Arial Narrow" w:hAnsi="Arial Narrow" w:cs="Arial"/>
          <w:sz w:val="24"/>
          <w:szCs w:val="24"/>
        </w:rPr>
        <w:t>………………………….</w:t>
      </w:r>
    </w:p>
    <w:p w14:paraId="5B89088D" w14:textId="77777777" w:rsidR="00E21BB4" w:rsidRPr="0035473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5473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319FC04" w14:textId="77777777" w:rsidR="00C62F57" w:rsidRPr="0035473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473B" w14:paraId="3C526207" w14:textId="77777777" w:rsidTr="00CD4DD1">
        <w:tc>
          <w:tcPr>
            <w:tcW w:w="9104" w:type="dxa"/>
            <w:shd w:val="clear" w:color="auto" w:fill="D9D9D9"/>
          </w:tcPr>
          <w:p w14:paraId="06E5E36C" w14:textId="77777777" w:rsidR="00BE6F04" w:rsidRPr="0035473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877E6F" w14:textId="77777777" w:rsidR="00FE4E2B" w:rsidRPr="0035473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473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5473B" w14:paraId="40F7F2AA" w14:textId="77777777" w:rsidTr="00847232">
        <w:tc>
          <w:tcPr>
            <w:tcW w:w="9104" w:type="dxa"/>
            <w:shd w:val="clear" w:color="auto" w:fill="D9D9D9"/>
          </w:tcPr>
          <w:p w14:paraId="4C0A44A3" w14:textId="77777777" w:rsidR="00E426EB" w:rsidRPr="0035473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5473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325283F" w14:textId="77777777" w:rsidR="00E426EB" w:rsidRPr="0035473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385AD1D" w14:textId="77777777" w:rsidR="00E426EB" w:rsidRPr="0035473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4EFC2A" w14:textId="77777777" w:rsidR="00E426EB" w:rsidRPr="003547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2CC4CE" w14:textId="77777777" w:rsidR="00E426EB" w:rsidRPr="003547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547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86DBE5" w14:textId="77777777" w:rsidR="00E426EB" w:rsidRPr="003547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547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AE977C" w14:textId="77777777" w:rsidR="00E426EB" w:rsidRPr="003547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547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F67232" w14:textId="77777777" w:rsidR="00E426EB" w:rsidRPr="0035473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087D5A2" w14:textId="77777777" w:rsidR="0012157F" w:rsidRPr="0035473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61B903B" w14:textId="77777777" w:rsidR="00524951" w:rsidRPr="0035473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  <w:r w:rsidRPr="0035473B">
        <w:rPr>
          <w:rFonts w:ascii="Arial Narrow" w:hAnsi="Arial Narrow" w:cs="Arial"/>
          <w:sz w:val="20"/>
          <w:szCs w:val="20"/>
        </w:rPr>
        <w:tab/>
      </w:r>
    </w:p>
    <w:p w14:paraId="6A78DBE2" w14:textId="77777777" w:rsidR="00524951" w:rsidRPr="003547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9984CA3" w14:textId="77777777" w:rsidR="00FE4E2B" w:rsidRPr="0035473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5473B">
        <w:rPr>
          <w:rFonts w:ascii="Arial Narrow" w:hAnsi="Arial Narrow" w:cs="Arial"/>
          <w:sz w:val="20"/>
          <w:szCs w:val="20"/>
        </w:rPr>
        <w:t xml:space="preserve">  </w:t>
      </w:r>
      <w:r w:rsidR="006D536F" w:rsidRPr="0035473B">
        <w:rPr>
          <w:rFonts w:ascii="Arial Narrow" w:hAnsi="Arial Narrow" w:cs="Arial"/>
          <w:sz w:val="20"/>
          <w:szCs w:val="20"/>
        </w:rPr>
        <w:t>………..</w:t>
      </w:r>
      <w:r w:rsidR="00FE4E2B" w:rsidRPr="0035473B">
        <w:rPr>
          <w:rFonts w:ascii="Arial Narrow" w:hAnsi="Arial Narrow" w:cs="Arial"/>
          <w:sz w:val="20"/>
          <w:szCs w:val="20"/>
        </w:rPr>
        <w:t>…</w:t>
      </w:r>
      <w:r w:rsidR="006D536F" w:rsidRPr="0035473B">
        <w:rPr>
          <w:rFonts w:ascii="Arial Narrow" w:hAnsi="Arial Narrow" w:cs="Arial"/>
          <w:sz w:val="20"/>
          <w:szCs w:val="20"/>
        </w:rPr>
        <w:t>………..</w:t>
      </w:r>
      <w:r w:rsidR="00FE4E2B" w:rsidRPr="0035473B">
        <w:rPr>
          <w:rFonts w:ascii="Arial Narrow" w:hAnsi="Arial Narrow" w:cs="Arial"/>
          <w:sz w:val="20"/>
          <w:szCs w:val="20"/>
        </w:rPr>
        <w:t>……</w:t>
      </w:r>
      <w:r w:rsidR="006D536F" w:rsidRPr="0035473B">
        <w:rPr>
          <w:rFonts w:ascii="Arial Narrow" w:hAnsi="Arial Narrow" w:cs="Arial"/>
          <w:sz w:val="20"/>
          <w:szCs w:val="20"/>
        </w:rPr>
        <w:t>………….</w:t>
      </w:r>
      <w:r w:rsidR="00FE4E2B" w:rsidRPr="0035473B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2C0D365" w14:textId="77777777" w:rsidR="00484F88" w:rsidRPr="0035473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5473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5473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547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3D464" w14:textId="77777777" w:rsidR="00CD5C06" w:rsidRDefault="00CD5C06" w:rsidP="0038231F">
      <w:pPr>
        <w:spacing w:after="0" w:line="240" w:lineRule="auto"/>
      </w:pPr>
      <w:r>
        <w:separator/>
      </w:r>
    </w:p>
  </w:endnote>
  <w:endnote w:type="continuationSeparator" w:id="0">
    <w:p w14:paraId="1FF130F4" w14:textId="77777777" w:rsidR="00CD5C06" w:rsidRDefault="00CD5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3F003" w14:textId="77777777" w:rsidR="001705A0" w:rsidRDefault="001705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71B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6277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0FA1" w14:textId="77777777" w:rsidR="001705A0" w:rsidRDefault="001705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49CC7" w14:textId="77777777" w:rsidR="00CD5C06" w:rsidRDefault="00CD5C06" w:rsidP="0038231F">
      <w:pPr>
        <w:spacing w:after="0" w:line="240" w:lineRule="auto"/>
      </w:pPr>
      <w:r>
        <w:separator/>
      </w:r>
    </w:p>
  </w:footnote>
  <w:footnote w:type="continuationSeparator" w:id="0">
    <w:p w14:paraId="128B6AC4" w14:textId="77777777" w:rsidR="00CD5C06" w:rsidRDefault="00CD5C06" w:rsidP="0038231F">
      <w:pPr>
        <w:spacing w:after="0" w:line="240" w:lineRule="auto"/>
      </w:pPr>
      <w:r>
        <w:continuationSeparator/>
      </w:r>
    </w:p>
  </w:footnote>
  <w:footnote w:id="1">
    <w:p w14:paraId="3FF0803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72E53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CF59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A0AF6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2765F4F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2105" w14:textId="77777777" w:rsidR="001705A0" w:rsidRDefault="00170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BF7EF" w14:textId="77777777" w:rsidR="001705A0" w:rsidRDefault="001705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C3036" w14:textId="77777777" w:rsidR="001705A0" w:rsidRDefault="001705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152452">
    <w:abstractNumId w:val="11"/>
  </w:num>
  <w:num w:numId="2" w16cid:durableId="1632128494">
    <w:abstractNumId w:val="0"/>
  </w:num>
  <w:num w:numId="3" w16cid:durableId="1628194233">
    <w:abstractNumId w:val="10"/>
  </w:num>
  <w:num w:numId="4" w16cid:durableId="2078093944">
    <w:abstractNumId w:val="13"/>
  </w:num>
  <w:num w:numId="5" w16cid:durableId="1530290791">
    <w:abstractNumId w:val="12"/>
  </w:num>
  <w:num w:numId="6" w16cid:durableId="1349287310">
    <w:abstractNumId w:val="9"/>
  </w:num>
  <w:num w:numId="7" w16cid:durableId="7484495">
    <w:abstractNumId w:val="1"/>
  </w:num>
  <w:num w:numId="8" w16cid:durableId="1895195214">
    <w:abstractNumId w:val="6"/>
  </w:num>
  <w:num w:numId="9" w16cid:durableId="129514747">
    <w:abstractNumId w:val="4"/>
  </w:num>
  <w:num w:numId="10" w16cid:durableId="654183876">
    <w:abstractNumId w:val="7"/>
  </w:num>
  <w:num w:numId="11" w16cid:durableId="1366247170">
    <w:abstractNumId w:val="5"/>
  </w:num>
  <w:num w:numId="12" w16cid:durableId="1517773266">
    <w:abstractNumId w:val="8"/>
  </w:num>
  <w:num w:numId="13" w16cid:durableId="2082560848">
    <w:abstractNumId w:val="3"/>
  </w:num>
  <w:num w:numId="14" w16cid:durableId="1604462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82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705A0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1EA9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473B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82E"/>
    <w:rsid w:val="005103B9"/>
    <w:rsid w:val="00512A1E"/>
    <w:rsid w:val="00520174"/>
    <w:rsid w:val="00524951"/>
    <w:rsid w:val="00533273"/>
    <w:rsid w:val="005434B3"/>
    <w:rsid w:val="00561084"/>
    <w:rsid w:val="005641F0"/>
    <w:rsid w:val="005B11F3"/>
    <w:rsid w:val="005B7C5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3B79"/>
    <w:rsid w:val="00CD0851"/>
    <w:rsid w:val="00CD4DD1"/>
    <w:rsid w:val="00CD5C0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1DC"/>
    <w:rsid w:val="00F1752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D4BD2"/>
  <w15:docId w15:val="{B46B878E-23F0-458C-9B63-CE1E21BD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2026-03-12T11:16:00Z</dcterms:created>
  <dcterms:modified xsi:type="dcterms:W3CDTF">2026-03-13T10:35:00Z</dcterms:modified>
</cp:coreProperties>
</file>