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9F122" w14:textId="77777777" w:rsidR="00025386" w:rsidRPr="002B5BC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B5BC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45C00" w:rsidRPr="002B5BC3">
        <w:rPr>
          <w:rFonts w:ascii="Arial Narrow" w:hAnsi="Arial Narrow" w:cs="Arial"/>
          <w:bCs/>
          <w:i w:val="0"/>
          <w:szCs w:val="24"/>
        </w:rPr>
        <w:t>2</w:t>
      </w:r>
      <w:r w:rsidR="007666D6" w:rsidRPr="002B5BC3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2B5BC3" w14:paraId="3A4FCA87" w14:textId="77777777" w:rsidTr="00467CA2">
        <w:tc>
          <w:tcPr>
            <w:tcW w:w="2800" w:type="dxa"/>
          </w:tcPr>
          <w:p w14:paraId="37045A67" w14:textId="77777777" w:rsidR="00D520D3" w:rsidRPr="002B5BC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B5BC3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B5BC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D0CEBF9" w14:textId="77777777" w:rsidR="00D520D3" w:rsidRPr="002B5BC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3C57F08" w14:textId="77777777" w:rsidR="00D520D3" w:rsidRPr="002B5BC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B5BC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A72C00" w14:textId="77777777" w:rsidR="00D520D3" w:rsidRPr="002B5BC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B5BC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B5BC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B5BC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2B5BC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2B5BC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2B5BC3" w14:paraId="351F5A2D" w14:textId="77777777" w:rsidTr="00467CA2">
        <w:tc>
          <w:tcPr>
            <w:tcW w:w="2800" w:type="dxa"/>
          </w:tcPr>
          <w:p w14:paraId="22195E4F" w14:textId="77777777" w:rsidR="00D520D3" w:rsidRPr="002B5BC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B5BC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243B831" w14:textId="77777777" w:rsidR="00D520D3" w:rsidRPr="002B5BC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AFE122F" w14:textId="77777777" w:rsidR="00D520D3" w:rsidRPr="002B5BC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B5BC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0C5B82" w14:textId="77777777" w:rsidR="00D520D3" w:rsidRPr="002B5BC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B5BC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B5BC3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B5BC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ED342EC" w14:textId="77777777" w:rsidR="00B62AD0" w:rsidRPr="002B5BC3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B5BC3" w14:paraId="57E8CAD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9BB11A7" w14:textId="77777777" w:rsidR="00053927" w:rsidRPr="002B5BC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B5BC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8A11D2A" w14:textId="77777777" w:rsidR="00053927" w:rsidRPr="002B5BC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B5BC3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B5BC3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B5BC3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8BB952C" w14:textId="46B1CE15" w:rsidR="0071340C" w:rsidRPr="002B5BC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B5BC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B5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B5BC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B5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B5BC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B5BC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45C00" w:rsidRPr="002B5BC3">
        <w:rPr>
          <w:rFonts w:ascii="Arial Narrow" w:hAnsi="Arial Narrow" w:cs="Arial"/>
          <w:sz w:val="24"/>
          <w:szCs w:val="24"/>
        </w:rPr>
        <w:t xml:space="preserve">(t.j. Dz. U. z 2024 r. poz. 1320 z </w:t>
      </w:r>
      <w:proofErr w:type="spellStart"/>
      <w:r w:rsidR="00B82316">
        <w:rPr>
          <w:rFonts w:ascii="Arial Narrow" w:hAnsi="Arial Narrow" w:cs="Arial"/>
          <w:sz w:val="24"/>
          <w:szCs w:val="24"/>
        </w:rPr>
        <w:t>późn</w:t>
      </w:r>
      <w:proofErr w:type="spellEnd"/>
      <w:r w:rsidR="00A45C00" w:rsidRPr="002B5BC3">
        <w:rPr>
          <w:rFonts w:ascii="Arial Narrow" w:hAnsi="Arial Narrow" w:cs="Arial"/>
          <w:sz w:val="24"/>
          <w:szCs w:val="24"/>
        </w:rPr>
        <w:t>. zm.)</w:t>
      </w:r>
      <w:r w:rsidR="00E27ABB" w:rsidRPr="002B5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B5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B5BC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B5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B5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B5BC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B5BC3" w14:paraId="1F85DE15" w14:textId="77777777" w:rsidTr="00467CA2">
        <w:tc>
          <w:tcPr>
            <w:tcW w:w="2269" w:type="dxa"/>
          </w:tcPr>
          <w:p w14:paraId="6F566963" w14:textId="77777777" w:rsidR="00D520D3" w:rsidRPr="002B5BC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B5BC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115E1D7" w14:textId="473AE6B4" w:rsidR="00D520D3" w:rsidRPr="002B5BC3" w:rsidRDefault="00A45C0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B5BC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na okres 12 miesięcy</w:t>
            </w:r>
            <w:r w:rsidR="00D520D3" w:rsidRPr="002B5BC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45C00" w:rsidRPr="002B5BC3" w14:paraId="01249F5D" w14:textId="77777777" w:rsidTr="005C7630">
        <w:tc>
          <w:tcPr>
            <w:tcW w:w="2269" w:type="dxa"/>
          </w:tcPr>
          <w:p w14:paraId="6DA59176" w14:textId="77777777" w:rsidR="00A45C00" w:rsidRPr="002B5BC3" w:rsidRDefault="00A45C00" w:rsidP="005C763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B5BC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3CA40CD" w14:textId="77777777" w:rsidR="00A45C00" w:rsidRPr="002B5BC3" w:rsidRDefault="00A45C00" w:rsidP="005C763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B5BC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21/2026</w:t>
            </w:r>
          </w:p>
        </w:tc>
      </w:tr>
    </w:tbl>
    <w:p w14:paraId="750270AC" w14:textId="77777777" w:rsidR="00DC652A" w:rsidRPr="002B5BC3" w:rsidRDefault="00A45C0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B5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B5BC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9A97809" w14:textId="77777777" w:rsidR="00DC652A" w:rsidRPr="002B5BC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B5BC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56ED8E4" w14:textId="77777777" w:rsidR="0071340C" w:rsidRPr="002B5BC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B5BC3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B5BC3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B5BC3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883AB20" w14:textId="77777777" w:rsidR="0071340C" w:rsidRPr="002B5BC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E48ADB0" w14:textId="77777777" w:rsidR="0071340C" w:rsidRPr="002B5BC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B5BC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353C0238" w14:textId="77777777" w:rsidR="0071340C" w:rsidRPr="002B5BC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B5BC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A2DEA8B" w14:textId="77777777" w:rsidR="0071340C" w:rsidRPr="002B5BC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B5BC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B5BC3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B5BC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E8BCC49" w14:textId="77777777" w:rsidR="0071340C" w:rsidRPr="002B5BC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4428D4AD" w14:textId="77777777" w:rsidR="0071340C" w:rsidRPr="002B5BC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D73C79D" w14:textId="77777777" w:rsidR="00DC652A" w:rsidRPr="002B5BC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B5BC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B5BC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B5BC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0DBDB8EA" w14:textId="77777777" w:rsidR="00DC652A" w:rsidRPr="002B5BC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B5BC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B5BC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B5BC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B5BC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B5BC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B5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B5BC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26BAB9F" w14:textId="77777777" w:rsidR="0093388F" w:rsidRPr="002B5BC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B5BC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7A3B899" w14:textId="77777777" w:rsidR="0093388F" w:rsidRPr="002B5BC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B5BC3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EED8426" w14:textId="77777777" w:rsidR="0093388F" w:rsidRPr="002B5BC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B5BC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8F372FC" w14:textId="77777777" w:rsidR="00CB29AC" w:rsidRPr="002B5BC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B5BC3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E8EE478" w14:textId="77777777" w:rsidR="00CB29AC" w:rsidRPr="002B5BC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B5BC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ADFAEE7" w14:textId="77777777" w:rsidR="00830970" w:rsidRPr="002B5BC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B5BC3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2B5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B5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B5BC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245AF8E" w14:textId="77777777" w:rsidR="00E27ABB" w:rsidRPr="002B5BC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B5BC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B5BC3" w14:paraId="0504EC5E" w14:textId="77777777" w:rsidTr="00467CA2">
        <w:tc>
          <w:tcPr>
            <w:tcW w:w="2660" w:type="dxa"/>
          </w:tcPr>
          <w:p w14:paraId="566CBA0B" w14:textId="77777777" w:rsidR="00D520D3" w:rsidRPr="002B5BC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42A2192" w14:textId="77777777" w:rsidR="00D520D3" w:rsidRPr="002B5BC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B5BC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F56B541" w14:textId="77777777" w:rsidR="00D520D3" w:rsidRPr="002B5BC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B5BC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C7468F0" w14:textId="77777777" w:rsidR="00D520D3" w:rsidRPr="002B5BC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8EA8F6F" w14:textId="77777777" w:rsidR="00D520D3" w:rsidRPr="002B5BC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B5BC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98D83C5" w14:textId="77777777" w:rsidR="00D520D3" w:rsidRPr="002B5BC3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B5BC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45C00" w:rsidRPr="002B5BC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B5BC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B5BC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B5BC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8EC96C9" w14:textId="77777777" w:rsidR="00E27ABB" w:rsidRPr="002B5BC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B5BC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B5363" w14:textId="77777777" w:rsidR="00ED5377" w:rsidRDefault="00ED5377" w:rsidP="00025386">
      <w:pPr>
        <w:spacing w:after="0" w:line="240" w:lineRule="auto"/>
      </w:pPr>
      <w:r>
        <w:separator/>
      </w:r>
    </w:p>
  </w:endnote>
  <w:endnote w:type="continuationSeparator" w:id="0">
    <w:p w14:paraId="3028A134" w14:textId="77777777" w:rsidR="00ED5377" w:rsidRDefault="00ED537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CA14F" w14:textId="77777777" w:rsidR="00A45C00" w:rsidRDefault="00A45C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D0654" w14:textId="77777777" w:rsidR="00025386" w:rsidRDefault="00ED5377" w:rsidP="00025386">
    <w:pPr>
      <w:pStyle w:val="Stopka"/>
      <w:tabs>
        <w:tab w:val="clear" w:pos="4536"/>
      </w:tabs>
      <w:jc w:val="center"/>
    </w:pPr>
    <w:r>
      <w:rPr>
        <w:noProof/>
      </w:rPr>
      <w:pict w14:anchorId="47B2944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10896B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18AA7E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CBACB" w14:textId="77777777" w:rsidR="00A45C00" w:rsidRDefault="00A45C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9BB0B" w14:textId="77777777" w:rsidR="00ED5377" w:rsidRDefault="00ED5377" w:rsidP="00025386">
      <w:pPr>
        <w:spacing w:after="0" w:line="240" w:lineRule="auto"/>
      </w:pPr>
      <w:r>
        <w:separator/>
      </w:r>
    </w:p>
  </w:footnote>
  <w:footnote w:type="continuationSeparator" w:id="0">
    <w:p w14:paraId="17718689" w14:textId="77777777" w:rsidR="00ED5377" w:rsidRDefault="00ED537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7096B" w14:textId="77777777" w:rsidR="00A45C00" w:rsidRDefault="00A45C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2207A" w14:textId="77777777" w:rsidR="00A45C00" w:rsidRDefault="00A45C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876B2" w14:textId="77777777" w:rsidR="00A45C00" w:rsidRDefault="00A45C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669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69D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B5BC3"/>
    <w:rsid w:val="004374F2"/>
    <w:rsid w:val="00460705"/>
    <w:rsid w:val="00467CA2"/>
    <w:rsid w:val="00485239"/>
    <w:rsid w:val="004E27D7"/>
    <w:rsid w:val="0055145C"/>
    <w:rsid w:val="005624D8"/>
    <w:rsid w:val="005B7C53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C69DE"/>
    <w:rsid w:val="008F2498"/>
    <w:rsid w:val="0093388F"/>
    <w:rsid w:val="00A45C00"/>
    <w:rsid w:val="00A56A6F"/>
    <w:rsid w:val="00A87380"/>
    <w:rsid w:val="00AF4E90"/>
    <w:rsid w:val="00AF7375"/>
    <w:rsid w:val="00B05C42"/>
    <w:rsid w:val="00B30EBC"/>
    <w:rsid w:val="00B62AD0"/>
    <w:rsid w:val="00B77707"/>
    <w:rsid w:val="00B82316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7062F"/>
    <w:rsid w:val="00E86D3B"/>
    <w:rsid w:val="00EC10EE"/>
    <w:rsid w:val="00ED2631"/>
    <w:rsid w:val="00ED5377"/>
    <w:rsid w:val="00EF3368"/>
    <w:rsid w:val="00F051DC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4061B"/>
  <w15:chartTrackingRefBased/>
  <w15:docId w15:val="{3708E966-33EF-4ED6-B9E1-0A0E5619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dcterms:created xsi:type="dcterms:W3CDTF">2026-03-12T11:16:00Z</dcterms:created>
  <dcterms:modified xsi:type="dcterms:W3CDTF">2026-03-13T10:35:00Z</dcterms:modified>
</cp:coreProperties>
</file>