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94B88" w14:textId="736761DD" w:rsidR="00D62E6E" w:rsidRPr="00A0543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0543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05431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A0543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05431" w14:paraId="097D2322" w14:textId="77777777" w:rsidTr="00D62E6E">
        <w:tc>
          <w:tcPr>
            <w:tcW w:w="2800" w:type="dxa"/>
          </w:tcPr>
          <w:p w14:paraId="54436C3C" w14:textId="77777777" w:rsidR="00D62E6E" w:rsidRPr="00A0543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0543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0543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99C0CBE" w14:textId="77777777" w:rsidR="00D62E6E" w:rsidRPr="00A0543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2A1B1C9" w14:textId="77777777" w:rsidR="00D62E6E" w:rsidRPr="00A0543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2E40EB" w14:textId="77777777" w:rsidR="00D62E6E" w:rsidRPr="00A0543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0543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0543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0543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05431" w14:paraId="5FA87ACA" w14:textId="77777777" w:rsidTr="00D62E6E">
        <w:tc>
          <w:tcPr>
            <w:tcW w:w="2800" w:type="dxa"/>
          </w:tcPr>
          <w:p w14:paraId="20B985D4" w14:textId="77777777" w:rsidR="00D62E6E" w:rsidRPr="00A0543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0543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84FD9E5" w14:textId="77777777" w:rsidR="00D62E6E" w:rsidRPr="00A0543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A66E025" w14:textId="77777777" w:rsidR="00D62E6E" w:rsidRPr="00A0543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B1EB9B" w14:textId="77777777" w:rsidR="00D62E6E" w:rsidRPr="00A0543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0543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0543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0543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D7B7D49" w14:textId="77777777" w:rsidR="00BC121E" w:rsidRPr="00A0543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0B2F" w:rsidRPr="00A05431" w14:paraId="05D7B6B7" w14:textId="77777777" w:rsidTr="005C763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82348E" w14:textId="77777777" w:rsidR="00060B2F" w:rsidRPr="00A05431" w:rsidRDefault="00060B2F" w:rsidP="005C763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F272006" w14:textId="42A74D4D" w:rsidR="00060B2F" w:rsidRPr="00A05431" w:rsidRDefault="00060B2F" w:rsidP="005C763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(t.j. Dz. U. z 2024 r. poz. 1320 z </w:t>
            </w:r>
            <w:proofErr w:type="spellStart"/>
            <w:r w:rsidRPr="00A05431">
              <w:rPr>
                <w:rFonts w:ascii="Arial Narrow" w:eastAsia="Times New Roman" w:hAnsi="Arial Narrow" w:cs="Arial"/>
                <w:lang w:eastAsia="pl-PL"/>
              </w:rPr>
              <w:t>p</w:t>
            </w:r>
            <w:r w:rsidR="00A05431">
              <w:rPr>
                <w:rFonts w:ascii="Arial Narrow" w:eastAsia="Times New Roman" w:hAnsi="Arial Narrow" w:cs="Arial"/>
                <w:lang w:eastAsia="pl-PL"/>
              </w:rPr>
              <w:t>óźn</w:t>
            </w:r>
            <w:proofErr w:type="spellEnd"/>
            <w:r w:rsidRPr="00A05431">
              <w:rPr>
                <w:rFonts w:ascii="Arial Narrow" w:eastAsia="Times New Roman" w:hAnsi="Arial Narrow" w:cs="Arial"/>
                <w:lang w:eastAsia="pl-PL"/>
              </w:rPr>
              <w:t>. zm.) (dalej jako: ustawa Pzp), dotyczące:</w:t>
            </w:r>
          </w:p>
          <w:p w14:paraId="2B046A5C" w14:textId="77777777" w:rsidR="00060B2F" w:rsidRPr="00A05431" w:rsidRDefault="00060B2F" w:rsidP="005C763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3711FA4" w14:textId="77777777" w:rsidR="00060B2F" w:rsidRPr="00A05431" w:rsidRDefault="00060B2F" w:rsidP="005C763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F893FAE" w14:textId="77777777" w:rsidR="00BC121E" w:rsidRPr="00A05431" w:rsidRDefault="00060B2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054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A0543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A0543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05431" w14:paraId="250D0E0D" w14:textId="77777777" w:rsidTr="00D62E6E">
        <w:tc>
          <w:tcPr>
            <w:tcW w:w="2269" w:type="dxa"/>
          </w:tcPr>
          <w:p w14:paraId="0F5CCEB4" w14:textId="77777777" w:rsidR="00D62E6E" w:rsidRPr="00A0543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67296B8" w14:textId="41215270" w:rsidR="00D62E6E" w:rsidRPr="00A05431" w:rsidRDefault="00060B2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na okres 12 miesięcy</w:t>
            </w:r>
            <w:r w:rsidR="00D62E6E" w:rsidRPr="00A0543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60B2F" w:rsidRPr="00A05431" w14:paraId="4BFDD29E" w14:textId="77777777" w:rsidTr="005C7630">
        <w:tc>
          <w:tcPr>
            <w:tcW w:w="2269" w:type="dxa"/>
          </w:tcPr>
          <w:p w14:paraId="00E0D049" w14:textId="77777777" w:rsidR="00060B2F" w:rsidRPr="00A05431" w:rsidRDefault="00060B2F" w:rsidP="005C763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BA31F8A" w14:textId="77777777" w:rsidR="00060B2F" w:rsidRPr="00A05431" w:rsidRDefault="00060B2F" w:rsidP="005C763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21/2026</w:t>
            </w:r>
          </w:p>
        </w:tc>
      </w:tr>
    </w:tbl>
    <w:p w14:paraId="6385C266" w14:textId="77777777" w:rsidR="00BC121E" w:rsidRPr="00A05431" w:rsidRDefault="00060B2F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054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054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0543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A0543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A054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A0543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D7FBC71" w14:textId="77777777" w:rsidR="00BC121E" w:rsidRPr="00A05431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05431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A05431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A0543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A054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0543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A05431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A0543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0543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486CF86B" w14:textId="77777777" w:rsidR="00BF69A4" w:rsidRPr="00A0543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0543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A054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A05431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A05431" w14:paraId="3C8A689F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2F1A6" w14:textId="77777777" w:rsidR="00BC121E" w:rsidRPr="00A0543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D1971" w14:textId="77777777" w:rsidR="00BC121E" w:rsidRPr="00A0543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5B700" w14:textId="77777777" w:rsidR="00BC121E" w:rsidRPr="00A0543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05431" w14:paraId="3CF07CD8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C6BB6" w14:textId="77777777" w:rsidR="00BC121E" w:rsidRPr="00A0543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CF7B0" w14:textId="77777777" w:rsidR="00BC121E" w:rsidRPr="00A0543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FB38" w14:textId="77777777" w:rsidR="00BC121E" w:rsidRPr="00A0543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05431" w14:paraId="2B40EEEF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23AB7" w14:textId="77777777" w:rsidR="00BC121E" w:rsidRPr="00A0543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6CED" w14:textId="77777777" w:rsidR="00BC121E" w:rsidRPr="00A0543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900C" w14:textId="77777777" w:rsidR="00BC121E" w:rsidRPr="00A0543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51B00BE" w14:textId="77777777" w:rsidR="00BC121E" w:rsidRPr="00A0543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0543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27F86286" w14:textId="77777777" w:rsidR="00BC121E" w:rsidRPr="00A0543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0543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EE87EED" w14:textId="77777777" w:rsidR="00067B62" w:rsidRPr="00A0543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A0543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0543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A0543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A0543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385A388B" w14:textId="77777777" w:rsidR="00CF03EF" w:rsidRPr="00A05431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0543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A0543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7837FC71" w14:textId="77777777" w:rsidR="00067B62" w:rsidRPr="00A0543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05431" w14:paraId="51A710B8" w14:textId="77777777" w:rsidTr="00620E37">
        <w:tc>
          <w:tcPr>
            <w:tcW w:w="2660" w:type="dxa"/>
          </w:tcPr>
          <w:p w14:paraId="16DC73FD" w14:textId="77777777" w:rsidR="00BC121E" w:rsidRPr="00A0543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25A6AFB" w14:textId="77777777" w:rsidR="00BC121E" w:rsidRPr="00A0543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1C6F043" w14:textId="77777777" w:rsidR="00BC121E" w:rsidRPr="00A0543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054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A054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7FBDBFC" w14:textId="77777777" w:rsidR="00BC121E" w:rsidRPr="00A0543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4331B62" w14:textId="77777777" w:rsidR="00BC121E" w:rsidRPr="00A0543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7AE37FF" w14:textId="77777777" w:rsidR="00BC121E" w:rsidRPr="00A0543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054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60B2F" w:rsidRPr="00A054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A054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054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1394FF1" w14:textId="77777777" w:rsidR="00106AC7" w:rsidRPr="00A05431" w:rsidRDefault="00106AC7" w:rsidP="001E4022">
      <w:pPr>
        <w:rPr>
          <w:rFonts w:ascii="Arial Narrow" w:hAnsi="Arial Narrow"/>
        </w:rPr>
      </w:pPr>
    </w:p>
    <w:sectPr w:rsidR="00106AC7" w:rsidRPr="00A0543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63497" w14:textId="77777777" w:rsidR="0092504E" w:rsidRDefault="0092504E">
      <w:r>
        <w:separator/>
      </w:r>
    </w:p>
  </w:endnote>
  <w:endnote w:type="continuationSeparator" w:id="0">
    <w:p w14:paraId="52E0ADDA" w14:textId="77777777" w:rsidR="0092504E" w:rsidRDefault="00925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28C6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615BE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E11F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2E4E9B6" w14:textId="77777777" w:rsidR="009A4CD3" w:rsidRDefault="0092504E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6DB791A">
        <v:line id="_x0000_s1025" style="position:absolute;left:0;text-align:left;z-index:251657728" from="-3.85pt,8.7pt" to="455.15pt,8.7pt"/>
      </w:pict>
    </w:r>
  </w:p>
  <w:p w14:paraId="72E693A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01CEB" w14:textId="77777777" w:rsidR="00060B2F" w:rsidRDefault="00060B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037F6" w14:textId="77777777" w:rsidR="0092504E" w:rsidRDefault="0092504E">
      <w:r>
        <w:separator/>
      </w:r>
    </w:p>
  </w:footnote>
  <w:footnote w:type="continuationSeparator" w:id="0">
    <w:p w14:paraId="742B720A" w14:textId="77777777" w:rsidR="0092504E" w:rsidRDefault="00925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0BE75" w14:textId="77777777" w:rsidR="00060B2F" w:rsidRDefault="00060B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8B718" w14:textId="77777777" w:rsidR="00060B2F" w:rsidRDefault="00060B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CE62E" w14:textId="77777777" w:rsidR="00060B2F" w:rsidRDefault="00060B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837511">
    <w:abstractNumId w:val="13"/>
  </w:num>
  <w:num w:numId="2" w16cid:durableId="1563368265">
    <w:abstractNumId w:val="0"/>
  </w:num>
  <w:num w:numId="3" w16cid:durableId="123236784">
    <w:abstractNumId w:val="11"/>
  </w:num>
  <w:num w:numId="4" w16cid:durableId="864247223">
    <w:abstractNumId w:val="8"/>
  </w:num>
  <w:num w:numId="5" w16cid:durableId="24062332">
    <w:abstractNumId w:val="7"/>
  </w:num>
  <w:num w:numId="6" w16cid:durableId="883368997">
    <w:abstractNumId w:val="1"/>
  </w:num>
  <w:num w:numId="7" w16cid:durableId="1672289636">
    <w:abstractNumId w:val="6"/>
  </w:num>
  <w:num w:numId="8" w16cid:durableId="710424450">
    <w:abstractNumId w:val="3"/>
  </w:num>
  <w:num w:numId="9" w16cid:durableId="651642673">
    <w:abstractNumId w:val="2"/>
  </w:num>
  <w:num w:numId="10" w16cid:durableId="1702052826">
    <w:abstractNumId w:val="5"/>
  </w:num>
  <w:num w:numId="11" w16cid:durableId="1052344110">
    <w:abstractNumId w:val="10"/>
  </w:num>
  <w:num w:numId="12" w16cid:durableId="1417676736">
    <w:abstractNumId w:val="4"/>
  </w:num>
  <w:num w:numId="13" w16cid:durableId="157310190">
    <w:abstractNumId w:val="9"/>
  </w:num>
  <w:num w:numId="14" w16cid:durableId="18327963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180"/>
    <w:rsid w:val="0000184A"/>
    <w:rsid w:val="00007C1C"/>
    <w:rsid w:val="00012997"/>
    <w:rsid w:val="00060B2F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91C3C"/>
    <w:rsid w:val="008A0D67"/>
    <w:rsid w:val="008B3C7B"/>
    <w:rsid w:val="008C2CBF"/>
    <w:rsid w:val="008D4CAF"/>
    <w:rsid w:val="008E296F"/>
    <w:rsid w:val="008E370F"/>
    <w:rsid w:val="0092504E"/>
    <w:rsid w:val="00952336"/>
    <w:rsid w:val="009A21D7"/>
    <w:rsid w:val="009A4A2C"/>
    <w:rsid w:val="009A4CD3"/>
    <w:rsid w:val="00A05431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35E9"/>
    <w:rsid w:val="00BC121E"/>
    <w:rsid w:val="00BE5180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051DC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FEA700"/>
  <w15:chartTrackingRefBased/>
  <w15:docId w15:val="{39996C35-A5AB-4C58-9BF4-19A97EE27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2026-03-12T11:16:00Z</dcterms:created>
  <dcterms:modified xsi:type="dcterms:W3CDTF">2026-03-12T11:45:00Z</dcterms:modified>
</cp:coreProperties>
</file>