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931B1" w14:textId="2F7EC8C5" w:rsidR="00081D13" w:rsidRPr="00880845" w:rsidRDefault="006C46BC" w:rsidP="00880845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88084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880845">
        <w:rPr>
          <w:rFonts w:ascii="Arial Narrow" w:hAnsi="Arial Narrow" w:cs="Arial"/>
          <w:b/>
          <w:bCs/>
          <w:sz w:val="22"/>
          <w:szCs w:val="22"/>
        </w:rPr>
        <w:tab/>
      </w:r>
      <w:r w:rsidR="00880845">
        <w:rPr>
          <w:rFonts w:ascii="Arial Narrow" w:hAnsi="Arial Narrow" w:cs="Arial"/>
          <w:b/>
          <w:bCs/>
          <w:sz w:val="22"/>
          <w:szCs w:val="22"/>
        </w:rPr>
        <w:tab/>
      </w:r>
      <w:r w:rsidR="00880845">
        <w:rPr>
          <w:rFonts w:ascii="Arial Narrow" w:hAnsi="Arial Narrow" w:cs="Arial"/>
          <w:b/>
          <w:bCs/>
          <w:sz w:val="22"/>
          <w:szCs w:val="22"/>
        </w:rPr>
        <w:tab/>
      </w:r>
      <w:r w:rsidR="00880845">
        <w:rPr>
          <w:rFonts w:ascii="Arial Narrow" w:hAnsi="Arial Narrow" w:cs="Arial"/>
          <w:b/>
          <w:bCs/>
          <w:sz w:val="22"/>
          <w:szCs w:val="22"/>
        </w:rPr>
        <w:tab/>
      </w:r>
      <w:r w:rsidR="00880845">
        <w:rPr>
          <w:rFonts w:ascii="Arial Narrow" w:hAnsi="Arial Narrow" w:cs="Arial"/>
          <w:b/>
          <w:bCs/>
          <w:sz w:val="22"/>
          <w:szCs w:val="22"/>
        </w:rPr>
        <w:tab/>
      </w:r>
      <w:r w:rsidR="00880845">
        <w:rPr>
          <w:rFonts w:ascii="Arial Narrow" w:hAnsi="Arial Narrow" w:cs="Arial"/>
          <w:b/>
          <w:bCs/>
          <w:sz w:val="22"/>
          <w:szCs w:val="22"/>
        </w:rPr>
        <w:tab/>
      </w:r>
      <w:r w:rsidR="00880845">
        <w:rPr>
          <w:rFonts w:ascii="Arial Narrow" w:hAnsi="Arial Narrow" w:cs="Arial"/>
          <w:b/>
          <w:bCs/>
          <w:sz w:val="22"/>
          <w:szCs w:val="22"/>
        </w:rPr>
        <w:tab/>
      </w:r>
      <w:r w:rsidR="00880845">
        <w:rPr>
          <w:rFonts w:ascii="Arial Narrow" w:hAnsi="Arial Narrow" w:cs="Arial"/>
          <w:b/>
          <w:bCs/>
          <w:sz w:val="22"/>
          <w:szCs w:val="22"/>
        </w:rPr>
        <w:tab/>
      </w:r>
      <w:r w:rsidR="00880845" w:rsidRPr="00880845">
        <w:rPr>
          <w:rFonts w:ascii="Arial Narrow" w:hAnsi="Arial Narrow" w:cs="Arial"/>
          <w:sz w:val="22"/>
          <w:szCs w:val="22"/>
        </w:rPr>
        <w:t xml:space="preserve"> </w:t>
      </w:r>
      <w:r w:rsidR="00880845" w:rsidRPr="00880845">
        <w:rPr>
          <w:rFonts w:ascii="Arial Narrow" w:hAnsi="Arial Narrow" w:cs="Arial"/>
          <w:sz w:val="22"/>
          <w:szCs w:val="22"/>
        </w:rPr>
        <w:t>Bydgoszcz dnia: 2026-03-16</w:t>
      </w:r>
    </w:p>
    <w:p w14:paraId="4F4430E3" w14:textId="77777777" w:rsidR="00081D13" w:rsidRPr="00880845" w:rsidRDefault="006C46BC" w:rsidP="00880845">
      <w:pPr>
        <w:ind w:right="3969"/>
        <w:rPr>
          <w:rFonts w:ascii="Arial Narrow" w:hAnsi="Arial Narrow" w:cs="Arial"/>
          <w:sz w:val="22"/>
          <w:szCs w:val="22"/>
        </w:rPr>
      </w:pPr>
      <w:r w:rsidRPr="00880845">
        <w:rPr>
          <w:rFonts w:ascii="Arial Narrow" w:hAnsi="Arial Narrow" w:cs="Arial"/>
          <w:sz w:val="22"/>
          <w:szCs w:val="22"/>
        </w:rPr>
        <w:t>Powstańców Warszawy</w:t>
      </w:r>
      <w:r w:rsidR="00081D13" w:rsidRPr="00880845">
        <w:rPr>
          <w:rFonts w:ascii="Arial Narrow" w:hAnsi="Arial Narrow" w:cs="Arial"/>
          <w:sz w:val="22"/>
          <w:szCs w:val="22"/>
        </w:rPr>
        <w:t xml:space="preserve"> </w:t>
      </w:r>
      <w:r w:rsidRPr="00880845">
        <w:rPr>
          <w:rFonts w:ascii="Arial Narrow" w:hAnsi="Arial Narrow" w:cs="Arial"/>
          <w:sz w:val="22"/>
          <w:szCs w:val="22"/>
        </w:rPr>
        <w:t>5</w:t>
      </w:r>
    </w:p>
    <w:p w14:paraId="0614494A" w14:textId="77777777" w:rsidR="00081D13" w:rsidRPr="00880845" w:rsidRDefault="006C46BC" w:rsidP="00880845">
      <w:pPr>
        <w:ind w:right="3969"/>
        <w:rPr>
          <w:rFonts w:ascii="Arial Narrow" w:hAnsi="Arial Narrow" w:cs="Arial"/>
          <w:sz w:val="22"/>
          <w:szCs w:val="22"/>
        </w:rPr>
      </w:pPr>
      <w:r w:rsidRPr="00880845">
        <w:rPr>
          <w:rFonts w:ascii="Arial Narrow" w:hAnsi="Arial Narrow" w:cs="Arial"/>
          <w:sz w:val="22"/>
          <w:szCs w:val="22"/>
        </w:rPr>
        <w:t>85-681</w:t>
      </w:r>
      <w:r w:rsidR="00081D13" w:rsidRPr="00880845">
        <w:rPr>
          <w:rFonts w:ascii="Arial Narrow" w:hAnsi="Arial Narrow" w:cs="Arial"/>
          <w:sz w:val="22"/>
          <w:szCs w:val="22"/>
        </w:rPr>
        <w:t xml:space="preserve"> </w:t>
      </w:r>
      <w:r w:rsidRPr="00880845">
        <w:rPr>
          <w:rFonts w:ascii="Arial Narrow" w:hAnsi="Arial Narrow" w:cs="Arial"/>
          <w:sz w:val="22"/>
          <w:szCs w:val="22"/>
        </w:rPr>
        <w:t>Bydgoszcz</w:t>
      </w:r>
    </w:p>
    <w:p w14:paraId="2710B58A" w14:textId="77777777" w:rsidR="00081D13" w:rsidRPr="00880845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80845" w14:paraId="6385C383" w14:textId="77777777" w:rsidTr="00C13EA9">
        <w:tc>
          <w:tcPr>
            <w:tcW w:w="10065" w:type="dxa"/>
            <w:shd w:val="clear" w:color="auto" w:fill="F2F2F2"/>
            <w:hideMark/>
          </w:tcPr>
          <w:p w14:paraId="471140A8" w14:textId="77777777" w:rsidR="00081D13" w:rsidRPr="00880845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8084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BEA387B" w14:textId="77777777" w:rsidR="00081D13" w:rsidRPr="00880845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8084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DAA6A1C" w14:textId="77777777" w:rsidR="00081D13" w:rsidRPr="00880845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2DB56EC4" w14:textId="77777777" w:rsidR="00081D13" w:rsidRPr="00880845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8084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8084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8084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80845" w14:paraId="62D5B51A" w14:textId="77777777" w:rsidTr="00081D13">
        <w:tc>
          <w:tcPr>
            <w:tcW w:w="2269" w:type="dxa"/>
          </w:tcPr>
          <w:p w14:paraId="246730B1" w14:textId="77777777" w:rsidR="00081D13" w:rsidRPr="00880845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25C3C7D3" w14:textId="77777777" w:rsidR="00081D13" w:rsidRPr="00880845" w:rsidRDefault="006C46B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>Dostawa asortymentu wraz z dzierżawą aparatu do identyfikacji i oznaczania lekowrażliwości drobnoustrojów dla Zakładu Analityki Lekarskiej na okres 24 miesięcy</w:t>
            </w:r>
          </w:p>
        </w:tc>
      </w:tr>
      <w:tr w:rsidR="006C46BC" w:rsidRPr="00880845" w14:paraId="54B25621" w14:textId="77777777" w:rsidTr="00F972D0">
        <w:tc>
          <w:tcPr>
            <w:tcW w:w="2269" w:type="dxa"/>
          </w:tcPr>
          <w:p w14:paraId="3B91A347" w14:textId="77777777" w:rsidR="006C46BC" w:rsidRPr="00880845" w:rsidRDefault="006C46BC" w:rsidP="00F972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5D31A5CB" w14:textId="77777777" w:rsidR="006C46BC" w:rsidRPr="00880845" w:rsidRDefault="006C46BC" w:rsidP="00F972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>4/2026</w:t>
            </w:r>
          </w:p>
        </w:tc>
      </w:tr>
    </w:tbl>
    <w:p w14:paraId="589F13B7" w14:textId="77777777" w:rsidR="00081D13" w:rsidRPr="00880845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69C44A9D" w14:textId="695213AD" w:rsidR="00081D13" w:rsidRPr="00880845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880845">
        <w:rPr>
          <w:rFonts w:ascii="Arial Narrow" w:hAnsi="Arial Narrow" w:cs="Arial"/>
          <w:sz w:val="22"/>
          <w:szCs w:val="22"/>
        </w:rPr>
        <w:t xml:space="preserve">Zamawiający, </w:t>
      </w:r>
      <w:r w:rsidR="006C46BC" w:rsidRPr="00880845">
        <w:rPr>
          <w:rFonts w:ascii="Arial Narrow" w:hAnsi="Arial Narrow" w:cs="Arial"/>
          <w:b/>
          <w:sz w:val="22"/>
          <w:szCs w:val="22"/>
        </w:rPr>
        <w:t>10WSzKzP SPZOZ</w:t>
      </w:r>
      <w:r w:rsidRPr="00880845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880845">
        <w:rPr>
          <w:rFonts w:ascii="Arial Narrow" w:hAnsi="Arial Narrow" w:cs="Arial"/>
          <w:sz w:val="22"/>
          <w:szCs w:val="22"/>
        </w:rPr>
        <w:t xml:space="preserve">ust. 1 pkt. 1 i </w:t>
      </w:r>
      <w:r w:rsidRPr="00880845">
        <w:rPr>
          <w:rFonts w:ascii="Arial Narrow" w:hAnsi="Arial Narrow" w:cs="Arial"/>
          <w:sz w:val="22"/>
          <w:szCs w:val="22"/>
        </w:rPr>
        <w:t xml:space="preserve">ust. </w:t>
      </w:r>
      <w:r w:rsidR="00A17CDB" w:rsidRPr="00880845">
        <w:rPr>
          <w:rFonts w:ascii="Arial Narrow" w:hAnsi="Arial Narrow" w:cs="Arial"/>
          <w:sz w:val="22"/>
          <w:szCs w:val="22"/>
        </w:rPr>
        <w:t>2</w:t>
      </w:r>
      <w:r w:rsidRPr="00880845">
        <w:rPr>
          <w:rFonts w:ascii="Arial Narrow" w:hAnsi="Arial Narrow" w:cs="Arial"/>
          <w:sz w:val="22"/>
          <w:szCs w:val="22"/>
        </w:rPr>
        <w:t xml:space="preserve"> </w:t>
      </w:r>
      <w:r w:rsidR="00081D13" w:rsidRPr="00880845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6C46BC" w:rsidRPr="00880845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6C46BC" w:rsidRPr="00880845">
        <w:rPr>
          <w:rFonts w:ascii="Arial Narrow" w:hAnsi="Arial Narrow" w:cs="Arial"/>
          <w:sz w:val="22"/>
          <w:szCs w:val="22"/>
        </w:rPr>
        <w:t>p</w:t>
      </w:r>
      <w:r w:rsidR="00E37894">
        <w:rPr>
          <w:rFonts w:ascii="Arial Narrow" w:hAnsi="Arial Narrow" w:cs="Arial"/>
          <w:sz w:val="22"/>
          <w:szCs w:val="22"/>
        </w:rPr>
        <w:t>óźń</w:t>
      </w:r>
      <w:proofErr w:type="spellEnd"/>
      <w:r w:rsidR="006C46BC" w:rsidRPr="00880845">
        <w:rPr>
          <w:rFonts w:ascii="Arial Narrow" w:hAnsi="Arial Narrow" w:cs="Arial"/>
          <w:sz w:val="22"/>
          <w:szCs w:val="22"/>
        </w:rPr>
        <w:t>. zm.)</w:t>
      </w:r>
      <w:r w:rsidR="00081D13" w:rsidRPr="0088084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880845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C46BC" w:rsidRPr="00880845" w14:paraId="00F55012" w14:textId="77777777" w:rsidTr="00F972D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A6F61E5" w14:textId="77777777" w:rsidR="006C46BC" w:rsidRPr="00880845" w:rsidRDefault="006C46BC" w:rsidP="00F972D0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880845">
              <w:rPr>
                <w:rFonts w:ascii="Arial Narrow" w:hAnsi="Arial Narrow" w:cs="Arial"/>
                <w:b/>
                <w:sz w:val="22"/>
                <w:szCs w:val="22"/>
              </w:rPr>
              <w:t>bioMérieux</w:t>
            </w:r>
            <w:proofErr w:type="spellEnd"/>
            <w:r w:rsidRPr="00880845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0E0B6782" w14:textId="77777777" w:rsidR="006C46BC" w:rsidRPr="00880845" w:rsidRDefault="006C46BC" w:rsidP="00F972D0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>ul. Generała Józefa Zajączka</w:t>
            </w: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>9</w:t>
            </w: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68EAD7B" w14:textId="2DE8F832" w:rsidR="006C46BC" w:rsidRPr="00880845" w:rsidRDefault="006C46BC" w:rsidP="00F972D0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>01</w:t>
            </w:r>
            <w:r w:rsidR="00880845">
              <w:rPr>
                <w:rFonts w:ascii="Arial Narrow" w:hAnsi="Arial Narrow" w:cs="Arial"/>
                <w:bCs/>
                <w:sz w:val="22"/>
                <w:szCs w:val="22"/>
              </w:rPr>
              <w:t>-</w:t>
            </w: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>518</w:t>
            </w: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AA23DED" w14:textId="77777777" w:rsidR="006C46BC" w:rsidRPr="00880845" w:rsidRDefault="006C46BC" w:rsidP="00F972D0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88084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880845">
              <w:rPr>
                <w:rFonts w:ascii="Arial Narrow" w:hAnsi="Arial Narrow" w:cs="Arial"/>
                <w:b/>
                <w:sz w:val="22"/>
                <w:szCs w:val="22"/>
              </w:rPr>
              <w:t>374 309.05 zł</w:t>
            </w:r>
            <w:r w:rsidRPr="00880845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D2E5257" w14:textId="77777777" w:rsidR="006C46BC" w:rsidRPr="00880845" w:rsidRDefault="006C46BC" w:rsidP="00F972D0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451991A5" w14:textId="77777777" w:rsidR="006C46BC" w:rsidRPr="00880845" w:rsidRDefault="006C46BC" w:rsidP="00F972D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5E0D6FF2" w14:textId="77777777" w:rsidR="00081D13" w:rsidRPr="00880845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8084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8084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1701"/>
        <w:gridCol w:w="2410"/>
        <w:gridCol w:w="2410"/>
      </w:tblGrid>
      <w:tr w:rsidR="00880845" w:rsidRPr="00880845" w14:paraId="15C1FB5C" w14:textId="77777777" w:rsidTr="0088084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48C739A" w14:textId="77777777" w:rsidR="00880845" w:rsidRPr="00880845" w:rsidRDefault="0088084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880845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B3BB455" w14:textId="77777777" w:rsidR="00880845" w:rsidRPr="00880845" w:rsidRDefault="0088084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C821578" w14:textId="77777777" w:rsidR="00880845" w:rsidRPr="00880845" w:rsidRDefault="0088084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57E6859" w14:textId="77777777" w:rsidR="00880845" w:rsidRPr="00880845" w:rsidRDefault="00880845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bCs/>
                <w:sz w:val="22"/>
                <w:szCs w:val="22"/>
              </w:rPr>
              <w:t>Termin dostawy asortymentu zużywalnego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D7B7EF2" w14:textId="77777777" w:rsidR="00880845" w:rsidRPr="00880845" w:rsidRDefault="00880845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80845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880845" w:rsidRPr="00880845" w14:paraId="4CDC02FF" w14:textId="77777777" w:rsidTr="00880845">
        <w:tc>
          <w:tcPr>
            <w:tcW w:w="851" w:type="dxa"/>
            <w:vAlign w:val="center"/>
          </w:tcPr>
          <w:p w14:paraId="4DD4AC0C" w14:textId="77777777" w:rsidR="00880845" w:rsidRPr="00880845" w:rsidRDefault="00880845" w:rsidP="00F972D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80845">
              <w:rPr>
                <w:rFonts w:ascii="Arial Narrow" w:hAnsi="Arial Narrow" w:cs="Arial"/>
              </w:rPr>
              <w:t>1</w:t>
            </w:r>
          </w:p>
        </w:tc>
        <w:tc>
          <w:tcPr>
            <w:tcW w:w="2551" w:type="dxa"/>
            <w:vAlign w:val="center"/>
          </w:tcPr>
          <w:p w14:paraId="72D927F7" w14:textId="77777777" w:rsidR="00880845" w:rsidRPr="00880845" w:rsidRDefault="00880845" w:rsidP="00F972D0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proofErr w:type="spellStart"/>
            <w:r w:rsidRPr="00880845">
              <w:rPr>
                <w:rFonts w:ascii="Arial Narrow" w:hAnsi="Arial Narrow" w:cs="Arial"/>
                <w:b/>
              </w:rPr>
              <w:t>bioMérieux</w:t>
            </w:r>
            <w:proofErr w:type="spellEnd"/>
            <w:r w:rsidRPr="00880845">
              <w:rPr>
                <w:rFonts w:ascii="Arial Narrow" w:hAnsi="Arial Narrow" w:cs="Arial"/>
                <w:b/>
              </w:rPr>
              <w:t xml:space="preserve"> Polska Sp. z o.o.</w:t>
            </w:r>
          </w:p>
          <w:p w14:paraId="0FDF263F" w14:textId="77777777" w:rsidR="00880845" w:rsidRPr="00880845" w:rsidRDefault="00880845" w:rsidP="00F972D0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880845">
              <w:rPr>
                <w:rFonts w:ascii="Arial Narrow" w:hAnsi="Arial Narrow" w:cs="Arial"/>
                <w:bCs/>
              </w:rPr>
              <w:t>ul. Generała Józefa Zajączka</w:t>
            </w:r>
            <w:r w:rsidRPr="00880845">
              <w:rPr>
                <w:rFonts w:ascii="Arial Narrow" w:hAnsi="Arial Narrow" w:cs="Arial"/>
                <w:bCs/>
              </w:rPr>
              <w:t xml:space="preserve"> </w:t>
            </w:r>
            <w:r w:rsidRPr="00880845">
              <w:rPr>
                <w:rFonts w:ascii="Arial Narrow" w:hAnsi="Arial Narrow" w:cs="Arial"/>
                <w:bCs/>
              </w:rPr>
              <w:t>9</w:t>
            </w:r>
            <w:r w:rsidRPr="00880845">
              <w:rPr>
                <w:rFonts w:ascii="Arial Narrow" w:hAnsi="Arial Narrow" w:cs="Arial"/>
                <w:bCs/>
              </w:rPr>
              <w:t xml:space="preserve"> </w:t>
            </w:r>
          </w:p>
          <w:p w14:paraId="7ECAE792" w14:textId="77777777" w:rsidR="00880845" w:rsidRPr="00880845" w:rsidRDefault="00880845" w:rsidP="00F972D0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880845">
              <w:rPr>
                <w:rFonts w:ascii="Arial Narrow" w:hAnsi="Arial Narrow" w:cs="Arial"/>
                <w:bCs/>
              </w:rPr>
              <w:t>01518</w:t>
            </w:r>
            <w:r w:rsidRPr="00880845">
              <w:rPr>
                <w:rFonts w:ascii="Arial Narrow" w:hAnsi="Arial Narrow" w:cs="Arial"/>
                <w:bCs/>
              </w:rPr>
              <w:t xml:space="preserve"> </w:t>
            </w:r>
            <w:r w:rsidRPr="00880845">
              <w:rPr>
                <w:rFonts w:ascii="Arial Narrow" w:hAnsi="Arial Narrow" w:cs="Arial"/>
                <w:bCs/>
              </w:rPr>
              <w:t>Warszawa</w:t>
            </w:r>
          </w:p>
        </w:tc>
        <w:tc>
          <w:tcPr>
            <w:tcW w:w="1701" w:type="dxa"/>
            <w:vAlign w:val="center"/>
          </w:tcPr>
          <w:p w14:paraId="4922BE14" w14:textId="77777777" w:rsidR="00880845" w:rsidRPr="00880845" w:rsidRDefault="00880845" w:rsidP="00F972D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80845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2410" w:type="dxa"/>
            <w:vAlign w:val="center"/>
          </w:tcPr>
          <w:p w14:paraId="54E2F0C9" w14:textId="77777777" w:rsidR="00880845" w:rsidRPr="00880845" w:rsidRDefault="00880845" w:rsidP="00F972D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80845">
              <w:rPr>
                <w:rFonts w:ascii="Arial Narrow" w:hAnsi="Arial Narrow" w:cs="Arial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14:paraId="4A76DBD3" w14:textId="77777777" w:rsidR="00880845" w:rsidRPr="00880845" w:rsidRDefault="00880845" w:rsidP="00F972D0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80845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2F6BC635" w14:textId="77777777" w:rsidR="00E85D70" w:rsidRPr="00880845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549FA35D" w14:textId="77777777" w:rsidR="00F960D7" w:rsidRPr="00880845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0B4B04E6" w14:textId="77777777" w:rsidR="00B464D3" w:rsidRPr="00880845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80845">
        <w:rPr>
          <w:rFonts w:ascii="Arial Narrow" w:hAnsi="Arial Narrow" w:cs="Arial"/>
          <w:i/>
          <w:sz w:val="22"/>
          <w:szCs w:val="22"/>
        </w:rPr>
        <w:t>Zamawiający</w:t>
      </w:r>
    </w:p>
    <w:p w14:paraId="6BFA99F4" w14:textId="77777777" w:rsidR="00880845" w:rsidRDefault="00880845" w:rsidP="00880845">
      <w:pPr>
        <w:tabs>
          <w:tab w:val="right" w:pos="10080"/>
        </w:tabs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08EECB70" w14:textId="77777777" w:rsidR="00880845" w:rsidRDefault="00880845" w:rsidP="00880845">
      <w:pPr>
        <w:tabs>
          <w:tab w:val="right" w:pos="10080"/>
        </w:tabs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1CB9E82E" w14:textId="77777777" w:rsidR="00880845" w:rsidRDefault="00880845" w:rsidP="00880845">
      <w:pPr>
        <w:tabs>
          <w:tab w:val="right" w:pos="10080"/>
        </w:tabs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AA5233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5807A46D" w14:textId="35AD3F32" w:rsidR="008642B3" w:rsidRPr="00880845" w:rsidRDefault="00880845" w:rsidP="00880845">
      <w:pPr>
        <w:tabs>
          <w:tab w:val="right" w:pos="10080"/>
        </w:tabs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2026-03-16</w:t>
      </w:r>
      <w:r>
        <w:rPr>
          <w:rFonts w:ascii="Arial Narrow" w:hAnsi="Arial Narrow" w:cs="Arial"/>
          <w:sz w:val="22"/>
          <w:szCs w:val="22"/>
        </w:rPr>
        <w:tab/>
      </w:r>
      <w:r w:rsidR="006C46BC" w:rsidRPr="00880845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880845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5B6A3" w14:textId="77777777" w:rsidR="004F3B73" w:rsidRDefault="004F3B73">
      <w:r>
        <w:separator/>
      </w:r>
    </w:p>
  </w:endnote>
  <w:endnote w:type="continuationSeparator" w:id="0">
    <w:p w14:paraId="46CB0EA8" w14:textId="77777777" w:rsidR="004F3B73" w:rsidRDefault="004F3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6CCFA" w14:textId="77777777" w:rsidR="006C46BC" w:rsidRDefault="006C46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4389B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C7C5A78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558A3" w14:textId="77777777" w:rsidR="006C46BC" w:rsidRDefault="006C46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2BFBD" w14:textId="77777777" w:rsidR="004F3B73" w:rsidRDefault="004F3B73">
      <w:r>
        <w:separator/>
      </w:r>
    </w:p>
  </w:footnote>
  <w:footnote w:type="continuationSeparator" w:id="0">
    <w:p w14:paraId="6E6201C4" w14:textId="77777777" w:rsidR="004F3B73" w:rsidRDefault="004F3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DB83C" w14:textId="77777777" w:rsidR="006C46BC" w:rsidRDefault="006C46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C58D2" w14:textId="77777777" w:rsidR="006C46BC" w:rsidRDefault="006C46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DE683" w14:textId="77777777" w:rsidR="006C46BC" w:rsidRDefault="006C46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549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3B73"/>
    <w:rsid w:val="0054734E"/>
    <w:rsid w:val="00596FD7"/>
    <w:rsid w:val="005E5BFF"/>
    <w:rsid w:val="00607F9B"/>
    <w:rsid w:val="00644DCB"/>
    <w:rsid w:val="00657C1E"/>
    <w:rsid w:val="006C46BC"/>
    <w:rsid w:val="006E3089"/>
    <w:rsid w:val="006F5494"/>
    <w:rsid w:val="00712C39"/>
    <w:rsid w:val="0075025B"/>
    <w:rsid w:val="00756CDA"/>
    <w:rsid w:val="007E2ACC"/>
    <w:rsid w:val="007E68C5"/>
    <w:rsid w:val="00832144"/>
    <w:rsid w:val="008567C7"/>
    <w:rsid w:val="008642B3"/>
    <w:rsid w:val="00880845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7894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5C2D7E"/>
  <w15:chartTrackingRefBased/>
  <w15:docId w15:val="{2568B078-FF37-495A-A0FE-17C17490F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8084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80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2026-03-16T08:10:00Z</cp:lastPrinted>
  <dcterms:created xsi:type="dcterms:W3CDTF">2026-03-16T08:08:00Z</dcterms:created>
  <dcterms:modified xsi:type="dcterms:W3CDTF">2026-03-16T08:10:00Z</dcterms:modified>
</cp:coreProperties>
</file>