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A574DB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574D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95BAF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A574D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A574DB" w:rsidTr="009B1625">
        <w:tc>
          <w:tcPr>
            <w:tcW w:w="2800" w:type="dxa"/>
            <w:shd w:val="clear" w:color="auto" w:fill="auto"/>
          </w:tcPr>
          <w:p w:rsidR="00A2540E" w:rsidRPr="00A574DB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74D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574D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A2540E" w:rsidRPr="00A574D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A574D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A574DB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574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574D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574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2540E" w:rsidRPr="00A574DB" w:rsidTr="009B1625">
        <w:tc>
          <w:tcPr>
            <w:tcW w:w="2800" w:type="dxa"/>
            <w:shd w:val="clear" w:color="auto" w:fill="auto"/>
          </w:tcPr>
          <w:p w:rsidR="00A2540E" w:rsidRPr="00A574DB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574D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A2540E" w:rsidRPr="00A574D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A574DB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A574DB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574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574D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574D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7252E" w:rsidRPr="00A574DB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A574DB" w:rsidTr="0036631E">
        <w:tc>
          <w:tcPr>
            <w:tcW w:w="9104" w:type="dxa"/>
            <w:shd w:val="clear" w:color="auto" w:fill="F2F2F2"/>
          </w:tcPr>
          <w:p w:rsidR="00A2540E" w:rsidRPr="00A574D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74DB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A574DB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A574DB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:rsidR="0057252E" w:rsidRPr="00A574DB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574DB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A574DB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A574DB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:rsidR="00A2540E" w:rsidRPr="00A574DB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A574DB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="008B745A" w:rsidRPr="00A574DB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 xml:space="preserve"> </w:t>
            </w:r>
            <w:r w:rsidRPr="00A574DB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A574DB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A574DB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A574DB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574DB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A574DB" w:rsidTr="009B1625">
        <w:tc>
          <w:tcPr>
            <w:tcW w:w="2269" w:type="dxa"/>
            <w:shd w:val="clear" w:color="auto" w:fill="auto"/>
          </w:tcPr>
          <w:p w:rsidR="00A2540E" w:rsidRPr="00A574DB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540E" w:rsidRPr="00A574DB" w:rsidRDefault="000C193B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Realizacja usług w zakresie wykonania badań technicznych, przeglądów głównych, okresowych oraz awaryjnych napraw samochodów służbowych 10 Wojskowego Szpitala Klinicznego z Polikliniką SPZOZ w Bydgoszczy</w:t>
            </w:r>
            <w:r w:rsidR="00A2540E" w:rsidRPr="00A574D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193B" w:rsidRPr="00A574DB" w:rsidTr="0093439B">
        <w:tc>
          <w:tcPr>
            <w:tcW w:w="2269" w:type="dxa"/>
            <w:shd w:val="clear" w:color="auto" w:fill="auto"/>
          </w:tcPr>
          <w:p w:rsidR="000C193B" w:rsidRPr="00A574DB" w:rsidRDefault="000C193B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193B" w:rsidRPr="00A574DB" w:rsidRDefault="000C193B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40/2026</w:t>
            </w:r>
          </w:p>
        </w:tc>
      </w:tr>
    </w:tbl>
    <w:p w:rsidR="008F2498" w:rsidRPr="00A574DB" w:rsidRDefault="000C193B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574D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2540E" w:rsidRPr="00A574D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574D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A2540E" w:rsidRPr="00A574D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A2540E" w:rsidRPr="00A574D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="00A2540E" w:rsidRPr="00A574D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A574DB">
        <w:rPr>
          <w:rFonts w:ascii="Arial Narrow" w:hAnsi="Arial Narrow" w:cs="Arial"/>
          <w:sz w:val="24"/>
          <w:szCs w:val="24"/>
        </w:rPr>
        <w:t>w przedmiot</w:t>
      </w:r>
      <w:r w:rsidR="00E631B6" w:rsidRPr="00A574DB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A574DB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A574DB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A574DB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A574DB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A574DB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A574DB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8B745A" w:rsidRPr="00A574DB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A574DB" w:rsidTr="009B1625">
        <w:tc>
          <w:tcPr>
            <w:tcW w:w="2660" w:type="dxa"/>
            <w:shd w:val="clear" w:color="auto" w:fill="auto"/>
          </w:tcPr>
          <w:p w:rsidR="008B745A" w:rsidRPr="00A574D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A574D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A574DB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8B745A" w:rsidRPr="00A574D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A574DB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A574DB" w:rsidRDefault="008B745A" w:rsidP="000C193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574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C193B" w:rsidRPr="00A574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574D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A574DB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A574DB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06C" w:rsidRDefault="00AA106C" w:rsidP="00025386">
      <w:pPr>
        <w:spacing w:after="0" w:line="240" w:lineRule="auto"/>
      </w:pPr>
      <w:r>
        <w:separator/>
      </w:r>
    </w:p>
  </w:endnote>
  <w:endnote w:type="continuationSeparator" w:id="1">
    <w:p w:rsidR="00AA106C" w:rsidRDefault="00AA106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93B" w:rsidRDefault="000C193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80E7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80E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80E7B">
      <w:rPr>
        <w:rStyle w:val="Numerstrony"/>
        <w:rFonts w:ascii="Arial" w:hAnsi="Arial"/>
        <w:sz w:val="18"/>
        <w:szCs w:val="18"/>
      </w:rPr>
      <w:fldChar w:fldCharType="separate"/>
    </w:r>
    <w:r w:rsidR="00C95BAF">
      <w:rPr>
        <w:rStyle w:val="Numerstrony"/>
        <w:rFonts w:ascii="Arial" w:hAnsi="Arial"/>
        <w:noProof/>
        <w:sz w:val="18"/>
        <w:szCs w:val="18"/>
      </w:rPr>
      <w:t>1</w:t>
    </w:r>
    <w:r w:rsidR="00E80E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80E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80E7B">
      <w:rPr>
        <w:rStyle w:val="Numerstrony"/>
        <w:rFonts w:ascii="Arial" w:hAnsi="Arial"/>
        <w:sz w:val="18"/>
        <w:szCs w:val="18"/>
      </w:rPr>
      <w:fldChar w:fldCharType="separate"/>
    </w:r>
    <w:r w:rsidR="00C95BAF">
      <w:rPr>
        <w:rStyle w:val="Numerstrony"/>
        <w:rFonts w:ascii="Arial" w:hAnsi="Arial"/>
        <w:noProof/>
        <w:sz w:val="18"/>
        <w:szCs w:val="18"/>
      </w:rPr>
      <w:t>1</w:t>
    </w:r>
    <w:r w:rsidR="00E80E7B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93B" w:rsidRDefault="000C19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06C" w:rsidRDefault="00AA106C" w:rsidP="00025386">
      <w:pPr>
        <w:spacing w:after="0" w:line="240" w:lineRule="auto"/>
      </w:pPr>
      <w:r>
        <w:separator/>
      </w:r>
    </w:p>
  </w:footnote>
  <w:footnote w:type="continuationSeparator" w:id="1">
    <w:p w:rsidR="00AA106C" w:rsidRDefault="00AA106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93B" w:rsidRDefault="000C19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93B" w:rsidRDefault="000C19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93B" w:rsidRDefault="000C19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93B"/>
    <w:rsid w:val="00025386"/>
    <w:rsid w:val="000C193B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A574DB"/>
    <w:rsid w:val="00AA106C"/>
    <w:rsid w:val="00C95BAF"/>
    <w:rsid w:val="00D55FC4"/>
    <w:rsid w:val="00E631B6"/>
    <w:rsid w:val="00E80E7B"/>
    <w:rsid w:val="00F16E93"/>
    <w:rsid w:val="00F96483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E7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2026-03-13T11:25:00Z</dcterms:created>
  <dcterms:modified xsi:type="dcterms:W3CDTF">2026-03-13T11:25:00Z</dcterms:modified>
</cp:coreProperties>
</file>