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BBC29" w14:textId="77777777" w:rsidR="00081D13" w:rsidRPr="000A74B1" w:rsidRDefault="009B0805" w:rsidP="00B14F54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A74B1">
        <w:rPr>
          <w:rFonts w:ascii="Arial Narrow" w:hAnsi="Arial Narrow" w:cs="Arial"/>
          <w:sz w:val="22"/>
          <w:szCs w:val="22"/>
        </w:rPr>
        <w:t>Bydgoszcz</w:t>
      </w:r>
      <w:r w:rsidR="00081D13" w:rsidRPr="000A74B1">
        <w:rPr>
          <w:rFonts w:ascii="Arial Narrow" w:hAnsi="Arial Narrow" w:cs="Arial"/>
          <w:sz w:val="22"/>
          <w:szCs w:val="22"/>
        </w:rPr>
        <w:t xml:space="preserve"> dnia: </w:t>
      </w:r>
      <w:r w:rsidRPr="000A74B1">
        <w:rPr>
          <w:rFonts w:ascii="Arial Narrow" w:hAnsi="Arial Narrow" w:cs="Arial"/>
          <w:sz w:val="22"/>
          <w:szCs w:val="22"/>
        </w:rPr>
        <w:t>2026-03-16</w:t>
      </w:r>
    </w:p>
    <w:p w14:paraId="370E1AC8" w14:textId="77777777" w:rsidR="00081D13" w:rsidRPr="000A74B1" w:rsidRDefault="009B0805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A74B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2632BD" w14:textId="77777777" w:rsidR="00081D13" w:rsidRPr="000A74B1" w:rsidRDefault="009B0805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0A74B1">
        <w:rPr>
          <w:rFonts w:ascii="Arial Narrow" w:hAnsi="Arial Narrow" w:cs="Arial"/>
          <w:sz w:val="22"/>
          <w:szCs w:val="22"/>
        </w:rPr>
        <w:t>Powstańców Warszawy</w:t>
      </w:r>
      <w:r w:rsidR="00081D13" w:rsidRPr="000A74B1">
        <w:rPr>
          <w:rFonts w:ascii="Arial Narrow" w:hAnsi="Arial Narrow" w:cs="Arial"/>
          <w:sz w:val="22"/>
          <w:szCs w:val="22"/>
        </w:rPr>
        <w:t xml:space="preserve"> </w:t>
      </w:r>
      <w:r w:rsidRPr="000A74B1">
        <w:rPr>
          <w:rFonts w:ascii="Arial Narrow" w:hAnsi="Arial Narrow" w:cs="Arial"/>
          <w:sz w:val="22"/>
          <w:szCs w:val="22"/>
        </w:rPr>
        <w:t>5</w:t>
      </w:r>
    </w:p>
    <w:p w14:paraId="5B754C75" w14:textId="77777777" w:rsidR="00081D13" w:rsidRPr="000A74B1" w:rsidRDefault="009B0805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0A74B1">
        <w:rPr>
          <w:rFonts w:ascii="Arial Narrow" w:hAnsi="Arial Narrow" w:cs="Arial"/>
          <w:sz w:val="22"/>
          <w:szCs w:val="22"/>
        </w:rPr>
        <w:t>85-681</w:t>
      </w:r>
      <w:r w:rsidR="00081D13" w:rsidRPr="000A74B1">
        <w:rPr>
          <w:rFonts w:ascii="Arial Narrow" w:hAnsi="Arial Narrow" w:cs="Arial"/>
          <w:sz w:val="22"/>
          <w:szCs w:val="22"/>
        </w:rPr>
        <w:t xml:space="preserve"> </w:t>
      </w:r>
      <w:r w:rsidRPr="000A74B1">
        <w:rPr>
          <w:rFonts w:ascii="Arial Narrow" w:hAnsi="Arial Narrow" w:cs="Arial"/>
          <w:sz w:val="22"/>
          <w:szCs w:val="22"/>
        </w:rPr>
        <w:t>Bydgoszcz</w:t>
      </w:r>
    </w:p>
    <w:p w14:paraId="5C99F0EE" w14:textId="77777777" w:rsidR="00081D13" w:rsidRPr="000A74B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A74B1" w14:paraId="7433E60C" w14:textId="77777777" w:rsidTr="00C13EA9">
        <w:tc>
          <w:tcPr>
            <w:tcW w:w="10065" w:type="dxa"/>
            <w:shd w:val="clear" w:color="auto" w:fill="F2F2F2"/>
            <w:hideMark/>
          </w:tcPr>
          <w:p w14:paraId="18BCB1C1" w14:textId="77777777" w:rsidR="00081D13" w:rsidRPr="000A74B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0A74B1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9FC040B" w14:textId="77777777" w:rsidR="00081D13" w:rsidRPr="000A74B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A74B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60D4237" w14:textId="77777777" w:rsidR="00081D13" w:rsidRPr="000A74B1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5B1E22A" w14:textId="77777777" w:rsidR="00081D13" w:rsidRPr="000A74B1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A74B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A74B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A74B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A74B1" w14:paraId="271263BE" w14:textId="77777777" w:rsidTr="00081D13">
        <w:tc>
          <w:tcPr>
            <w:tcW w:w="2269" w:type="dxa"/>
          </w:tcPr>
          <w:p w14:paraId="543E4936" w14:textId="77777777" w:rsidR="00081D13" w:rsidRPr="000A74B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748B824B" w14:textId="77777777" w:rsidR="00081D13" w:rsidRPr="000A74B1" w:rsidRDefault="009B080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</w:p>
        </w:tc>
      </w:tr>
      <w:tr w:rsidR="009B0805" w:rsidRPr="000A74B1" w14:paraId="7B3E0384" w14:textId="77777777" w:rsidTr="00C86A27">
        <w:tc>
          <w:tcPr>
            <w:tcW w:w="2269" w:type="dxa"/>
          </w:tcPr>
          <w:p w14:paraId="07894A77" w14:textId="77777777" w:rsidR="009B0805" w:rsidRPr="000A74B1" w:rsidRDefault="009B0805" w:rsidP="00C86A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38FA73EC" w14:textId="77777777" w:rsidR="009B0805" w:rsidRPr="000A74B1" w:rsidRDefault="009B0805" w:rsidP="00C86A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18/2026</w:t>
            </w:r>
          </w:p>
        </w:tc>
      </w:tr>
    </w:tbl>
    <w:p w14:paraId="1519D68B" w14:textId="77777777" w:rsidR="00081D13" w:rsidRPr="000A74B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1B484214" w14:textId="04C67E37" w:rsidR="00081D13" w:rsidRPr="000A74B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A74B1">
        <w:rPr>
          <w:rFonts w:ascii="Arial Narrow" w:hAnsi="Arial Narrow" w:cs="Arial"/>
          <w:sz w:val="22"/>
          <w:szCs w:val="22"/>
        </w:rPr>
        <w:t xml:space="preserve">Zamawiający, </w:t>
      </w:r>
      <w:r w:rsidR="009B0805" w:rsidRPr="000A74B1">
        <w:rPr>
          <w:rFonts w:ascii="Arial Narrow" w:hAnsi="Arial Narrow" w:cs="Arial"/>
          <w:b/>
          <w:sz w:val="22"/>
          <w:szCs w:val="22"/>
        </w:rPr>
        <w:t>10WSzKzP SPZOZ</w:t>
      </w:r>
      <w:r w:rsidRPr="000A74B1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0A74B1">
        <w:rPr>
          <w:rFonts w:ascii="Arial Narrow" w:hAnsi="Arial Narrow" w:cs="Arial"/>
          <w:sz w:val="22"/>
          <w:szCs w:val="22"/>
        </w:rPr>
        <w:t xml:space="preserve">ust. 1 pkt. 1 i </w:t>
      </w:r>
      <w:r w:rsidRPr="000A74B1">
        <w:rPr>
          <w:rFonts w:ascii="Arial Narrow" w:hAnsi="Arial Narrow" w:cs="Arial"/>
          <w:sz w:val="22"/>
          <w:szCs w:val="22"/>
        </w:rPr>
        <w:t xml:space="preserve">ust. </w:t>
      </w:r>
      <w:r w:rsidR="00A17CDB" w:rsidRPr="000A74B1">
        <w:rPr>
          <w:rFonts w:ascii="Arial Narrow" w:hAnsi="Arial Narrow" w:cs="Arial"/>
          <w:sz w:val="22"/>
          <w:szCs w:val="22"/>
        </w:rPr>
        <w:t>2</w:t>
      </w:r>
      <w:r w:rsidRPr="000A74B1">
        <w:rPr>
          <w:rFonts w:ascii="Arial Narrow" w:hAnsi="Arial Narrow" w:cs="Arial"/>
          <w:sz w:val="22"/>
          <w:szCs w:val="22"/>
        </w:rPr>
        <w:t xml:space="preserve"> </w:t>
      </w:r>
      <w:r w:rsidR="00081D13" w:rsidRPr="000A74B1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9B0805" w:rsidRPr="000A74B1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6B478F">
        <w:rPr>
          <w:rFonts w:ascii="Arial Narrow" w:hAnsi="Arial Narrow" w:cs="Arial"/>
          <w:sz w:val="22"/>
          <w:szCs w:val="22"/>
        </w:rPr>
        <w:t>późn</w:t>
      </w:r>
      <w:proofErr w:type="spellEnd"/>
      <w:r w:rsidR="009B0805" w:rsidRPr="000A74B1">
        <w:rPr>
          <w:rFonts w:ascii="Arial Narrow" w:hAnsi="Arial Narrow" w:cs="Arial"/>
          <w:sz w:val="22"/>
          <w:szCs w:val="22"/>
        </w:rPr>
        <w:t>. zm.)</w:t>
      </w:r>
      <w:r w:rsidR="00081D13" w:rsidRPr="000A74B1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B0805" w:rsidRPr="000A74B1" w14:paraId="06391A22" w14:textId="77777777" w:rsidTr="00C86A27">
        <w:trPr>
          <w:cantSplit/>
        </w:trPr>
        <w:tc>
          <w:tcPr>
            <w:tcW w:w="10080" w:type="dxa"/>
          </w:tcPr>
          <w:p w14:paraId="3E1BB9DB" w14:textId="0EE13C63" w:rsidR="009B0805" w:rsidRPr="000A74B1" w:rsidRDefault="000B71AB" w:rsidP="00C86A27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MEDAN </w:t>
            </w:r>
            <w:r w:rsidR="009B0805" w:rsidRPr="000A74B1">
              <w:rPr>
                <w:rFonts w:ascii="Arial Narrow" w:hAnsi="Arial Narrow" w:cs="Arial"/>
                <w:b/>
                <w:sz w:val="22"/>
                <w:szCs w:val="22"/>
              </w:rPr>
              <w:t>Andrzej Hędrzak</w:t>
            </w:r>
          </w:p>
          <w:p w14:paraId="48B5D010" w14:textId="77777777" w:rsidR="009B0805" w:rsidRPr="000A74B1" w:rsidRDefault="009B0805" w:rsidP="00C86A27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 xml:space="preserve">A. </w:t>
            </w:r>
            <w:proofErr w:type="spellStart"/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Korczoka</w:t>
            </w:r>
            <w:proofErr w:type="spellEnd"/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 xml:space="preserve"> 32 </w:t>
            </w:r>
          </w:p>
          <w:p w14:paraId="01FBD6EC" w14:textId="77777777" w:rsidR="009B0805" w:rsidRPr="000A74B1" w:rsidRDefault="009B0805" w:rsidP="00C86A27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44-103 Gliwice</w:t>
            </w:r>
          </w:p>
          <w:p w14:paraId="3570DECC" w14:textId="77777777" w:rsidR="009B0805" w:rsidRPr="000A74B1" w:rsidRDefault="009B0805" w:rsidP="00C86A2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0A74B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0A74B1">
              <w:rPr>
                <w:rFonts w:ascii="Arial Narrow" w:hAnsi="Arial Narrow" w:cs="Arial"/>
                <w:b/>
                <w:sz w:val="22"/>
                <w:szCs w:val="22"/>
              </w:rPr>
              <w:t>83 493.38 zł brutto</w:t>
            </w: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4E23C88" w14:textId="53D0C6C2" w:rsidR="009B0805" w:rsidRPr="000A74B1" w:rsidRDefault="009B0805" w:rsidP="006B478F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  <w:r w:rsidR="006B478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A74B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7AC2CF8" w14:textId="77777777" w:rsidR="00081D13" w:rsidRPr="000A74B1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A74B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0A74B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559"/>
        <w:gridCol w:w="1985"/>
        <w:gridCol w:w="2126"/>
      </w:tblGrid>
      <w:tr w:rsidR="000A74B1" w:rsidRPr="000A74B1" w14:paraId="4B7DEA80" w14:textId="77777777" w:rsidTr="000A74B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345FCCA" w14:textId="77777777" w:rsidR="000A74B1" w:rsidRPr="000A74B1" w:rsidRDefault="000A74B1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0A74B1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2EFF8AEE" w14:textId="77777777" w:rsidR="000A74B1" w:rsidRPr="000A74B1" w:rsidRDefault="000A74B1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1C819320" w14:textId="77777777" w:rsidR="000A74B1" w:rsidRPr="000A74B1" w:rsidRDefault="000A74B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31F5E1C2" w14:textId="77777777" w:rsidR="000A74B1" w:rsidRPr="000A74B1" w:rsidRDefault="000A74B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978D486" w14:textId="77777777" w:rsidR="000A74B1" w:rsidRPr="000A74B1" w:rsidRDefault="000A74B1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0A74B1" w:rsidRPr="000A74B1" w14:paraId="3064B2A0" w14:textId="77777777" w:rsidTr="000A74B1">
        <w:tc>
          <w:tcPr>
            <w:tcW w:w="851" w:type="dxa"/>
            <w:vAlign w:val="center"/>
          </w:tcPr>
          <w:p w14:paraId="389A17D4" w14:textId="77777777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260" w:type="dxa"/>
            <w:vAlign w:val="center"/>
          </w:tcPr>
          <w:p w14:paraId="0A90E601" w14:textId="4D39B71E" w:rsidR="000A74B1" w:rsidRPr="000A74B1" w:rsidRDefault="000B71AB" w:rsidP="00C86A2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MEDAN </w:t>
            </w:r>
            <w:r w:rsidR="000A74B1" w:rsidRPr="000A74B1">
              <w:rPr>
                <w:rFonts w:ascii="Arial Narrow" w:hAnsi="Arial Narrow" w:cs="Arial"/>
                <w:b/>
                <w:sz w:val="22"/>
                <w:szCs w:val="22"/>
              </w:rPr>
              <w:t>Andrzej Hędrzak</w:t>
            </w:r>
          </w:p>
          <w:p w14:paraId="73D45A80" w14:textId="77777777" w:rsidR="000A74B1" w:rsidRPr="000A74B1" w:rsidRDefault="000A74B1" w:rsidP="00C86A27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 xml:space="preserve">A. </w:t>
            </w:r>
            <w:proofErr w:type="spellStart"/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Korczoka</w:t>
            </w:r>
            <w:proofErr w:type="spellEnd"/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 xml:space="preserve"> 32 </w:t>
            </w:r>
          </w:p>
          <w:p w14:paraId="34A0CBCC" w14:textId="77777777" w:rsidR="000A74B1" w:rsidRPr="000A74B1" w:rsidRDefault="000A74B1" w:rsidP="00C86A2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44-103 Gliwice</w:t>
            </w:r>
          </w:p>
        </w:tc>
        <w:tc>
          <w:tcPr>
            <w:tcW w:w="1559" w:type="dxa"/>
            <w:vAlign w:val="center"/>
          </w:tcPr>
          <w:p w14:paraId="17B72F26" w14:textId="77777777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699876B4" w14:textId="77777777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14:paraId="1001CEBC" w14:textId="77777777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A74B1" w:rsidRPr="000A74B1" w14:paraId="377C93B8" w14:textId="77777777" w:rsidTr="000A74B1">
        <w:tc>
          <w:tcPr>
            <w:tcW w:w="851" w:type="dxa"/>
            <w:vAlign w:val="center"/>
          </w:tcPr>
          <w:p w14:paraId="22258409" w14:textId="77777777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14:paraId="144713EE" w14:textId="77777777" w:rsidR="000A74B1" w:rsidRPr="000A74B1" w:rsidRDefault="000A74B1" w:rsidP="00C86A2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A74B1">
              <w:rPr>
                <w:rFonts w:ascii="Arial Narrow" w:hAnsi="Arial Narrow" w:cs="Arial"/>
                <w:b/>
                <w:sz w:val="22"/>
                <w:szCs w:val="22"/>
              </w:rPr>
              <w:t>Equimed</w:t>
            </w:r>
            <w:proofErr w:type="spellEnd"/>
            <w:r w:rsidRPr="000A74B1">
              <w:rPr>
                <w:rFonts w:ascii="Arial Narrow" w:hAnsi="Arial Narrow" w:cs="Arial"/>
                <w:b/>
                <w:sz w:val="22"/>
                <w:szCs w:val="22"/>
              </w:rPr>
              <w:t xml:space="preserve"> Prosta Spółka Akcyjna</w:t>
            </w:r>
          </w:p>
          <w:p w14:paraId="05D44FF4" w14:textId="77777777" w:rsidR="000A74B1" w:rsidRPr="000A74B1" w:rsidRDefault="000A74B1" w:rsidP="00C86A27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 xml:space="preserve">Prądnicka 46 </w:t>
            </w:r>
          </w:p>
          <w:p w14:paraId="3D0C09D9" w14:textId="77777777" w:rsidR="000A74B1" w:rsidRPr="000A74B1" w:rsidRDefault="000A74B1" w:rsidP="00C86A2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31-202 Kraków</w:t>
            </w:r>
          </w:p>
        </w:tc>
        <w:tc>
          <w:tcPr>
            <w:tcW w:w="1559" w:type="dxa"/>
            <w:vAlign w:val="center"/>
          </w:tcPr>
          <w:p w14:paraId="11E2AB3E" w14:textId="77777777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 xml:space="preserve">  58,88</w:t>
            </w:r>
          </w:p>
        </w:tc>
        <w:tc>
          <w:tcPr>
            <w:tcW w:w="1985" w:type="dxa"/>
            <w:vAlign w:val="center"/>
          </w:tcPr>
          <w:p w14:paraId="3FD02218" w14:textId="77777777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14:paraId="57A030CA" w14:textId="77777777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 xml:space="preserve">  98,88</w:t>
            </w:r>
          </w:p>
        </w:tc>
      </w:tr>
    </w:tbl>
    <w:p w14:paraId="2D65E712" w14:textId="77777777" w:rsidR="00F960D7" w:rsidRPr="000A74B1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395E5BE1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B71AB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01C44EBD" w14:textId="77777777" w:rsidR="00B14F54" w:rsidRDefault="00B14F54" w:rsidP="00B14F5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630D5504" w14:textId="77777777" w:rsidR="00B14F54" w:rsidRDefault="00B14F54" w:rsidP="00B14F5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Egz. 1 – biuro przepustek, platforma e-propublico.pl </w:t>
      </w:r>
    </w:p>
    <w:p w14:paraId="118368AE" w14:textId="77777777" w:rsidR="00B14F54" w:rsidRDefault="00B14F54" w:rsidP="00B14F5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0C34E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160CBD3B" w14:textId="480D0DA2" w:rsidR="00B14F54" w:rsidRPr="000B71AB" w:rsidRDefault="00B14F54" w:rsidP="006B478F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2026-03-</w:t>
      </w:r>
      <w:r>
        <w:rPr>
          <w:rFonts w:ascii="Arial Narrow" w:hAnsi="Arial Narrow" w:cs="Arial"/>
          <w:sz w:val="20"/>
          <w:szCs w:val="20"/>
        </w:rPr>
        <w:t>16</w:t>
      </w:r>
    </w:p>
    <w:sectPr w:rsidR="00B14F54" w:rsidRPr="000B71AB" w:rsidSect="006B47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924" w:bottom="964" w:left="902" w:header="624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7D493" w14:textId="77777777" w:rsidR="006E1CF4" w:rsidRDefault="006E1CF4">
      <w:r>
        <w:separator/>
      </w:r>
    </w:p>
  </w:endnote>
  <w:endnote w:type="continuationSeparator" w:id="0">
    <w:p w14:paraId="10723B8E" w14:textId="77777777" w:rsidR="006E1CF4" w:rsidRDefault="006E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EE562" w14:textId="77777777" w:rsidR="009B0805" w:rsidRDefault="009B08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410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1B547BE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635DB" w14:textId="77777777" w:rsidR="009B0805" w:rsidRDefault="009B08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DFA9B" w14:textId="77777777" w:rsidR="006E1CF4" w:rsidRDefault="006E1CF4">
      <w:r>
        <w:separator/>
      </w:r>
    </w:p>
  </w:footnote>
  <w:footnote w:type="continuationSeparator" w:id="0">
    <w:p w14:paraId="648037ED" w14:textId="77777777" w:rsidR="006E1CF4" w:rsidRDefault="006E1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9790" w14:textId="77777777" w:rsidR="009B0805" w:rsidRDefault="009B08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E80B0" w14:textId="77777777" w:rsidR="009B0805" w:rsidRDefault="009B08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4CDDA" w14:textId="77777777" w:rsidR="009B0805" w:rsidRDefault="009B08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862"/>
    <w:rsid w:val="00005838"/>
    <w:rsid w:val="00022322"/>
    <w:rsid w:val="00042497"/>
    <w:rsid w:val="00081D13"/>
    <w:rsid w:val="000A74B1"/>
    <w:rsid w:val="000B71AB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5CC3"/>
    <w:rsid w:val="006B478F"/>
    <w:rsid w:val="006C76DD"/>
    <w:rsid w:val="006E1CF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0805"/>
    <w:rsid w:val="009F0E5C"/>
    <w:rsid w:val="00A029B8"/>
    <w:rsid w:val="00A17CDB"/>
    <w:rsid w:val="00AA02AC"/>
    <w:rsid w:val="00B14F54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0E30"/>
    <w:rsid w:val="00F33C66"/>
    <w:rsid w:val="00F960D7"/>
    <w:rsid w:val="00FB7F50"/>
    <w:rsid w:val="00FE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32010"/>
  <w15:chartTrackingRefBased/>
  <w15:docId w15:val="{D6BBBA7F-D02A-4F10-B7C2-591B82363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B14F5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59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2026-03-16T12:09:00Z</cp:lastPrinted>
  <dcterms:created xsi:type="dcterms:W3CDTF">2026-03-16T11:06:00Z</dcterms:created>
  <dcterms:modified xsi:type="dcterms:W3CDTF">2026-03-16T12:09:00Z</dcterms:modified>
</cp:coreProperties>
</file>