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F84F7" w14:textId="5A5DD12B" w:rsidR="006645B8" w:rsidRDefault="006645B8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645B8">
        <w:rPr>
          <w:rFonts w:ascii="Arial Narrow" w:hAnsi="Arial Narrow"/>
          <w:noProof/>
          <w:sz w:val="20"/>
          <w:szCs w:val="16"/>
        </w:rPr>
        <w:pict w14:anchorId="5E1D9B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71pt;height:67.5pt;visibility:visible;mso-wrap-style:square">
            <v:imagedata r:id="rId6" o:title=""/>
          </v:shape>
        </w:pict>
      </w:r>
    </w:p>
    <w:p w14:paraId="2D455078" w14:textId="25A6B27F" w:rsidR="00081D13" w:rsidRPr="006645B8" w:rsidRDefault="001B5A30" w:rsidP="006645B8">
      <w:pPr>
        <w:spacing w:after="120"/>
        <w:rPr>
          <w:rFonts w:ascii="Arial Narrow" w:hAnsi="Arial Narrow" w:cs="Arial"/>
          <w:sz w:val="22"/>
          <w:szCs w:val="22"/>
        </w:rPr>
      </w:pPr>
      <w:r w:rsidRPr="006645B8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645B8" w:rsidRPr="006645B8">
        <w:rPr>
          <w:rFonts w:ascii="Arial Narrow" w:hAnsi="Arial Narrow" w:cs="Arial"/>
          <w:sz w:val="22"/>
          <w:szCs w:val="22"/>
        </w:rPr>
        <w:t xml:space="preserve"> </w:t>
      </w:r>
      <w:r w:rsidR="006645B8">
        <w:rPr>
          <w:rFonts w:ascii="Arial Narrow" w:hAnsi="Arial Narrow" w:cs="Arial"/>
          <w:sz w:val="22"/>
          <w:szCs w:val="22"/>
        </w:rPr>
        <w:tab/>
      </w:r>
      <w:r w:rsidR="006645B8">
        <w:rPr>
          <w:rFonts w:ascii="Arial Narrow" w:hAnsi="Arial Narrow" w:cs="Arial"/>
          <w:sz w:val="22"/>
          <w:szCs w:val="22"/>
        </w:rPr>
        <w:tab/>
      </w:r>
      <w:r w:rsidR="006645B8">
        <w:rPr>
          <w:rFonts w:ascii="Arial Narrow" w:hAnsi="Arial Narrow" w:cs="Arial"/>
          <w:sz w:val="22"/>
          <w:szCs w:val="22"/>
        </w:rPr>
        <w:tab/>
      </w:r>
      <w:r w:rsidR="006645B8">
        <w:rPr>
          <w:rFonts w:ascii="Arial Narrow" w:hAnsi="Arial Narrow" w:cs="Arial"/>
          <w:sz w:val="22"/>
          <w:szCs w:val="22"/>
        </w:rPr>
        <w:tab/>
      </w:r>
      <w:r w:rsidR="006645B8">
        <w:rPr>
          <w:rFonts w:ascii="Arial Narrow" w:hAnsi="Arial Narrow" w:cs="Arial"/>
          <w:sz w:val="22"/>
          <w:szCs w:val="22"/>
        </w:rPr>
        <w:tab/>
      </w:r>
      <w:r w:rsidR="006645B8">
        <w:rPr>
          <w:rFonts w:ascii="Arial Narrow" w:hAnsi="Arial Narrow" w:cs="Arial"/>
          <w:sz w:val="22"/>
          <w:szCs w:val="22"/>
        </w:rPr>
        <w:tab/>
      </w:r>
      <w:r w:rsidR="006645B8">
        <w:rPr>
          <w:rFonts w:ascii="Arial Narrow" w:hAnsi="Arial Narrow" w:cs="Arial"/>
          <w:sz w:val="22"/>
          <w:szCs w:val="22"/>
        </w:rPr>
        <w:tab/>
      </w:r>
      <w:r w:rsidR="006645B8" w:rsidRPr="006645B8">
        <w:rPr>
          <w:rFonts w:ascii="Arial Narrow" w:hAnsi="Arial Narrow" w:cs="Arial"/>
          <w:sz w:val="22"/>
          <w:szCs w:val="22"/>
        </w:rPr>
        <w:t>Bydgoszcz dnia: 2026-03-16</w:t>
      </w:r>
    </w:p>
    <w:p w14:paraId="572CE9ED" w14:textId="77777777" w:rsidR="00081D13" w:rsidRPr="006645B8" w:rsidRDefault="001B5A30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645B8">
        <w:rPr>
          <w:rFonts w:ascii="Arial Narrow" w:hAnsi="Arial Narrow" w:cs="Arial"/>
          <w:sz w:val="22"/>
          <w:szCs w:val="22"/>
        </w:rPr>
        <w:t>Powstańców Warszawy</w:t>
      </w:r>
      <w:r w:rsidR="00081D13" w:rsidRPr="006645B8">
        <w:rPr>
          <w:rFonts w:ascii="Arial Narrow" w:hAnsi="Arial Narrow" w:cs="Arial"/>
          <w:sz w:val="22"/>
          <w:szCs w:val="22"/>
        </w:rPr>
        <w:t xml:space="preserve"> </w:t>
      </w:r>
      <w:r w:rsidRPr="006645B8">
        <w:rPr>
          <w:rFonts w:ascii="Arial Narrow" w:hAnsi="Arial Narrow" w:cs="Arial"/>
          <w:sz w:val="22"/>
          <w:szCs w:val="22"/>
        </w:rPr>
        <w:t>5</w:t>
      </w:r>
    </w:p>
    <w:p w14:paraId="71171D3C" w14:textId="77777777" w:rsidR="00081D13" w:rsidRDefault="001B5A30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6645B8">
        <w:rPr>
          <w:rFonts w:ascii="Arial Narrow" w:hAnsi="Arial Narrow" w:cs="Arial"/>
          <w:sz w:val="22"/>
          <w:szCs w:val="22"/>
        </w:rPr>
        <w:t>85-681</w:t>
      </w:r>
      <w:r w:rsidR="00081D13" w:rsidRPr="006645B8">
        <w:rPr>
          <w:rFonts w:ascii="Arial Narrow" w:hAnsi="Arial Narrow" w:cs="Arial"/>
          <w:sz w:val="22"/>
          <w:szCs w:val="22"/>
        </w:rPr>
        <w:t xml:space="preserve"> </w:t>
      </w:r>
      <w:r w:rsidRPr="006645B8">
        <w:rPr>
          <w:rFonts w:ascii="Arial Narrow" w:hAnsi="Arial Narrow" w:cs="Arial"/>
          <w:sz w:val="22"/>
          <w:szCs w:val="22"/>
        </w:rPr>
        <w:t>Bydgoszcz</w:t>
      </w:r>
    </w:p>
    <w:p w14:paraId="1C0C66B0" w14:textId="7D241D49" w:rsidR="006645B8" w:rsidRPr="006645B8" w:rsidRDefault="006645B8" w:rsidP="00081D13">
      <w:pPr>
        <w:ind w:right="3969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645B8" w14:paraId="78399F43" w14:textId="77777777" w:rsidTr="00C13EA9">
        <w:tc>
          <w:tcPr>
            <w:tcW w:w="10065" w:type="dxa"/>
            <w:shd w:val="clear" w:color="auto" w:fill="F2F2F2"/>
            <w:hideMark/>
          </w:tcPr>
          <w:p w14:paraId="2C73F98F" w14:textId="62E52821" w:rsidR="00081D13" w:rsidRPr="006645B8" w:rsidRDefault="00081D13" w:rsidP="006645B8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645B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INFORMACJA</w:t>
            </w:r>
            <w:r w:rsidR="006645B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6645B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6FE1F08D" w14:textId="77777777" w:rsidR="00081D13" w:rsidRPr="006645B8" w:rsidRDefault="00081D13" w:rsidP="006645B8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645B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645B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645B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645B8" w14:paraId="3F62DA9E" w14:textId="77777777" w:rsidTr="00081D13">
        <w:tc>
          <w:tcPr>
            <w:tcW w:w="2269" w:type="dxa"/>
          </w:tcPr>
          <w:p w14:paraId="49D64BA8" w14:textId="77777777" w:rsidR="00081D13" w:rsidRPr="006645B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3D213E61" w14:textId="77777777" w:rsidR="00081D13" w:rsidRPr="006645B8" w:rsidRDefault="001B5A3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Zakup systemu PACS wraz z poszerzeniem archiwum obrazowego</w:t>
            </w:r>
          </w:p>
        </w:tc>
      </w:tr>
      <w:tr w:rsidR="001B5A30" w:rsidRPr="006645B8" w14:paraId="6826F1DB" w14:textId="77777777" w:rsidTr="00491878">
        <w:tc>
          <w:tcPr>
            <w:tcW w:w="2269" w:type="dxa"/>
          </w:tcPr>
          <w:p w14:paraId="4E69AEE6" w14:textId="77777777" w:rsidR="001B5A30" w:rsidRPr="006645B8" w:rsidRDefault="001B5A30" w:rsidP="004918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47677CAE" w14:textId="77777777" w:rsidR="001B5A30" w:rsidRPr="006645B8" w:rsidRDefault="001B5A30" w:rsidP="004918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1/2026</w:t>
            </w:r>
          </w:p>
        </w:tc>
      </w:tr>
    </w:tbl>
    <w:p w14:paraId="391945CF" w14:textId="77777777" w:rsidR="00081D13" w:rsidRPr="006645B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1997FB94" w14:textId="7BAA9AEF" w:rsidR="00081D13" w:rsidRPr="006645B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645B8">
        <w:rPr>
          <w:rFonts w:ascii="Arial Narrow" w:hAnsi="Arial Narrow" w:cs="Arial"/>
          <w:sz w:val="22"/>
          <w:szCs w:val="22"/>
        </w:rPr>
        <w:t xml:space="preserve">Zamawiający, </w:t>
      </w:r>
      <w:r w:rsidR="001B5A30" w:rsidRPr="006645B8">
        <w:rPr>
          <w:rFonts w:ascii="Arial Narrow" w:hAnsi="Arial Narrow" w:cs="Arial"/>
          <w:b/>
          <w:sz w:val="22"/>
          <w:szCs w:val="22"/>
        </w:rPr>
        <w:t>10WSzKzP SPZOZ</w:t>
      </w:r>
      <w:r w:rsidRPr="006645B8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6645B8">
        <w:rPr>
          <w:rFonts w:ascii="Arial Narrow" w:hAnsi="Arial Narrow" w:cs="Arial"/>
          <w:sz w:val="22"/>
          <w:szCs w:val="22"/>
        </w:rPr>
        <w:t xml:space="preserve">ust. 1 pkt. 1 i </w:t>
      </w:r>
      <w:r w:rsidRPr="006645B8">
        <w:rPr>
          <w:rFonts w:ascii="Arial Narrow" w:hAnsi="Arial Narrow" w:cs="Arial"/>
          <w:sz w:val="22"/>
          <w:szCs w:val="22"/>
        </w:rPr>
        <w:t xml:space="preserve">ust. </w:t>
      </w:r>
      <w:r w:rsidR="00A17CDB" w:rsidRPr="006645B8">
        <w:rPr>
          <w:rFonts w:ascii="Arial Narrow" w:hAnsi="Arial Narrow" w:cs="Arial"/>
          <w:sz w:val="22"/>
          <w:szCs w:val="22"/>
        </w:rPr>
        <w:t>2</w:t>
      </w:r>
      <w:r w:rsidRPr="006645B8">
        <w:rPr>
          <w:rFonts w:ascii="Arial Narrow" w:hAnsi="Arial Narrow" w:cs="Arial"/>
          <w:sz w:val="22"/>
          <w:szCs w:val="22"/>
        </w:rPr>
        <w:t xml:space="preserve"> </w:t>
      </w:r>
      <w:r w:rsidR="00081D13" w:rsidRPr="006645B8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1B5A30" w:rsidRPr="006645B8">
        <w:rPr>
          <w:rFonts w:ascii="Arial Narrow" w:hAnsi="Arial Narrow" w:cs="Arial"/>
          <w:sz w:val="22"/>
          <w:szCs w:val="22"/>
        </w:rPr>
        <w:t>(t.j. Dz. U. z 2024 r. poz. 1320 z p</w:t>
      </w:r>
      <w:r w:rsidR="006645B8">
        <w:rPr>
          <w:rFonts w:ascii="Arial Narrow" w:hAnsi="Arial Narrow" w:cs="Arial"/>
          <w:sz w:val="22"/>
          <w:szCs w:val="22"/>
        </w:rPr>
        <w:t>óźń.</w:t>
      </w:r>
      <w:r w:rsidR="001B5A30" w:rsidRPr="006645B8">
        <w:rPr>
          <w:rFonts w:ascii="Arial Narrow" w:hAnsi="Arial Narrow" w:cs="Arial"/>
          <w:sz w:val="22"/>
          <w:szCs w:val="22"/>
        </w:rPr>
        <w:t xml:space="preserve"> zm.)</w:t>
      </w:r>
      <w:r w:rsidR="00081D13" w:rsidRPr="006645B8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6645B8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B5A30" w:rsidRPr="006645B8" w14:paraId="2388D1C1" w14:textId="77777777" w:rsidTr="004918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69B2D63" w14:textId="77777777" w:rsidR="001B5A30" w:rsidRPr="006645B8" w:rsidRDefault="001B5A30" w:rsidP="00491878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b/>
                <w:sz w:val="22"/>
                <w:szCs w:val="22"/>
              </w:rPr>
              <w:t>RESQMED SP. Z O.O.</w:t>
            </w:r>
          </w:p>
          <w:p w14:paraId="3A2919E3" w14:textId="77777777" w:rsidR="001B5A30" w:rsidRPr="006645B8" w:rsidRDefault="001B5A30" w:rsidP="00491878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NARCIARSKA</w:t>
            </w: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30</w:t>
            </w: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/45</w:t>
            </w:r>
          </w:p>
          <w:p w14:paraId="55D2FB18" w14:textId="77777777" w:rsidR="001B5A30" w:rsidRPr="006645B8" w:rsidRDefault="001B5A30" w:rsidP="00491878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31-579</w:t>
            </w: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KRAKÓW</w:t>
            </w:r>
          </w:p>
          <w:p w14:paraId="19F7BB8F" w14:textId="77777777" w:rsidR="001B5A30" w:rsidRPr="006645B8" w:rsidRDefault="001B5A30" w:rsidP="00491878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6645B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6645B8">
              <w:rPr>
                <w:rFonts w:ascii="Arial Narrow" w:hAnsi="Arial Narrow" w:cs="Arial"/>
                <w:b/>
                <w:sz w:val="22"/>
                <w:szCs w:val="22"/>
              </w:rPr>
              <w:t>3 030 667.15 zł</w:t>
            </w:r>
            <w:r w:rsidRPr="006645B8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E32FBF" w14:textId="77777777" w:rsidR="001B5A30" w:rsidRPr="006645B8" w:rsidRDefault="001B5A30" w:rsidP="00491878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59AB8136" w14:textId="77777777" w:rsidR="001B5A30" w:rsidRPr="006645B8" w:rsidRDefault="001B5A30" w:rsidP="004918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52E3AA7C" w14:textId="77777777" w:rsidR="00081D13" w:rsidRPr="006645B8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645B8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645B8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701"/>
        <w:gridCol w:w="992"/>
        <w:gridCol w:w="1701"/>
      </w:tblGrid>
      <w:tr w:rsidR="006645B8" w:rsidRPr="006645B8" w14:paraId="01ECFA44" w14:textId="77777777" w:rsidTr="006645B8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03103AEE" w14:textId="77777777" w:rsidR="006645B8" w:rsidRPr="006645B8" w:rsidRDefault="006645B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6645B8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0B174CF" w14:textId="77777777" w:rsidR="006645B8" w:rsidRPr="006645B8" w:rsidRDefault="006645B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2DAF374" w14:textId="77777777" w:rsidR="006645B8" w:rsidRPr="006645B8" w:rsidRDefault="006645B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4BA9A35" w14:textId="77777777" w:rsidR="006645B8" w:rsidRPr="006645B8" w:rsidRDefault="006645B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Termin wykonania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5BAC0C3" w14:textId="77777777" w:rsidR="006645B8" w:rsidRPr="006645B8" w:rsidRDefault="006645B8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bCs/>
                <w:sz w:val="22"/>
                <w:szCs w:val="22"/>
              </w:rPr>
              <w:t>Jakość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22F3E6E1" w14:textId="77777777" w:rsidR="006645B8" w:rsidRPr="006645B8" w:rsidRDefault="006645B8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645B8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6645B8" w:rsidRPr="006645B8" w14:paraId="0B6A03AE" w14:textId="77777777" w:rsidTr="006645B8">
        <w:trPr>
          <w:jc w:val="center"/>
        </w:trPr>
        <w:tc>
          <w:tcPr>
            <w:tcW w:w="851" w:type="dxa"/>
            <w:vAlign w:val="center"/>
          </w:tcPr>
          <w:p w14:paraId="7B49C2D7" w14:textId="77777777" w:rsidR="006645B8" w:rsidRPr="006645B8" w:rsidRDefault="006645B8" w:rsidP="0049187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645B8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14:paraId="57C49E87" w14:textId="77777777" w:rsidR="006645B8" w:rsidRPr="006645B8" w:rsidRDefault="006645B8" w:rsidP="0049187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6645B8">
              <w:rPr>
                <w:rFonts w:ascii="Arial Narrow" w:hAnsi="Arial Narrow" w:cs="Arial"/>
                <w:b/>
              </w:rPr>
              <w:t>RESQMED SP. Z O.O.</w:t>
            </w:r>
          </w:p>
          <w:p w14:paraId="2D028B84" w14:textId="77777777" w:rsidR="006645B8" w:rsidRPr="006645B8" w:rsidRDefault="006645B8" w:rsidP="00491878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6645B8">
              <w:rPr>
                <w:rFonts w:ascii="Arial Narrow" w:hAnsi="Arial Narrow" w:cs="Arial"/>
                <w:bCs/>
              </w:rPr>
              <w:t>NARCIARSKA</w:t>
            </w:r>
            <w:r w:rsidRPr="006645B8">
              <w:rPr>
                <w:rFonts w:ascii="Arial Narrow" w:hAnsi="Arial Narrow" w:cs="Arial"/>
                <w:bCs/>
              </w:rPr>
              <w:t xml:space="preserve"> </w:t>
            </w:r>
            <w:r w:rsidRPr="006645B8">
              <w:rPr>
                <w:rFonts w:ascii="Arial Narrow" w:hAnsi="Arial Narrow" w:cs="Arial"/>
                <w:bCs/>
              </w:rPr>
              <w:t>30</w:t>
            </w:r>
            <w:r w:rsidRPr="006645B8">
              <w:rPr>
                <w:rFonts w:ascii="Arial Narrow" w:hAnsi="Arial Narrow" w:cs="Arial"/>
                <w:bCs/>
              </w:rPr>
              <w:t xml:space="preserve"> </w:t>
            </w:r>
            <w:r w:rsidRPr="006645B8">
              <w:rPr>
                <w:rFonts w:ascii="Arial Narrow" w:hAnsi="Arial Narrow" w:cs="Arial"/>
                <w:bCs/>
              </w:rPr>
              <w:t>/45</w:t>
            </w:r>
          </w:p>
          <w:p w14:paraId="55AF2510" w14:textId="77777777" w:rsidR="006645B8" w:rsidRPr="006645B8" w:rsidRDefault="006645B8" w:rsidP="0049187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6645B8">
              <w:rPr>
                <w:rFonts w:ascii="Arial Narrow" w:hAnsi="Arial Narrow" w:cs="Arial"/>
                <w:bCs/>
              </w:rPr>
              <w:t>31-579</w:t>
            </w:r>
            <w:r w:rsidRPr="006645B8">
              <w:rPr>
                <w:rFonts w:ascii="Arial Narrow" w:hAnsi="Arial Narrow" w:cs="Arial"/>
                <w:bCs/>
              </w:rPr>
              <w:t xml:space="preserve"> </w:t>
            </w:r>
            <w:r w:rsidRPr="006645B8">
              <w:rPr>
                <w:rFonts w:ascii="Arial Narrow" w:hAnsi="Arial Narrow" w:cs="Arial"/>
                <w:bCs/>
              </w:rPr>
              <w:t>KRAKÓW</w:t>
            </w:r>
          </w:p>
        </w:tc>
        <w:tc>
          <w:tcPr>
            <w:tcW w:w="1134" w:type="dxa"/>
            <w:vAlign w:val="center"/>
          </w:tcPr>
          <w:p w14:paraId="3B2DB60C" w14:textId="77777777" w:rsidR="006645B8" w:rsidRPr="006645B8" w:rsidRDefault="006645B8" w:rsidP="0049187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645B8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3ADBF07" w14:textId="77777777" w:rsidR="006645B8" w:rsidRPr="006645B8" w:rsidRDefault="006645B8" w:rsidP="0049187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645B8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1B865320" w14:textId="77777777" w:rsidR="006645B8" w:rsidRPr="006645B8" w:rsidRDefault="006645B8" w:rsidP="0049187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645B8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09A7F4E1" w14:textId="77777777" w:rsidR="006645B8" w:rsidRPr="006645B8" w:rsidRDefault="006645B8" w:rsidP="0049187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645B8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7D1BD691" w14:textId="77777777" w:rsidR="00E85D70" w:rsidRPr="006645B8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D8F4087" w14:textId="77777777" w:rsidR="00B464D3" w:rsidRDefault="00B464D3" w:rsidP="006645B8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645B8">
        <w:rPr>
          <w:rFonts w:ascii="Arial Narrow" w:hAnsi="Arial Narrow" w:cs="Arial"/>
          <w:i/>
          <w:sz w:val="22"/>
          <w:szCs w:val="22"/>
        </w:rPr>
        <w:t>Zamawiający</w:t>
      </w:r>
    </w:p>
    <w:p w14:paraId="66FFFA6E" w14:textId="77777777" w:rsidR="006645B8" w:rsidRDefault="006645B8" w:rsidP="006645B8">
      <w:pPr>
        <w:rPr>
          <w:rFonts w:ascii="Arial Narrow" w:hAnsi="Arial Narrow" w:cs="Arial"/>
          <w:i/>
          <w:sz w:val="22"/>
          <w:szCs w:val="22"/>
        </w:rPr>
      </w:pPr>
    </w:p>
    <w:p w14:paraId="27D6443A" w14:textId="77EF61F6" w:rsidR="006645B8" w:rsidRDefault="006645B8" w:rsidP="006645B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</w:t>
      </w:r>
    </w:p>
    <w:p w14:paraId="272B29F6" w14:textId="34484DF7" w:rsidR="006645B8" w:rsidRDefault="006645B8" w:rsidP="006645B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4152ABBE" w14:textId="1C9B7F30" w:rsidR="006645B8" w:rsidRDefault="006645B8" w:rsidP="006645B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7" w:history="1">
        <w:r w:rsidRPr="00BC1572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</w:p>
    <w:p w14:paraId="246CC44B" w14:textId="489245E5" w:rsidR="006645B8" w:rsidRPr="006645B8" w:rsidRDefault="006645B8" w:rsidP="006645B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2026-03-16</w:t>
      </w:r>
      <w:bookmarkEnd w:id="0"/>
    </w:p>
    <w:sectPr w:rsidR="006645B8" w:rsidRPr="006645B8" w:rsidSect="006645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993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60666" w14:textId="77777777" w:rsidR="00D37398" w:rsidRDefault="00D37398">
      <w:r>
        <w:separator/>
      </w:r>
    </w:p>
  </w:endnote>
  <w:endnote w:type="continuationSeparator" w:id="0">
    <w:p w14:paraId="37BAAD2C" w14:textId="77777777" w:rsidR="00D37398" w:rsidRDefault="00D37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710C0" w14:textId="77777777" w:rsidR="001B5A30" w:rsidRDefault="001B5A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11D95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7E8B5C5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20144" w14:textId="77777777" w:rsidR="001B5A30" w:rsidRDefault="001B5A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22588" w14:textId="77777777" w:rsidR="00D37398" w:rsidRDefault="00D37398">
      <w:r>
        <w:separator/>
      </w:r>
    </w:p>
  </w:footnote>
  <w:footnote w:type="continuationSeparator" w:id="0">
    <w:p w14:paraId="6B7B70D9" w14:textId="77777777" w:rsidR="00D37398" w:rsidRDefault="00D37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0325E" w14:textId="77777777" w:rsidR="001B5A30" w:rsidRDefault="001B5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4B38E" w14:textId="77777777" w:rsidR="001B5A30" w:rsidRDefault="001B5A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2AF58" w14:textId="77777777" w:rsidR="001B5A30" w:rsidRDefault="001B5A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0A6A"/>
    <w:rsid w:val="00005838"/>
    <w:rsid w:val="00022322"/>
    <w:rsid w:val="00042497"/>
    <w:rsid w:val="00081D13"/>
    <w:rsid w:val="000C1E6F"/>
    <w:rsid w:val="000E4E56"/>
    <w:rsid w:val="001A1468"/>
    <w:rsid w:val="001B5A30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45B8"/>
    <w:rsid w:val="006E3089"/>
    <w:rsid w:val="00712C39"/>
    <w:rsid w:val="00730A6A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37398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E2580C"/>
  <w15:chartTrackingRefBased/>
  <w15:docId w15:val="{036D44F3-0A15-4D9B-82DC-6F2E38C1F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645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45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2026-03-16T13:04:00Z</dcterms:created>
  <dcterms:modified xsi:type="dcterms:W3CDTF">2026-03-16T13:07:00Z</dcterms:modified>
</cp:coreProperties>
</file>