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4B115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4B115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F04FE" w:rsidRPr="004B1152">
        <w:rPr>
          <w:rFonts w:ascii="Arial Narrow" w:hAnsi="Arial Narrow" w:cs="Arial"/>
          <w:bCs/>
          <w:i w:val="0"/>
          <w:szCs w:val="24"/>
        </w:rPr>
        <w:t>3</w:t>
      </w:r>
      <w:r w:rsidR="007666D6" w:rsidRPr="004B115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4B1152" w:rsidTr="00467CA2">
        <w:tc>
          <w:tcPr>
            <w:tcW w:w="2800" w:type="dxa"/>
            <w:shd w:val="clear" w:color="auto" w:fill="auto"/>
          </w:tcPr>
          <w:p w:rsidR="00D520D3" w:rsidRPr="004B115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B115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4B115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4B115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4B115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B115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B115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B11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B115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B11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4B1152" w:rsidTr="00467CA2">
        <w:tc>
          <w:tcPr>
            <w:tcW w:w="2800" w:type="dxa"/>
            <w:shd w:val="clear" w:color="auto" w:fill="auto"/>
          </w:tcPr>
          <w:p w:rsidR="00D520D3" w:rsidRPr="004B115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B115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4B115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4B115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B115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4B115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B11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B115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4B11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4B115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4B115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4B115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B115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4B115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4B115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4B115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4B115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4B115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115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4B1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4B1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4B115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4B115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F04FE" w:rsidRPr="004B1152">
        <w:rPr>
          <w:rFonts w:ascii="Arial Narrow" w:hAnsi="Arial Narrow" w:cs="Arial"/>
          <w:sz w:val="24"/>
          <w:szCs w:val="24"/>
        </w:rPr>
        <w:t>(t.j. Dz. U. z 2024 r. poz. 1320 z późn. zm.)</w:t>
      </w:r>
      <w:r w:rsidR="00E27ABB" w:rsidRPr="004B1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4B115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4B1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4B1152" w:rsidTr="00467CA2">
        <w:tc>
          <w:tcPr>
            <w:tcW w:w="2269" w:type="dxa"/>
            <w:shd w:val="clear" w:color="auto" w:fill="auto"/>
          </w:tcPr>
          <w:p w:rsidR="00D520D3" w:rsidRPr="004B115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11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4B1152" w:rsidRDefault="00BF04F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B11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Systemu manometrii wysokiej rozdzielczości oraz Zestawu EUS w ramach Projektu nr FENX.06.01-IP.03-0018/25 pn: "Wsparcie infrastruktury  10.WSzKzP SP ZOZ w Bydgoszczy w zakresie AOS i leczenia jednego dnia poprzez zakup niezbędnych wyrobów medycznych"</w:t>
            </w:r>
            <w:r w:rsidR="00D520D3" w:rsidRPr="004B11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F04FE" w:rsidRPr="004B1152" w:rsidTr="00A70BC3">
        <w:tc>
          <w:tcPr>
            <w:tcW w:w="2269" w:type="dxa"/>
            <w:shd w:val="clear" w:color="auto" w:fill="auto"/>
          </w:tcPr>
          <w:p w:rsidR="00BF04FE" w:rsidRPr="004B1152" w:rsidRDefault="00BF04FE" w:rsidP="00A70B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11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F04FE" w:rsidRPr="004B1152" w:rsidRDefault="00BF04FE" w:rsidP="00A70B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B11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34/2026</w:t>
            </w:r>
          </w:p>
        </w:tc>
      </w:tr>
    </w:tbl>
    <w:p w:rsidR="00DC652A" w:rsidRPr="004B1152" w:rsidRDefault="00BF04F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4B115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4B115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B115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B115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4B115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4B115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4B115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4B115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4B115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4B115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B115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4B115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4B115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4B115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4B115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4B115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4B115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4B115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B115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4B115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4B115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4B115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4B115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4B115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4B1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4B115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4B115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4B115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4B115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4B115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:rsidR="00CB29AC" w:rsidRPr="004B115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4B115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B115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4B115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4B1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4B115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4B115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4B115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B115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4B1152" w:rsidTr="00467CA2">
        <w:tc>
          <w:tcPr>
            <w:tcW w:w="2660" w:type="dxa"/>
            <w:shd w:val="clear" w:color="auto" w:fill="auto"/>
          </w:tcPr>
          <w:p w:rsidR="00D520D3" w:rsidRPr="004B115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4B115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B115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4B115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B11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4B115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4B115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B115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4B1152" w:rsidRDefault="00D520D3" w:rsidP="00BF04F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B11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F04FE" w:rsidRPr="004B11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4B11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4B11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4B11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4B115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4B115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31A" w:rsidRDefault="000D031A" w:rsidP="00025386">
      <w:pPr>
        <w:spacing w:after="0" w:line="240" w:lineRule="auto"/>
      </w:pPr>
      <w:r>
        <w:separator/>
      </w:r>
    </w:p>
  </w:endnote>
  <w:endnote w:type="continuationSeparator" w:id="1">
    <w:p w:rsidR="000D031A" w:rsidRDefault="000D031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4FE" w:rsidRDefault="00BF04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115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115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4FE" w:rsidRDefault="00BF04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31A" w:rsidRDefault="000D031A" w:rsidP="00025386">
      <w:pPr>
        <w:spacing w:after="0" w:line="240" w:lineRule="auto"/>
      </w:pPr>
      <w:r>
        <w:separator/>
      </w:r>
    </w:p>
  </w:footnote>
  <w:footnote w:type="continuationSeparator" w:id="1">
    <w:p w:rsidR="000D031A" w:rsidRDefault="000D031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4FE" w:rsidRDefault="00BF04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4FE" w:rsidRDefault="00BF04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4FE" w:rsidRDefault="00BF04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04FE"/>
    <w:rsid w:val="00025386"/>
    <w:rsid w:val="000423B9"/>
    <w:rsid w:val="00053927"/>
    <w:rsid w:val="00066C44"/>
    <w:rsid w:val="00071D4C"/>
    <w:rsid w:val="00084786"/>
    <w:rsid w:val="000D031A"/>
    <w:rsid w:val="0016158F"/>
    <w:rsid w:val="001C2314"/>
    <w:rsid w:val="00213980"/>
    <w:rsid w:val="004374F2"/>
    <w:rsid w:val="00460705"/>
    <w:rsid w:val="00467CA2"/>
    <w:rsid w:val="00485239"/>
    <w:rsid w:val="004B1152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F04F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2026-03-11T09:31:00Z</dcterms:created>
  <dcterms:modified xsi:type="dcterms:W3CDTF">2026-03-11T09:31:00Z</dcterms:modified>
</cp:coreProperties>
</file>