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8F686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F686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D640D" w:rsidRPr="008F686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F686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8F6862" w:rsidTr="00D62E6E">
        <w:tc>
          <w:tcPr>
            <w:tcW w:w="2800" w:type="dxa"/>
          </w:tcPr>
          <w:p w:rsidR="00D62E6E" w:rsidRPr="008F686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686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F686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8F68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F68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F686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F68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F686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F68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F6862" w:rsidTr="00D62E6E">
        <w:tc>
          <w:tcPr>
            <w:tcW w:w="2800" w:type="dxa"/>
          </w:tcPr>
          <w:p w:rsidR="00D62E6E" w:rsidRPr="008F686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F686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8F68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8F686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F686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F68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F686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F68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8F686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D640D" w:rsidRPr="008F6862" w:rsidTr="00A70BC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D640D" w:rsidRPr="008F6862" w:rsidRDefault="004D640D" w:rsidP="00A70BC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D640D" w:rsidRPr="008F6862" w:rsidRDefault="004D640D" w:rsidP="00A70BC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F6862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8F6862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4D640D" w:rsidRPr="008F6862" w:rsidRDefault="004D640D" w:rsidP="00A70B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D640D" w:rsidRPr="008F6862" w:rsidRDefault="004D640D" w:rsidP="00A70BC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F6862" w:rsidRDefault="004D640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68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F686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F686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8F6862" w:rsidTr="00D62E6E">
        <w:tc>
          <w:tcPr>
            <w:tcW w:w="2269" w:type="dxa"/>
          </w:tcPr>
          <w:p w:rsidR="00D62E6E" w:rsidRPr="008F686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8F6862" w:rsidRDefault="004D640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D62E6E" w:rsidRPr="008F68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640D" w:rsidRPr="008F6862" w:rsidTr="00A70BC3">
        <w:tc>
          <w:tcPr>
            <w:tcW w:w="2269" w:type="dxa"/>
          </w:tcPr>
          <w:p w:rsidR="004D640D" w:rsidRPr="008F6862" w:rsidRDefault="004D640D" w:rsidP="00A70B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D640D" w:rsidRPr="008F6862" w:rsidRDefault="004D640D" w:rsidP="00A70B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34/2026</w:t>
            </w:r>
          </w:p>
        </w:tc>
      </w:tr>
    </w:tbl>
    <w:p w:rsidR="00BC121E" w:rsidRPr="008F6862" w:rsidRDefault="004D640D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F68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F68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F686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8F686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F68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F686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F686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F6862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8F686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8F686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8F68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F686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F686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F686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F686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8F686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F686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8F686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8F686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8F6862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F686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F686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F686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F686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F686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8F686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F6862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Wykonawca może przedstawić dokumenty lub informacje potwierdzające przygotowanie oferty </w:t>
      </w:r>
      <w:r w:rsidRPr="008F6862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niezależnie od innego Wykonawcy należącego do tej samej grupy kapitałowej.</w:t>
      </w:r>
    </w:p>
    <w:p w:rsidR="00067B62" w:rsidRPr="008F68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F686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F686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8F686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8F686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8F68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F686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8F686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8F68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8F6862" w:rsidTr="00620E37">
        <w:tc>
          <w:tcPr>
            <w:tcW w:w="2660" w:type="dxa"/>
          </w:tcPr>
          <w:p w:rsidR="00BC121E" w:rsidRPr="008F68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F686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F686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8F68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8F686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F6862" w:rsidRDefault="00844A96" w:rsidP="004D640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D640D"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F686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8F6862" w:rsidRDefault="00106AC7" w:rsidP="001E4022">
      <w:pPr>
        <w:rPr>
          <w:rFonts w:ascii="Arial Narrow" w:hAnsi="Arial Narrow"/>
        </w:rPr>
      </w:pPr>
    </w:p>
    <w:sectPr w:rsidR="00106AC7" w:rsidRPr="008F686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1248" w:rsidRDefault="002D1248">
      <w:r>
        <w:separator/>
      </w:r>
    </w:p>
  </w:endnote>
  <w:endnote w:type="continuationSeparator" w:id="1">
    <w:p w:rsidR="002D1248" w:rsidRDefault="002D1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68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68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0D" w:rsidRDefault="004D64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1248" w:rsidRDefault="002D1248">
      <w:r>
        <w:separator/>
      </w:r>
    </w:p>
  </w:footnote>
  <w:footnote w:type="continuationSeparator" w:id="1">
    <w:p w:rsidR="002D1248" w:rsidRDefault="002D12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0D" w:rsidRDefault="004D64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0D" w:rsidRDefault="004D64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40D" w:rsidRDefault="004D64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40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248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640D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6862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2026-03-11T09:32:00Z</dcterms:created>
  <dcterms:modified xsi:type="dcterms:W3CDTF">2026-03-11T09:32:00Z</dcterms:modified>
</cp:coreProperties>
</file>