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CC0D5" w14:textId="426E02B4" w:rsidR="00554D72" w:rsidRPr="00A66E91" w:rsidRDefault="00FB1295" w:rsidP="00A66E91">
      <w:pPr>
        <w:rPr>
          <w:rFonts w:ascii="Arial Narrow" w:hAnsi="Arial Narrow" w:cs="Arial"/>
          <w:sz w:val="22"/>
          <w:szCs w:val="22"/>
        </w:rPr>
      </w:pPr>
      <w:r w:rsidRPr="00A66E9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66E91" w:rsidRPr="00A66E91">
        <w:rPr>
          <w:rFonts w:ascii="Arial Narrow" w:hAnsi="Arial Narrow" w:cs="Arial"/>
          <w:sz w:val="22"/>
          <w:szCs w:val="22"/>
        </w:rPr>
        <w:t xml:space="preserve"> </w:t>
      </w:r>
      <w:r w:rsidR="00A66E91">
        <w:rPr>
          <w:rFonts w:ascii="Arial Narrow" w:hAnsi="Arial Narrow" w:cs="Arial"/>
          <w:sz w:val="22"/>
          <w:szCs w:val="22"/>
        </w:rPr>
        <w:tab/>
      </w:r>
      <w:r w:rsidR="00A66E91">
        <w:rPr>
          <w:rFonts w:ascii="Arial Narrow" w:hAnsi="Arial Narrow" w:cs="Arial"/>
          <w:sz w:val="22"/>
          <w:szCs w:val="22"/>
        </w:rPr>
        <w:tab/>
      </w:r>
      <w:r w:rsidR="00A66E91">
        <w:rPr>
          <w:rFonts w:ascii="Arial Narrow" w:hAnsi="Arial Narrow" w:cs="Arial"/>
          <w:sz w:val="22"/>
          <w:szCs w:val="22"/>
        </w:rPr>
        <w:tab/>
      </w:r>
      <w:r w:rsidR="00A66E91">
        <w:rPr>
          <w:rFonts w:ascii="Arial Narrow" w:hAnsi="Arial Narrow" w:cs="Arial"/>
          <w:sz w:val="22"/>
          <w:szCs w:val="22"/>
        </w:rPr>
        <w:tab/>
      </w:r>
      <w:r w:rsidR="00A66E91">
        <w:rPr>
          <w:rFonts w:ascii="Arial Narrow" w:hAnsi="Arial Narrow" w:cs="Arial"/>
          <w:sz w:val="22"/>
          <w:szCs w:val="22"/>
        </w:rPr>
        <w:tab/>
      </w:r>
      <w:r w:rsidR="00A66E91">
        <w:rPr>
          <w:rFonts w:ascii="Arial Narrow" w:hAnsi="Arial Narrow" w:cs="Arial"/>
          <w:sz w:val="22"/>
          <w:szCs w:val="22"/>
        </w:rPr>
        <w:tab/>
      </w:r>
      <w:r w:rsidR="00A66E91">
        <w:rPr>
          <w:rFonts w:ascii="Arial Narrow" w:hAnsi="Arial Narrow" w:cs="Arial"/>
          <w:sz w:val="22"/>
          <w:szCs w:val="22"/>
        </w:rPr>
        <w:tab/>
      </w:r>
      <w:r w:rsidR="00A66E91" w:rsidRPr="00A66E91">
        <w:rPr>
          <w:rFonts w:ascii="Arial Narrow" w:hAnsi="Arial Narrow" w:cs="Arial"/>
          <w:sz w:val="22"/>
          <w:szCs w:val="22"/>
        </w:rPr>
        <w:t>Bydgoszcz dnia: 2026-03-17</w:t>
      </w:r>
    </w:p>
    <w:p w14:paraId="5FCE6CDD" w14:textId="77777777" w:rsidR="00554D72" w:rsidRPr="00A66E91" w:rsidRDefault="00FB1295" w:rsidP="00A66E91">
      <w:pPr>
        <w:rPr>
          <w:rFonts w:ascii="Arial Narrow" w:hAnsi="Arial Narrow" w:cs="Arial"/>
          <w:sz w:val="22"/>
          <w:szCs w:val="22"/>
        </w:rPr>
      </w:pPr>
      <w:r w:rsidRPr="00A66E91">
        <w:rPr>
          <w:rFonts w:ascii="Arial Narrow" w:hAnsi="Arial Narrow" w:cs="Arial"/>
          <w:sz w:val="22"/>
          <w:szCs w:val="22"/>
        </w:rPr>
        <w:t>Powstańców Warszawy</w:t>
      </w:r>
      <w:r w:rsidR="00554D72" w:rsidRPr="00A66E91">
        <w:rPr>
          <w:rFonts w:ascii="Arial Narrow" w:hAnsi="Arial Narrow" w:cs="Arial"/>
          <w:sz w:val="22"/>
          <w:szCs w:val="22"/>
        </w:rPr>
        <w:t xml:space="preserve"> </w:t>
      </w:r>
      <w:r w:rsidRPr="00A66E91">
        <w:rPr>
          <w:rFonts w:ascii="Arial Narrow" w:hAnsi="Arial Narrow" w:cs="Arial"/>
          <w:sz w:val="22"/>
          <w:szCs w:val="22"/>
        </w:rPr>
        <w:t>5</w:t>
      </w:r>
    </w:p>
    <w:p w14:paraId="0D33510D" w14:textId="77777777" w:rsidR="00554D72" w:rsidRDefault="00FB1295" w:rsidP="00A66E91">
      <w:pPr>
        <w:rPr>
          <w:rFonts w:ascii="Arial Narrow" w:hAnsi="Arial Narrow" w:cs="Arial"/>
          <w:sz w:val="22"/>
          <w:szCs w:val="22"/>
        </w:rPr>
      </w:pPr>
      <w:r w:rsidRPr="00A66E91">
        <w:rPr>
          <w:rFonts w:ascii="Arial Narrow" w:hAnsi="Arial Narrow" w:cs="Arial"/>
          <w:sz w:val="22"/>
          <w:szCs w:val="22"/>
        </w:rPr>
        <w:t>85-681</w:t>
      </w:r>
      <w:r w:rsidR="00554D72" w:rsidRPr="00A66E91">
        <w:rPr>
          <w:rFonts w:ascii="Arial Narrow" w:hAnsi="Arial Narrow" w:cs="Arial"/>
          <w:sz w:val="22"/>
          <w:szCs w:val="22"/>
        </w:rPr>
        <w:t xml:space="preserve"> </w:t>
      </w:r>
      <w:r w:rsidRPr="00A66E91">
        <w:rPr>
          <w:rFonts w:ascii="Arial Narrow" w:hAnsi="Arial Narrow" w:cs="Arial"/>
          <w:sz w:val="22"/>
          <w:szCs w:val="22"/>
        </w:rPr>
        <w:t>Bydgoszcz</w:t>
      </w:r>
    </w:p>
    <w:p w14:paraId="401D7D94" w14:textId="77777777" w:rsidR="00A66E91" w:rsidRDefault="00A66E91" w:rsidP="00A66E91">
      <w:pPr>
        <w:rPr>
          <w:rFonts w:ascii="Arial Narrow" w:hAnsi="Arial Narrow" w:cs="Arial"/>
          <w:sz w:val="22"/>
          <w:szCs w:val="22"/>
        </w:rPr>
      </w:pPr>
    </w:p>
    <w:p w14:paraId="0AA80CDA" w14:textId="2E524D54" w:rsidR="00A66E91" w:rsidRDefault="00A66E91" w:rsidP="00A66E91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2344/26</w:t>
      </w:r>
    </w:p>
    <w:p w14:paraId="4EF3D3C8" w14:textId="48BE4AA4" w:rsidR="00A66E91" w:rsidRPr="00A66E91" w:rsidRDefault="00A66E91" w:rsidP="00A66E91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24/2026</w:t>
      </w:r>
    </w:p>
    <w:p w14:paraId="08572E7F" w14:textId="77777777" w:rsidR="00554D72" w:rsidRPr="00A66E91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A66E91">
        <w:rPr>
          <w:rFonts w:ascii="Arial Narrow" w:hAnsi="Arial Narrow" w:cs="Arial"/>
          <w:b/>
          <w:sz w:val="22"/>
          <w:szCs w:val="22"/>
        </w:rPr>
        <w:t>WYKONAWCY</w:t>
      </w:r>
    </w:p>
    <w:p w14:paraId="139F7942" w14:textId="77777777" w:rsidR="00554D72" w:rsidRPr="00A66E91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A66E9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A66E91" w14:paraId="19DC105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FB9883" w14:textId="77777777" w:rsidR="00AB5D68" w:rsidRPr="00A66E91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A66E91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3A16DAFE" w14:textId="77777777" w:rsidR="00AB5D68" w:rsidRPr="00A66E9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66E91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A66E91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A66E91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A66E91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A6C0A83" w14:textId="77777777" w:rsidR="00EF1037" w:rsidRPr="00A66E91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0DDC17D0" w14:textId="77777777" w:rsidR="00554D72" w:rsidRPr="00A66E91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66E9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66E9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66E9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66E91" w14:paraId="04C63F8C" w14:textId="77777777" w:rsidTr="00860A6D">
        <w:tc>
          <w:tcPr>
            <w:tcW w:w="2269" w:type="dxa"/>
          </w:tcPr>
          <w:p w14:paraId="4F8A4055" w14:textId="77777777" w:rsidR="00554D72" w:rsidRPr="00A66E91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6E9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5D2D872" w14:textId="77777777" w:rsidR="00554D72" w:rsidRPr="00A66E91" w:rsidRDefault="00FB129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6E91">
              <w:rPr>
                <w:rFonts w:ascii="Arial Narrow" w:hAnsi="Arial Narrow" w:cs="Arial"/>
                <w:bCs/>
                <w:sz w:val="22"/>
                <w:szCs w:val="22"/>
              </w:rPr>
              <w:t>Dostawy sukcesywne rękawic diagnostycznych na okres 12 miesięcy</w:t>
            </w:r>
            <w:r w:rsidR="00554D72" w:rsidRPr="00A66E9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B1295" w:rsidRPr="00A66E91" w14:paraId="414CFC67" w14:textId="77777777" w:rsidTr="002C134D">
        <w:tc>
          <w:tcPr>
            <w:tcW w:w="2269" w:type="dxa"/>
          </w:tcPr>
          <w:p w14:paraId="44807ED4" w14:textId="77777777" w:rsidR="00FB1295" w:rsidRPr="00A66E91" w:rsidRDefault="00FB1295" w:rsidP="002C13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6E9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08E61DC" w14:textId="77777777" w:rsidR="00FB1295" w:rsidRPr="00A66E91" w:rsidRDefault="00FB1295" w:rsidP="002C13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6E91">
              <w:rPr>
                <w:rFonts w:ascii="Arial Narrow" w:hAnsi="Arial Narrow" w:cs="Arial"/>
                <w:bCs/>
                <w:sz w:val="22"/>
                <w:szCs w:val="22"/>
              </w:rPr>
              <w:t>24/2026</w:t>
            </w:r>
          </w:p>
        </w:tc>
      </w:tr>
    </w:tbl>
    <w:p w14:paraId="417BE032" w14:textId="756F8FFB" w:rsidR="00EF1037" w:rsidRPr="00A66E91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66E91">
        <w:rPr>
          <w:rFonts w:ascii="Arial Narrow" w:hAnsi="Arial Narrow" w:cs="Arial"/>
          <w:sz w:val="22"/>
          <w:szCs w:val="22"/>
        </w:rPr>
        <w:t xml:space="preserve">Zamawiający, </w:t>
      </w:r>
      <w:r w:rsidR="00FB1295" w:rsidRPr="00A66E91">
        <w:rPr>
          <w:rFonts w:ascii="Arial Narrow" w:hAnsi="Arial Narrow" w:cs="Arial"/>
          <w:b/>
          <w:sz w:val="22"/>
          <w:szCs w:val="22"/>
        </w:rPr>
        <w:t>10WSzKzP SPZOZ</w:t>
      </w:r>
      <w:r w:rsidRPr="00A66E9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A66E91">
        <w:rPr>
          <w:rFonts w:ascii="Arial Narrow" w:hAnsi="Arial Narrow" w:cs="Arial"/>
          <w:sz w:val="22"/>
          <w:szCs w:val="22"/>
        </w:rPr>
        <w:t>286</w:t>
      </w:r>
      <w:r w:rsidRPr="00A66E91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A66E91">
        <w:rPr>
          <w:rFonts w:ascii="Arial Narrow" w:hAnsi="Arial Narrow" w:cs="Arial"/>
          <w:sz w:val="22"/>
          <w:szCs w:val="22"/>
        </w:rPr>
        <w:t>7</w:t>
      </w:r>
      <w:r w:rsidRPr="00A66E91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B1295" w:rsidRPr="00A66E91">
        <w:rPr>
          <w:rFonts w:ascii="Arial Narrow" w:hAnsi="Arial Narrow" w:cs="Arial"/>
          <w:sz w:val="22"/>
          <w:szCs w:val="22"/>
        </w:rPr>
        <w:t>(t.j. Dz. U. z 2024 r. poz. 1320 z p</w:t>
      </w:r>
      <w:r w:rsidR="00A66E91">
        <w:rPr>
          <w:rFonts w:ascii="Arial Narrow" w:hAnsi="Arial Narrow" w:cs="Arial"/>
          <w:sz w:val="22"/>
          <w:szCs w:val="22"/>
        </w:rPr>
        <w:t>óźń</w:t>
      </w:r>
      <w:r w:rsidR="00FB1295" w:rsidRPr="00A66E91">
        <w:rPr>
          <w:rFonts w:ascii="Arial Narrow" w:hAnsi="Arial Narrow" w:cs="Arial"/>
          <w:sz w:val="22"/>
          <w:szCs w:val="22"/>
        </w:rPr>
        <w:t>. zm.)</w:t>
      </w:r>
      <w:r w:rsidRPr="00A66E91">
        <w:rPr>
          <w:rFonts w:ascii="Arial Narrow" w:hAnsi="Arial Narrow" w:cs="Arial"/>
          <w:sz w:val="22"/>
          <w:szCs w:val="22"/>
        </w:rPr>
        <w:t xml:space="preserve">, </w:t>
      </w:r>
      <w:r w:rsidR="00EB3650" w:rsidRPr="00A66E91">
        <w:rPr>
          <w:rFonts w:ascii="Arial Narrow" w:hAnsi="Arial Narrow" w:cs="Arial"/>
          <w:sz w:val="22"/>
          <w:szCs w:val="22"/>
        </w:rPr>
        <w:t xml:space="preserve">informuje o </w:t>
      </w:r>
      <w:r w:rsidRPr="00A66E91">
        <w:rPr>
          <w:rFonts w:ascii="Arial Narrow" w:hAnsi="Arial Narrow" w:cs="Arial"/>
          <w:sz w:val="22"/>
          <w:szCs w:val="22"/>
        </w:rPr>
        <w:t>dokon</w:t>
      </w:r>
      <w:r w:rsidR="00EB3650" w:rsidRPr="00A66E91">
        <w:rPr>
          <w:rFonts w:ascii="Arial Narrow" w:hAnsi="Arial Narrow" w:cs="Arial"/>
          <w:sz w:val="22"/>
          <w:szCs w:val="22"/>
        </w:rPr>
        <w:t>aniu</w:t>
      </w:r>
      <w:r w:rsidRPr="00A66E91">
        <w:rPr>
          <w:rFonts w:ascii="Arial Narrow" w:hAnsi="Arial Narrow" w:cs="Arial"/>
          <w:sz w:val="22"/>
          <w:szCs w:val="22"/>
        </w:rPr>
        <w:t xml:space="preserve"> </w:t>
      </w:r>
      <w:r w:rsidR="00460DC4" w:rsidRPr="00A66E91">
        <w:rPr>
          <w:rFonts w:ascii="Arial Narrow" w:hAnsi="Arial Narrow" w:cs="Arial"/>
          <w:sz w:val="22"/>
          <w:szCs w:val="22"/>
        </w:rPr>
        <w:t>zmian</w:t>
      </w:r>
      <w:r w:rsidRPr="00A66E91">
        <w:rPr>
          <w:rFonts w:ascii="Arial Narrow" w:hAnsi="Arial Narrow" w:cs="Arial"/>
          <w:sz w:val="22"/>
          <w:szCs w:val="22"/>
        </w:rPr>
        <w:t xml:space="preserve"> w z</w:t>
      </w:r>
      <w:r w:rsidR="00460DC4" w:rsidRPr="00A66E91">
        <w:rPr>
          <w:rFonts w:ascii="Arial Narrow" w:hAnsi="Arial Narrow" w:cs="Arial"/>
          <w:sz w:val="22"/>
          <w:szCs w:val="22"/>
        </w:rPr>
        <w:t>apis</w:t>
      </w:r>
      <w:r w:rsidRPr="00A66E91">
        <w:rPr>
          <w:rFonts w:ascii="Arial Narrow" w:hAnsi="Arial Narrow" w:cs="Arial"/>
          <w:sz w:val="22"/>
          <w:szCs w:val="22"/>
        </w:rPr>
        <w:t>ach</w:t>
      </w:r>
      <w:r w:rsidR="00460DC4" w:rsidRPr="00A66E91">
        <w:rPr>
          <w:rFonts w:ascii="Arial Narrow" w:hAnsi="Arial Narrow" w:cs="Arial"/>
          <w:sz w:val="22"/>
          <w:szCs w:val="22"/>
        </w:rPr>
        <w:t xml:space="preserve"> </w:t>
      </w:r>
      <w:r w:rsidR="00E32881" w:rsidRPr="00A66E91">
        <w:rPr>
          <w:rFonts w:ascii="Arial Narrow" w:hAnsi="Arial Narrow" w:cs="Arial"/>
          <w:sz w:val="22"/>
          <w:szCs w:val="22"/>
        </w:rPr>
        <w:t xml:space="preserve">SWZ </w:t>
      </w:r>
      <w:r w:rsidR="00460DC4" w:rsidRPr="00A66E91">
        <w:rPr>
          <w:rFonts w:ascii="Arial Narrow" w:hAnsi="Arial Narrow" w:cs="Arial"/>
          <w:sz w:val="22"/>
          <w:szCs w:val="22"/>
        </w:rPr>
        <w:t>w następującym zakresie</w:t>
      </w:r>
      <w:r w:rsidR="00EF1037" w:rsidRPr="00A66E91">
        <w:rPr>
          <w:rFonts w:ascii="Arial Narrow" w:hAnsi="Arial Narrow" w:cs="Arial"/>
          <w:sz w:val="22"/>
          <w:szCs w:val="22"/>
        </w:rPr>
        <w:t>:</w:t>
      </w:r>
    </w:p>
    <w:p w14:paraId="4854C3C4" w14:textId="77777777" w:rsidR="00FB1295" w:rsidRPr="00A66E91" w:rsidRDefault="00FB1295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66E91">
        <w:rPr>
          <w:rFonts w:ascii="Arial Narrow" w:hAnsi="Arial Narrow" w:cs="Arial"/>
          <w:b/>
          <w:sz w:val="22"/>
          <w:szCs w:val="22"/>
          <w:u w:val="single"/>
        </w:rPr>
        <w:t>pkt. 16.1. otrzymuje brzmienie:</w:t>
      </w:r>
      <w:r w:rsidRPr="00A66E91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2026-04-21.</w:t>
      </w:r>
    </w:p>
    <w:p w14:paraId="76E71BBA" w14:textId="00A134A7" w:rsidR="00EF1037" w:rsidRPr="00A66E91" w:rsidRDefault="00FB1295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A66E91">
        <w:rPr>
          <w:rFonts w:ascii="Arial Narrow" w:hAnsi="Arial Narrow" w:cs="Arial"/>
          <w:b/>
          <w:sz w:val="22"/>
          <w:szCs w:val="22"/>
          <w:u w:val="single"/>
        </w:rPr>
        <w:t>pkt. 18 i pkt. 19.1</w:t>
      </w:r>
      <w:r w:rsidRPr="00A66E91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2026-0</w:t>
      </w:r>
      <w:r w:rsidR="00766C0B">
        <w:rPr>
          <w:rFonts w:ascii="Arial Narrow" w:hAnsi="Arial Narrow" w:cs="Arial"/>
          <w:bCs/>
          <w:sz w:val="22"/>
          <w:szCs w:val="22"/>
        </w:rPr>
        <w:t>3</w:t>
      </w:r>
      <w:r w:rsidRPr="00A66E91">
        <w:rPr>
          <w:rFonts w:ascii="Arial Narrow" w:hAnsi="Arial Narrow" w:cs="Arial"/>
          <w:bCs/>
          <w:sz w:val="22"/>
          <w:szCs w:val="22"/>
        </w:rPr>
        <w:t>-2</w:t>
      </w:r>
      <w:r w:rsidR="00766C0B">
        <w:rPr>
          <w:rFonts w:ascii="Arial Narrow" w:hAnsi="Arial Narrow" w:cs="Arial"/>
          <w:bCs/>
          <w:sz w:val="22"/>
          <w:szCs w:val="22"/>
        </w:rPr>
        <w:t>3</w:t>
      </w:r>
      <w:r w:rsidRPr="00A66E91">
        <w:rPr>
          <w:rFonts w:ascii="Arial Narrow" w:hAnsi="Arial Narrow" w:cs="Arial"/>
          <w:bCs/>
          <w:sz w:val="22"/>
          <w:szCs w:val="22"/>
        </w:rPr>
        <w:t>, godzina składania i otwarcia ofert pozostają bez zmian.</w:t>
      </w:r>
    </w:p>
    <w:p w14:paraId="1B1FB37F" w14:textId="77777777" w:rsidR="00EF1037" w:rsidRPr="00A66E91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2A35CB9B" w14:textId="77777777" w:rsidR="005C0930" w:rsidRPr="00A66E9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A66E91">
        <w:rPr>
          <w:rFonts w:ascii="Arial Narrow" w:hAnsi="Arial Narrow" w:cs="Arial"/>
          <w:i/>
          <w:sz w:val="22"/>
          <w:szCs w:val="22"/>
        </w:rPr>
        <w:t>Zamawiający</w:t>
      </w:r>
    </w:p>
    <w:p w14:paraId="6CD0C32F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3DF6DF7" w14:textId="77777777" w:rsidR="00CB5F7C" w:rsidRPr="00CB5F7C" w:rsidRDefault="00CB5F7C" w:rsidP="00CB5F7C"/>
    <w:p w14:paraId="5FB7E177" w14:textId="77777777" w:rsidR="00CB5F7C" w:rsidRPr="00CB5F7C" w:rsidRDefault="00CB5F7C" w:rsidP="00CB5F7C"/>
    <w:p w14:paraId="4D778002" w14:textId="77777777" w:rsidR="00CB5F7C" w:rsidRPr="00CB5F7C" w:rsidRDefault="00CB5F7C" w:rsidP="00CB5F7C"/>
    <w:p w14:paraId="70426A70" w14:textId="77777777" w:rsidR="00CB5F7C" w:rsidRPr="00CB5F7C" w:rsidRDefault="00CB5F7C" w:rsidP="00CB5F7C"/>
    <w:p w14:paraId="21D02D52" w14:textId="77777777" w:rsidR="00CB5F7C" w:rsidRPr="00CB5F7C" w:rsidRDefault="00CB5F7C" w:rsidP="00CB5F7C"/>
    <w:p w14:paraId="7BC984D3" w14:textId="77777777" w:rsidR="00CB5F7C" w:rsidRPr="00CB5F7C" w:rsidRDefault="00CB5F7C" w:rsidP="00CB5F7C"/>
    <w:p w14:paraId="0E21C645" w14:textId="77777777" w:rsidR="00CB5F7C" w:rsidRPr="00CB5F7C" w:rsidRDefault="00CB5F7C" w:rsidP="00CB5F7C"/>
    <w:p w14:paraId="223E20AF" w14:textId="77777777" w:rsidR="00CB5F7C" w:rsidRPr="00CB5F7C" w:rsidRDefault="00CB5F7C" w:rsidP="00CB5F7C"/>
    <w:p w14:paraId="62A21C8B" w14:textId="77777777" w:rsidR="00CB5F7C" w:rsidRPr="00CB5F7C" w:rsidRDefault="00CB5F7C" w:rsidP="00CB5F7C"/>
    <w:p w14:paraId="7E28B85A" w14:textId="77777777" w:rsidR="00CB5F7C" w:rsidRPr="00CB5F7C" w:rsidRDefault="00CB5F7C" w:rsidP="00CB5F7C"/>
    <w:p w14:paraId="49D886BD" w14:textId="77777777" w:rsidR="00CB5F7C" w:rsidRDefault="00CB5F7C" w:rsidP="00CB5F7C">
      <w:pPr>
        <w:rPr>
          <w:rFonts w:ascii="Arial Narrow" w:hAnsi="Arial Narrow" w:cs="Arial"/>
          <w:sz w:val="22"/>
          <w:szCs w:val="22"/>
        </w:rPr>
      </w:pPr>
    </w:p>
    <w:p w14:paraId="05AD7B33" w14:textId="77777777" w:rsidR="00CB5F7C" w:rsidRDefault="00CB5F7C" w:rsidP="00CB5F7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</w:t>
      </w:r>
    </w:p>
    <w:p w14:paraId="6B5C140A" w14:textId="77777777" w:rsidR="00CB5F7C" w:rsidRDefault="00CB5F7C" w:rsidP="00CB5F7C">
      <w:pPr>
        <w:rPr>
          <w:rFonts w:ascii="Arial Narrow" w:hAnsi="Arial Narrow"/>
        </w:rPr>
      </w:pPr>
      <w:r>
        <w:rPr>
          <w:rFonts w:ascii="Arial Narrow" w:hAnsi="Arial Narrow"/>
        </w:rPr>
        <w:t>Egz. 1  - a/a kancelaria</w:t>
      </w:r>
    </w:p>
    <w:p w14:paraId="4679AC88" w14:textId="77777777" w:rsidR="00CB5F7C" w:rsidRDefault="00CB5F7C" w:rsidP="00CB5F7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44DCC2A2" w14:textId="77777777" w:rsidR="00CB5F7C" w:rsidRDefault="00CB5F7C" w:rsidP="00CB5F7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4003F8">
          <w:rPr>
            <w:rStyle w:val="Hipercze"/>
            <w:rFonts w:ascii="Arial Narrow" w:hAnsi="Arial Narrow"/>
          </w:rPr>
          <w:t>kornowska4835@10wsk.mil.pl</w:t>
        </w:r>
      </w:hyperlink>
    </w:p>
    <w:p w14:paraId="6423A9E6" w14:textId="77777777" w:rsidR="00CB5F7C" w:rsidRPr="00FA7B84" w:rsidRDefault="00CB5F7C" w:rsidP="00CB5F7C">
      <w:pPr>
        <w:rPr>
          <w:rFonts w:ascii="Arial Narrow" w:hAnsi="Arial Narrow"/>
        </w:rPr>
      </w:pPr>
      <w:r>
        <w:rPr>
          <w:rFonts w:ascii="Arial Narrow" w:hAnsi="Arial Narrow"/>
        </w:rPr>
        <w:t>Data: 2026-03-17</w:t>
      </w:r>
    </w:p>
    <w:p w14:paraId="638109B5" w14:textId="77777777" w:rsidR="00CB5F7C" w:rsidRPr="00CB5F7C" w:rsidRDefault="00CB5F7C" w:rsidP="00CB5F7C"/>
    <w:sectPr w:rsidR="00CB5F7C" w:rsidRPr="00CB5F7C" w:rsidSect="00CB5F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E86C3" w14:textId="77777777" w:rsidR="003B4490" w:rsidRDefault="003B4490">
      <w:r>
        <w:separator/>
      </w:r>
    </w:p>
  </w:endnote>
  <w:endnote w:type="continuationSeparator" w:id="0">
    <w:p w14:paraId="7941DFDA" w14:textId="77777777" w:rsidR="003B4490" w:rsidRDefault="003B4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187A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0EA94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52CF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ABF6BF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B9B4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E14F1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A3B35E" w14:textId="77777777" w:rsidR="00EF1037" w:rsidRDefault="00EF1037">
    <w:pPr>
      <w:pStyle w:val="Stopka"/>
      <w:tabs>
        <w:tab w:val="clear" w:pos="4536"/>
        <w:tab w:val="left" w:pos="6237"/>
      </w:tabs>
    </w:pPr>
  </w:p>
  <w:p w14:paraId="4D24F5B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4FC21" w14:textId="77777777" w:rsidR="003B4490" w:rsidRDefault="003B4490">
      <w:r>
        <w:separator/>
      </w:r>
    </w:p>
  </w:footnote>
  <w:footnote w:type="continuationSeparator" w:id="0">
    <w:p w14:paraId="05B50C47" w14:textId="77777777" w:rsidR="003B4490" w:rsidRDefault="003B4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9B6B8" w14:textId="77777777" w:rsidR="00FB1295" w:rsidRDefault="00FB12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5558B" w14:textId="77777777" w:rsidR="00FB1295" w:rsidRDefault="00FB12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2765F" w14:textId="77777777" w:rsidR="00FB1295" w:rsidRDefault="00FB12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371"/>
    <w:rsid w:val="00057D02"/>
    <w:rsid w:val="000613E0"/>
    <w:rsid w:val="000852B7"/>
    <w:rsid w:val="000F20AB"/>
    <w:rsid w:val="00152970"/>
    <w:rsid w:val="001A571A"/>
    <w:rsid w:val="002B1C74"/>
    <w:rsid w:val="00384968"/>
    <w:rsid w:val="00384EFD"/>
    <w:rsid w:val="003B4490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71E08"/>
    <w:rsid w:val="006D4AE5"/>
    <w:rsid w:val="00766C0B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66E91"/>
    <w:rsid w:val="00AB5D68"/>
    <w:rsid w:val="00AF5371"/>
    <w:rsid w:val="00B26D41"/>
    <w:rsid w:val="00B361A9"/>
    <w:rsid w:val="00B56081"/>
    <w:rsid w:val="00C152AE"/>
    <w:rsid w:val="00C437F9"/>
    <w:rsid w:val="00CB5F7C"/>
    <w:rsid w:val="00CE74C1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B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32B411"/>
  <w15:chartTrackingRefBased/>
  <w15:docId w15:val="{82989873-FBB1-44C7-8808-F83307A27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CB5F7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6</cp:revision>
  <cp:lastPrinted>2001-02-10T18:08:00Z</cp:lastPrinted>
  <dcterms:created xsi:type="dcterms:W3CDTF">2026-03-17T06:44:00Z</dcterms:created>
  <dcterms:modified xsi:type="dcterms:W3CDTF">2026-03-17T06:50:00Z</dcterms:modified>
</cp:coreProperties>
</file>