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C1D39" w14:textId="0A4817C4" w:rsidR="005103B9" w:rsidRDefault="0089172B" w:rsidP="0089172B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6676AE" w:rsidRPr="00A90D0E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743A9593" w14:textId="77777777" w:rsidR="0089172B" w:rsidRPr="0089172B" w:rsidRDefault="0089172B" w:rsidP="0089172B">
      <w:pPr>
        <w:rPr>
          <w:lang w:eastAsia="pl-PL"/>
        </w:rPr>
      </w:pPr>
    </w:p>
    <w:p w14:paraId="24B9E994" w14:textId="77777777" w:rsidR="00C4103F" w:rsidRPr="0012157F" w:rsidRDefault="007118F0" w:rsidP="0089172B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B428C64" w14:textId="304CCB21" w:rsidR="006676AE" w:rsidRPr="0012157F" w:rsidRDefault="006E081F" w:rsidP="0089172B">
      <w:pPr>
        <w:pStyle w:val="Tekstpodstawowy"/>
        <w:spacing w:after="0"/>
        <w:ind w:left="4111"/>
        <w:rPr>
          <w:rFonts w:ascii="Arial" w:hAnsi="Arial" w:cs="Arial"/>
        </w:rPr>
      </w:pPr>
      <w:r w:rsidRPr="006E081F">
        <w:rPr>
          <w:rFonts w:ascii="Arial" w:hAnsi="Arial" w:cs="Arial"/>
        </w:rPr>
        <w:t>SZPITAL WOJEWÓDZKI W POZNANIU</w:t>
      </w:r>
    </w:p>
    <w:p w14:paraId="13107F98" w14:textId="3BEAB930" w:rsidR="006676AE" w:rsidRPr="0012157F" w:rsidRDefault="006E081F" w:rsidP="0089172B">
      <w:pPr>
        <w:pStyle w:val="Tekstpodstawowy"/>
        <w:spacing w:after="0"/>
        <w:ind w:left="4111"/>
        <w:rPr>
          <w:rFonts w:ascii="Arial" w:hAnsi="Arial" w:cs="Arial"/>
        </w:rPr>
      </w:pPr>
      <w:r w:rsidRPr="006E081F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6E081F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7AFBA496" w14:textId="7BE3122F" w:rsidR="00F90CD1" w:rsidRDefault="006E081F" w:rsidP="0089172B">
      <w:pPr>
        <w:pStyle w:val="Tekstpodstawowy"/>
        <w:spacing w:after="0"/>
        <w:ind w:left="4111"/>
        <w:rPr>
          <w:rFonts w:ascii="Arial" w:hAnsi="Arial" w:cs="Arial"/>
        </w:rPr>
      </w:pPr>
      <w:r w:rsidRPr="006E081F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6E081F">
        <w:rPr>
          <w:rFonts w:ascii="Arial" w:hAnsi="Arial" w:cs="Arial"/>
        </w:rPr>
        <w:t>Poznań</w:t>
      </w:r>
    </w:p>
    <w:p w14:paraId="22E5FB71" w14:textId="77777777" w:rsidR="009169D4" w:rsidRDefault="009169D4" w:rsidP="0089172B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BEBD5B8" w14:textId="77777777" w:rsidR="00C4103F" w:rsidRPr="002578E4" w:rsidRDefault="002578E4" w:rsidP="0089172B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5172F279" w14:textId="77777777" w:rsidR="002578E4" w:rsidRDefault="002578E4" w:rsidP="0089172B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3909C5B0" w14:textId="77777777" w:rsidTr="0018769E">
        <w:tc>
          <w:tcPr>
            <w:tcW w:w="2800" w:type="dxa"/>
          </w:tcPr>
          <w:p w14:paraId="41CCE4E6" w14:textId="77777777" w:rsidR="002578E4" w:rsidRPr="00A2540E" w:rsidRDefault="002578E4" w:rsidP="0089172B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6C761655" w14:textId="77777777" w:rsidR="002578E4" w:rsidRPr="00A2540E" w:rsidRDefault="002578E4" w:rsidP="0089172B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9439F5D" w14:textId="77777777" w:rsidR="002578E4" w:rsidRPr="00A2540E" w:rsidRDefault="002578E4" w:rsidP="0089172B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245563B" w14:textId="77777777" w:rsidR="002578E4" w:rsidRPr="00A2540E" w:rsidRDefault="002578E4" w:rsidP="0089172B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5DAB01FC" w14:textId="77777777" w:rsidTr="0018769E">
        <w:tc>
          <w:tcPr>
            <w:tcW w:w="2800" w:type="dxa"/>
          </w:tcPr>
          <w:p w14:paraId="46F1C9E1" w14:textId="77777777" w:rsidR="002578E4" w:rsidRPr="00A2540E" w:rsidRDefault="002578E4" w:rsidP="0089172B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44DA9E85" w14:textId="77777777" w:rsidR="002578E4" w:rsidRPr="00A2540E" w:rsidRDefault="002578E4" w:rsidP="0089172B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2002FBB" w14:textId="77777777" w:rsidR="002578E4" w:rsidRPr="00A2540E" w:rsidRDefault="002578E4" w:rsidP="0089172B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C33E37D" w14:textId="77777777" w:rsidR="002578E4" w:rsidRPr="00A2540E" w:rsidRDefault="002578E4" w:rsidP="0089172B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477F6A5" w14:textId="77777777" w:rsidR="002578E4" w:rsidRDefault="002578E4" w:rsidP="0089172B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60B94545" w14:textId="77777777" w:rsidR="0089172B" w:rsidRPr="002578E4" w:rsidRDefault="0089172B" w:rsidP="0089172B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E081F" w:rsidRPr="0012157F" w14:paraId="149D305E" w14:textId="77777777" w:rsidTr="00F11674">
        <w:tc>
          <w:tcPr>
            <w:tcW w:w="9104" w:type="dxa"/>
            <w:shd w:val="clear" w:color="auto" w:fill="D9D9D9"/>
          </w:tcPr>
          <w:p w14:paraId="68B4A8A2" w14:textId="77777777" w:rsidR="006E081F" w:rsidRPr="0012157F" w:rsidRDefault="006E081F" w:rsidP="0089172B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5B63008" w14:textId="799360AA" w:rsidR="006E081F" w:rsidRPr="0012157F" w:rsidRDefault="006E081F" w:rsidP="0089172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6E081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E081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E081F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6E081F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6E081F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695D934C" w14:textId="77777777" w:rsidR="006E081F" w:rsidRPr="00612283" w:rsidRDefault="006E081F" w:rsidP="0089172B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45E8B622" w14:textId="77777777" w:rsidR="006E081F" w:rsidRPr="00612283" w:rsidRDefault="006E081F" w:rsidP="0089172B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0BA002EF" w14:textId="77777777" w:rsidR="006E081F" w:rsidRPr="0012157F" w:rsidRDefault="006E081F" w:rsidP="0089172B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17C7E60" w14:textId="77777777" w:rsidR="00E50194" w:rsidRDefault="001F027E" w:rsidP="0089172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5C459422" w14:textId="77777777" w:rsidTr="0018769E">
        <w:tc>
          <w:tcPr>
            <w:tcW w:w="2269" w:type="dxa"/>
          </w:tcPr>
          <w:p w14:paraId="4008E2CB" w14:textId="77777777" w:rsidR="002578E4" w:rsidRPr="00A2540E" w:rsidRDefault="002578E4" w:rsidP="0089172B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FF16F3F" w14:textId="1E5BB5D4" w:rsidR="002578E4" w:rsidRPr="00A2540E" w:rsidRDefault="006E081F" w:rsidP="0089172B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E081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Sukcesywna dostawa mięsa drobiowego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E081F" w:rsidRPr="00A2540E" w14:paraId="6BCD349A" w14:textId="77777777" w:rsidTr="00F11674">
        <w:tc>
          <w:tcPr>
            <w:tcW w:w="2269" w:type="dxa"/>
          </w:tcPr>
          <w:p w14:paraId="51B425AA" w14:textId="77777777" w:rsidR="006E081F" w:rsidRPr="00A2540E" w:rsidRDefault="006E081F" w:rsidP="0089172B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715D65C" w14:textId="13047A15" w:rsidR="006E081F" w:rsidRPr="00A2540E" w:rsidRDefault="006E081F" w:rsidP="0089172B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E081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SZW/DZP/2</w:t>
            </w:r>
            <w:r w:rsidR="00C316F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6</w:t>
            </w:r>
            <w:r w:rsidRPr="006E081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/2026</w:t>
            </w:r>
          </w:p>
        </w:tc>
      </w:tr>
    </w:tbl>
    <w:p w14:paraId="2B771A31" w14:textId="77777777" w:rsidR="002578E4" w:rsidRDefault="002578E4" w:rsidP="0089172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3348812" w14:textId="3F363D56" w:rsidR="00F90CD1" w:rsidRPr="0012157F" w:rsidRDefault="005434B3" w:rsidP="0089172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E081F" w:rsidRPr="006E081F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0D1CE4E1" w14:textId="77777777" w:rsidTr="00650D6C">
        <w:tc>
          <w:tcPr>
            <w:tcW w:w="9104" w:type="dxa"/>
            <w:shd w:val="clear" w:color="auto" w:fill="D9D9D9"/>
          </w:tcPr>
          <w:p w14:paraId="6154CBD7" w14:textId="77777777" w:rsidR="00E50194" w:rsidRPr="00650D6C" w:rsidRDefault="00650D6C" w:rsidP="0089172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8854330" w14:textId="77777777" w:rsidR="00C113BF" w:rsidRPr="0012157F" w:rsidRDefault="00C113BF" w:rsidP="0089172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17BBB644" w14:textId="742F0DAE" w:rsidR="002426FF" w:rsidRPr="00A44833" w:rsidRDefault="002426FF" w:rsidP="0089172B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22F383B2" w14:textId="1F6349D0" w:rsidR="00023477" w:rsidRPr="006B53D6" w:rsidRDefault="00023477" w:rsidP="0089172B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73100021" w14:textId="77777777" w:rsidR="00023477" w:rsidRPr="00992BD8" w:rsidRDefault="00992BD8" w:rsidP="0089172B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7E1E23B" w14:textId="77777777" w:rsidR="00992BD8" w:rsidRPr="00992BD8" w:rsidRDefault="00992BD8" w:rsidP="0089172B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14:paraId="3FB0CF2B" w14:textId="77777777" w:rsidR="00023477" w:rsidRDefault="00C113BF" w:rsidP="0089172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7D088760" w14:textId="77777777" w:rsidR="007A2BCB" w:rsidRDefault="00992BD8" w:rsidP="0089172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B3E5726" w14:textId="20F154FB" w:rsidR="006E081F" w:rsidRDefault="007A2BCB" w:rsidP="0089172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14:paraId="31A22E96" w14:textId="4FC45B7C" w:rsidR="00AC6A18" w:rsidRDefault="00AC6A18" w:rsidP="0089172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3BEF8DD6" w14:textId="77777777" w:rsidTr="00CD4DD1">
        <w:tc>
          <w:tcPr>
            <w:tcW w:w="9104" w:type="dxa"/>
            <w:shd w:val="clear" w:color="auto" w:fill="D9D9D9"/>
          </w:tcPr>
          <w:p w14:paraId="35E20BE8" w14:textId="77777777" w:rsidR="0011306C" w:rsidRPr="00650D6C" w:rsidRDefault="0011306C" w:rsidP="0089172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0211A50" w14:textId="77777777" w:rsidR="00D2702A" w:rsidRPr="0012157F" w:rsidRDefault="004F23F7" w:rsidP="0089172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4A624E9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B6B85" w14:textId="77777777" w:rsidR="00D2702A" w:rsidRPr="0012157F" w:rsidRDefault="00D2702A" w:rsidP="0089172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89BEB" w14:textId="77777777" w:rsidR="00D2702A" w:rsidRPr="0012157F" w:rsidRDefault="00D2702A" w:rsidP="0089172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6E081F" w:rsidRPr="0012157F" w14:paraId="7466BDF1" w14:textId="77777777" w:rsidTr="00F1167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7C2F6" w14:textId="05D65F35" w:rsidR="006E081F" w:rsidRPr="0012157F" w:rsidRDefault="006E081F" w:rsidP="0089172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081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F1A47" w14:textId="3E820AF0" w:rsidR="006E081F" w:rsidRPr="0012157F" w:rsidRDefault="006E081F" w:rsidP="0089172B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E081F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5B1FF780" w14:textId="48316F5C" w:rsidR="006E081F" w:rsidRPr="0012157F" w:rsidRDefault="006E081F" w:rsidP="0089172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081F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6E081F" w:rsidRPr="0012157F" w14:paraId="7D25C1AC" w14:textId="77777777" w:rsidTr="00F1167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9EFE5" w14:textId="5783EE22" w:rsidR="006E081F" w:rsidRPr="0012157F" w:rsidRDefault="006E081F" w:rsidP="0089172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081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4E501" w14:textId="4C187738" w:rsidR="006E081F" w:rsidRPr="0012157F" w:rsidRDefault="006E081F" w:rsidP="0089172B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E081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D9235C6" w14:textId="321E0597" w:rsidR="006E081F" w:rsidRPr="0012157F" w:rsidRDefault="006E081F" w:rsidP="0089172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081F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6E081F" w:rsidRPr="0012157F" w14:paraId="74433ACB" w14:textId="77777777" w:rsidTr="00F1167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94780" w14:textId="1C3187ED" w:rsidR="006E081F" w:rsidRPr="0012157F" w:rsidRDefault="006E081F" w:rsidP="0089172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081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8C493" w14:textId="130254B0" w:rsidR="006E081F" w:rsidRPr="0012157F" w:rsidRDefault="006E081F" w:rsidP="0089172B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E081F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492A3BC1" w14:textId="14800020" w:rsidR="006E081F" w:rsidRPr="0012157F" w:rsidRDefault="006E081F" w:rsidP="0089172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081F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6E081F" w:rsidRPr="0012157F" w14:paraId="25FCBD65" w14:textId="77777777" w:rsidTr="00F1167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1816D" w14:textId="0873D22E" w:rsidR="006E081F" w:rsidRPr="0012157F" w:rsidRDefault="006E081F" w:rsidP="0089172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081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EF61C" w14:textId="2B017107" w:rsidR="006E081F" w:rsidRPr="0012157F" w:rsidRDefault="006E081F" w:rsidP="0089172B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E081F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18D45CE7" w14:textId="2028E750" w:rsidR="006E081F" w:rsidRPr="0012157F" w:rsidRDefault="006E081F" w:rsidP="0089172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081F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1DEE23EE" w14:textId="77777777" w:rsidR="00E21BB4" w:rsidRPr="0012157F" w:rsidRDefault="00257E73" w:rsidP="0089172B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53E532FB" w14:textId="77777777" w:rsidR="00E21BB4" w:rsidRPr="00E21BB4" w:rsidRDefault="00E21BB4" w:rsidP="0089172B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1AE1B901" w14:textId="77777777" w:rsidR="00C62F57" w:rsidRDefault="00C62F57" w:rsidP="0089172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60830B77" w14:textId="77777777" w:rsidR="00C62F57" w:rsidRDefault="00C62F57" w:rsidP="0089172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1E5BC599" w14:textId="77777777" w:rsidR="00721D87" w:rsidRDefault="00E21BB4" w:rsidP="0089172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41B8519A" w14:textId="77777777" w:rsidR="00721D87" w:rsidRDefault="00E21BB4" w:rsidP="0089172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571F64AC" w14:textId="77777777" w:rsidR="00721D87" w:rsidRPr="00721D87" w:rsidRDefault="00721D87" w:rsidP="0089172B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6A66119E" w14:textId="77777777" w:rsidR="00721D87" w:rsidRDefault="00E21BB4" w:rsidP="0089172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8BED341" w14:textId="77777777" w:rsidR="00E21BB4" w:rsidRPr="00E21BB4" w:rsidRDefault="00E21BB4" w:rsidP="0089172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7BBB644A" w14:textId="77777777" w:rsidR="00E21BB4" w:rsidRPr="00721D87" w:rsidRDefault="00E21BB4" w:rsidP="0089172B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5F035880" w14:textId="77777777" w:rsidR="00C62F57" w:rsidRDefault="00257E73" w:rsidP="0089172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74C92A21" w14:textId="77777777" w:rsidTr="00CD4DD1">
        <w:tc>
          <w:tcPr>
            <w:tcW w:w="9104" w:type="dxa"/>
            <w:shd w:val="clear" w:color="auto" w:fill="D9D9D9"/>
          </w:tcPr>
          <w:p w14:paraId="1E671CD0" w14:textId="77777777" w:rsidR="00BE6F04" w:rsidRPr="00650D6C" w:rsidRDefault="00E426EB" w:rsidP="0089172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4623AA2" w14:textId="77777777" w:rsidR="00FE4E2B" w:rsidRDefault="00E426EB" w:rsidP="0089172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53FC35AE" w14:textId="77777777" w:rsidR="0089172B" w:rsidRDefault="0089172B" w:rsidP="0089172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F1A13CC" w14:textId="77777777" w:rsidR="0089172B" w:rsidRDefault="0089172B" w:rsidP="0089172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7474433" w14:textId="77777777" w:rsidR="0089172B" w:rsidRDefault="0089172B" w:rsidP="0089172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6617745" w14:textId="77777777" w:rsidR="0089172B" w:rsidRDefault="0089172B" w:rsidP="0089172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23D6A8D" w14:textId="77777777" w:rsidR="0089172B" w:rsidRPr="00E426EB" w:rsidRDefault="0089172B" w:rsidP="0089172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18B126D1" w14:textId="77777777" w:rsidTr="00847232">
        <w:tc>
          <w:tcPr>
            <w:tcW w:w="9104" w:type="dxa"/>
            <w:shd w:val="clear" w:color="auto" w:fill="D9D9D9"/>
          </w:tcPr>
          <w:p w14:paraId="2770426D" w14:textId="77777777" w:rsidR="00E426EB" w:rsidRPr="00650D6C" w:rsidRDefault="00E426EB" w:rsidP="0089172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5F2AE3E2" w14:textId="77777777" w:rsidR="00E426EB" w:rsidRPr="0012157F" w:rsidRDefault="00E426EB" w:rsidP="0089172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B754BA4" w14:textId="77777777" w:rsidR="00E426EB" w:rsidRPr="00E426EB" w:rsidRDefault="00E426EB" w:rsidP="0089172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DE393B1" w14:textId="77777777" w:rsidR="00E426EB" w:rsidRPr="00E426EB" w:rsidRDefault="00E426EB" w:rsidP="0089172B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EA5C139" w14:textId="77777777" w:rsidR="00E426EB" w:rsidRPr="00FF0EBB" w:rsidRDefault="00E426EB" w:rsidP="0089172B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7F26BF8" w14:textId="77777777" w:rsidR="00E426EB" w:rsidRPr="00E426EB" w:rsidRDefault="00E426EB" w:rsidP="0089172B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A24CEC6" w14:textId="77777777" w:rsidR="00E426EB" w:rsidRPr="00FF0EBB" w:rsidRDefault="00E426EB" w:rsidP="0089172B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11D7F48" w14:textId="77777777" w:rsidR="00E426EB" w:rsidRDefault="00E426EB" w:rsidP="0089172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3A8E904" w14:textId="77777777" w:rsidR="0012157F" w:rsidRPr="0012157F" w:rsidRDefault="0012157F" w:rsidP="0089172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1FFFBAB" w14:textId="77777777" w:rsidR="00524951" w:rsidRDefault="00FE4E2B" w:rsidP="0089172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6466B852" w14:textId="77777777" w:rsidR="00524951" w:rsidRDefault="00524951" w:rsidP="0089172B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3B9FC87" w14:textId="77777777" w:rsidR="00FE4E2B" w:rsidRPr="0012157F" w:rsidRDefault="00524951" w:rsidP="0089172B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21199F9C" w14:textId="77777777" w:rsidR="00484F88" w:rsidRPr="0012157F" w:rsidRDefault="006D536F" w:rsidP="0089172B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428AB1" w14:textId="77777777" w:rsidR="00D63F68" w:rsidRDefault="00D63F68" w:rsidP="0038231F">
      <w:pPr>
        <w:spacing w:after="0" w:line="240" w:lineRule="auto"/>
      </w:pPr>
      <w:r>
        <w:separator/>
      </w:r>
    </w:p>
  </w:endnote>
  <w:endnote w:type="continuationSeparator" w:id="0">
    <w:p w14:paraId="12667B36" w14:textId="77777777" w:rsidR="00D63F68" w:rsidRDefault="00D63F6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B619D" w14:textId="77777777" w:rsidR="006E081F" w:rsidRDefault="006E081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06A3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9A893E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5FBDE" w14:textId="77777777" w:rsidR="006E081F" w:rsidRDefault="006E08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3E3B1B" w14:textId="77777777" w:rsidR="00D63F68" w:rsidRDefault="00D63F68" w:rsidP="0038231F">
      <w:pPr>
        <w:spacing w:after="0" w:line="240" w:lineRule="auto"/>
      </w:pPr>
      <w:r>
        <w:separator/>
      </w:r>
    </w:p>
  </w:footnote>
  <w:footnote w:type="continuationSeparator" w:id="0">
    <w:p w14:paraId="6A790F95" w14:textId="77777777" w:rsidR="00D63F68" w:rsidRDefault="00D63F68" w:rsidP="0038231F">
      <w:pPr>
        <w:spacing w:after="0" w:line="240" w:lineRule="auto"/>
      </w:pPr>
      <w:r>
        <w:continuationSeparator/>
      </w:r>
    </w:p>
  </w:footnote>
  <w:footnote w:id="1">
    <w:p w14:paraId="57C31189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18496D9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69BFA1F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8D73155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8C5AF3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BBB2B" w14:textId="77777777" w:rsidR="006E081F" w:rsidRDefault="006E08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75067" w14:textId="77777777" w:rsidR="006E081F" w:rsidRDefault="006E08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363B7" w14:textId="77777777" w:rsidR="006E081F" w:rsidRDefault="006E08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92347">
    <w:abstractNumId w:val="11"/>
  </w:num>
  <w:num w:numId="2" w16cid:durableId="1453748714">
    <w:abstractNumId w:val="0"/>
  </w:num>
  <w:num w:numId="3" w16cid:durableId="10492944">
    <w:abstractNumId w:val="10"/>
  </w:num>
  <w:num w:numId="4" w16cid:durableId="1456096918">
    <w:abstractNumId w:val="13"/>
  </w:num>
  <w:num w:numId="5" w16cid:durableId="457526943">
    <w:abstractNumId w:val="12"/>
  </w:num>
  <w:num w:numId="6" w16cid:durableId="2077704280">
    <w:abstractNumId w:val="9"/>
  </w:num>
  <w:num w:numId="7" w16cid:durableId="567110914">
    <w:abstractNumId w:val="1"/>
  </w:num>
  <w:num w:numId="8" w16cid:durableId="1188518204">
    <w:abstractNumId w:val="6"/>
  </w:num>
  <w:num w:numId="9" w16cid:durableId="549926168">
    <w:abstractNumId w:val="4"/>
  </w:num>
  <w:num w:numId="10" w16cid:durableId="244413519">
    <w:abstractNumId w:val="7"/>
  </w:num>
  <w:num w:numId="11" w16cid:durableId="1573781661">
    <w:abstractNumId w:val="5"/>
  </w:num>
  <w:num w:numId="12" w16cid:durableId="1216115513">
    <w:abstractNumId w:val="8"/>
  </w:num>
  <w:num w:numId="13" w16cid:durableId="631862273">
    <w:abstractNumId w:val="3"/>
  </w:num>
  <w:num w:numId="14" w16cid:durableId="4319788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F35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0E5F35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E081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172B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AF1E44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A1608"/>
    <w:rsid w:val="00BB0C3C"/>
    <w:rsid w:val="00BE6F04"/>
    <w:rsid w:val="00C014B5"/>
    <w:rsid w:val="00C113BF"/>
    <w:rsid w:val="00C316F6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63F68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8E51D2"/>
  <w15:docId w15:val="{DA0B2EDF-66A0-480C-983A-581EC34A7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733</Words>
  <Characters>4403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3</cp:revision>
  <cp:lastPrinted>2016-07-26T10:32:00Z</cp:lastPrinted>
  <dcterms:created xsi:type="dcterms:W3CDTF">2026-03-10T09:17:00Z</dcterms:created>
  <dcterms:modified xsi:type="dcterms:W3CDTF">2026-03-17T10:23:00Z</dcterms:modified>
</cp:coreProperties>
</file>