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3FDA1" w14:textId="7714CE7B" w:rsidR="00554D72" w:rsidRPr="00AD45A9" w:rsidRDefault="00B96236" w:rsidP="00612135">
      <w:pPr>
        <w:jc w:val="right"/>
        <w:rPr>
          <w:rFonts w:ascii="Arial" w:hAnsi="Arial" w:cs="Arial"/>
          <w:sz w:val="24"/>
          <w:szCs w:val="24"/>
        </w:rPr>
      </w:pPr>
      <w:r w:rsidRPr="00B96236">
        <w:rPr>
          <w:rFonts w:ascii="Arial" w:hAnsi="Arial" w:cs="Arial"/>
          <w:sz w:val="24"/>
          <w:szCs w:val="24"/>
        </w:rPr>
        <w:t>Poznań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B96236">
        <w:rPr>
          <w:rFonts w:ascii="Arial" w:hAnsi="Arial" w:cs="Arial"/>
          <w:sz w:val="24"/>
          <w:szCs w:val="24"/>
        </w:rPr>
        <w:t>2026-03-17</w:t>
      </w:r>
    </w:p>
    <w:p w14:paraId="0ED14A46" w14:textId="77777777" w:rsidR="00B96236" w:rsidRPr="00B96236" w:rsidRDefault="00B96236" w:rsidP="00612135">
      <w:pPr>
        <w:rPr>
          <w:rFonts w:ascii="Arial" w:hAnsi="Arial" w:cs="Arial"/>
          <w:b/>
          <w:bCs/>
          <w:sz w:val="24"/>
          <w:szCs w:val="24"/>
        </w:rPr>
      </w:pPr>
      <w:r w:rsidRPr="00B9623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8C5DBFC" w14:textId="0E1B1ED3" w:rsidR="00554D72" w:rsidRPr="00AD45A9" w:rsidRDefault="00B96236" w:rsidP="00612135">
      <w:pPr>
        <w:rPr>
          <w:rFonts w:ascii="Arial" w:hAnsi="Arial" w:cs="Arial"/>
          <w:b/>
          <w:bCs/>
          <w:sz w:val="24"/>
          <w:szCs w:val="24"/>
        </w:rPr>
      </w:pPr>
      <w:r w:rsidRPr="00B9623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9952BDD" w14:textId="078263EA" w:rsidR="00554D72" w:rsidRPr="00AD45A9" w:rsidRDefault="00B96236" w:rsidP="00612135">
      <w:pPr>
        <w:rPr>
          <w:rFonts w:ascii="Arial" w:hAnsi="Arial" w:cs="Arial"/>
          <w:sz w:val="24"/>
          <w:szCs w:val="24"/>
        </w:rPr>
      </w:pPr>
      <w:r w:rsidRPr="00B96236">
        <w:rPr>
          <w:rFonts w:ascii="Arial" w:hAnsi="Arial" w:cs="Arial"/>
          <w:sz w:val="24"/>
          <w:szCs w:val="24"/>
        </w:rPr>
        <w:t>Juraszów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B96236">
        <w:rPr>
          <w:rFonts w:ascii="Arial" w:hAnsi="Arial" w:cs="Arial"/>
          <w:sz w:val="24"/>
          <w:szCs w:val="24"/>
        </w:rPr>
        <w:t>7/19</w:t>
      </w:r>
    </w:p>
    <w:p w14:paraId="2AC0848B" w14:textId="100C4F8D" w:rsidR="00554D72" w:rsidRPr="00AD45A9" w:rsidRDefault="00B96236" w:rsidP="00612135">
      <w:pPr>
        <w:rPr>
          <w:rFonts w:ascii="Arial" w:hAnsi="Arial" w:cs="Arial"/>
          <w:sz w:val="24"/>
          <w:szCs w:val="24"/>
        </w:rPr>
      </w:pPr>
      <w:r w:rsidRPr="00B96236">
        <w:rPr>
          <w:rFonts w:ascii="Arial" w:hAnsi="Arial" w:cs="Arial"/>
          <w:sz w:val="24"/>
          <w:szCs w:val="24"/>
        </w:rPr>
        <w:t>60-479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B96236">
        <w:rPr>
          <w:rFonts w:ascii="Arial" w:hAnsi="Arial" w:cs="Arial"/>
          <w:sz w:val="24"/>
          <w:szCs w:val="24"/>
        </w:rPr>
        <w:t>Poznań</w:t>
      </w:r>
    </w:p>
    <w:p w14:paraId="3422AFD9" w14:textId="77777777" w:rsidR="00612135" w:rsidRDefault="00612135" w:rsidP="00612135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Cs/>
          <w:sz w:val="18"/>
          <w:szCs w:val="18"/>
        </w:rPr>
      </w:pPr>
    </w:p>
    <w:p w14:paraId="7F737CEF" w14:textId="3B07C523" w:rsidR="00554D72" w:rsidRPr="00AD45A9" w:rsidRDefault="00554D72" w:rsidP="00612135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C8CEC51" w14:textId="77777777" w:rsidR="00554D72" w:rsidRDefault="00554D72" w:rsidP="00612135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95C177F" w14:textId="77777777" w:rsidR="00612135" w:rsidRDefault="00612135" w:rsidP="00612135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p w14:paraId="27C28082" w14:textId="77777777" w:rsidR="00612135" w:rsidRPr="00152970" w:rsidRDefault="00612135" w:rsidP="00612135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317657FE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528CE9" w14:textId="77777777" w:rsidR="00AB5D68" w:rsidRPr="00AB5D68" w:rsidRDefault="00AB5D68" w:rsidP="00612135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1AF483F0" w14:textId="77777777" w:rsidR="00AB5D68" w:rsidRPr="00AB5D68" w:rsidRDefault="00AB5D68" w:rsidP="00612135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241A81E4" w14:textId="77777777" w:rsidR="00EF1037" w:rsidRPr="00554D72" w:rsidRDefault="00EF1037" w:rsidP="00612135">
      <w:pPr>
        <w:pStyle w:val="Nagwek1"/>
        <w:spacing w:before="0" w:after="0"/>
        <w:rPr>
          <w:rFonts w:cs="Arial"/>
          <w:sz w:val="24"/>
          <w:szCs w:val="24"/>
        </w:rPr>
      </w:pPr>
    </w:p>
    <w:p w14:paraId="27F5E0C5" w14:textId="77777777" w:rsidR="00554D72" w:rsidRPr="004E4B64" w:rsidRDefault="00554D72" w:rsidP="0061213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12A57983" w14:textId="77777777" w:rsidTr="00860A6D">
        <w:tc>
          <w:tcPr>
            <w:tcW w:w="2269" w:type="dxa"/>
          </w:tcPr>
          <w:p w14:paraId="1EBCB059" w14:textId="77777777" w:rsidR="00554D72" w:rsidRPr="004E4B64" w:rsidRDefault="00554D72" w:rsidP="0061213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7C60473" w14:textId="1D8D6833" w:rsidR="00554D72" w:rsidRPr="004E4B64" w:rsidRDefault="00B96236" w:rsidP="006121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96236">
              <w:rPr>
                <w:rFonts w:ascii="Arial" w:hAnsi="Arial" w:cs="Arial"/>
                <w:bCs/>
                <w:sz w:val="24"/>
                <w:szCs w:val="24"/>
              </w:rPr>
              <w:t>Sukcesywna dostawa mięsa drobiowego i wieprzowego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96236" w:rsidRPr="004E4B64" w14:paraId="761E19F3" w14:textId="77777777" w:rsidTr="00D97317">
        <w:tc>
          <w:tcPr>
            <w:tcW w:w="2269" w:type="dxa"/>
          </w:tcPr>
          <w:p w14:paraId="2D3DE2A9" w14:textId="77777777" w:rsidR="00B96236" w:rsidRPr="004E4B64" w:rsidRDefault="00B96236" w:rsidP="0061213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EDFCA2D" w14:textId="77777777" w:rsidR="00B96236" w:rsidRDefault="00B96236" w:rsidP="006121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96236">
              <w:rPr>
                <w:rFonts w:ascii="Arial" w:hAnsi="Arial" w:cs="Arial"/>
                <w:bCs/>
                <w:sz w:val="24"/>
                <w:szCs w:val="24"/>
              </w:rPr>
              <w:t>SZW/DZP/23/2026</w:t>
            </w:r>
          </w:p>
          <w:p w14:paraId="3A2D4789" w14:textId="6C5BC0A8" w:rsidR="00612135" w:rsidRPr="004E4B64" w:rsidRDefault="00612135" w:rsidP="006121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282F3CA8" w14:textId="77777777" w:rsidR="002F6198" w:rsidRDefault="002F6198" w:rsidP="00612135">
      <w:pPr>
        <w:jc w:val="both"/>
        <w:rPr>
          <w:rFonts w:ascii="Arial" w:hAnsi="Arial" w:cs="Arial"/>
          <w:sz w:val="24"/>
          <w:szCs w:val="24"/>
        </w:rPr>
      </w:pPr>
    </w:p>
    <w:p w14:paraId="35891A19" w14:textId="1AA78893" w:rsidR="00EF1037" w:rsidRDefault="005C0930" w:rsidP="00612135">
      <w:pPr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B96236" w:rsidRPr="00B96236">
        <w:rPr>
          <w:rFonts w:ascii="Arial" w:hAnsi="Arial" w:cs="Arial"/>
          <w:b/>
          <w:sz w:val="24"/>
          <w:szCs w:val="24"/>
        </w:rPr>
        <w:t>Szpital Wojewódzki w Poznaniu</w:t>
      </w:r>
      <w:r w:rsidR="00612135">
        <w:rPr>
          <w:rFonts w:ascii="Arial" w:hAnsi="Arial" w:cs="Arial"/>
          <w:b/>
          <w:sz w:val="24"/>
          <w:szCs w:val="24"/>
        </w:rPr>
        <w:t xml:space="preserve">, </w:t>
      </w:r>
      <w:r w:rsidR="00B96236" w:rsidRPr="00B96236">
        <w:rPr>
          <w:rFonts w:ascii="Arial" w:hAnsi="Arial" w:cs="Arial"/>
          <w:b/>
          <w:sz w:val="24"/>
          <w:szCs w:val="24"/>
        </w:rPr>
        <w:t>Dział Zamówień Publicznych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B96236" w:rsidRPr="00B96236">
        <w:rPr>
          <w:rFonts w:ascii="Arial" w:hAnsi="Arial" w:cs="Arial"/>
          <w:sz w:val="24"/>
          <w:szCs w:val="24"/>
        </w:rPr>
        <w:t>(</w:t>
      </w:r>
      <w:proofErr w:type="spellStart"/>
      <w:r w:rsidR="00B96236" w:rsidRPr="00B96236">
        <w:rPr>
          <w:rFonts w:ascii="Arial" w:hAnsi="Arial" w:cs="Arial"/>
          <w:sz w:val="24"/>
          <w:szCs w:val="24"/>
        </w:rPr>
        <w:t>t.j</w:t>
      </w:r>
      <w:proofErr w:type="spellEnd"/>
      <w:r w:rsidR="00B96236" w:rsidRPr="00B9623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B96236" w:rsidRPr="00B96236">
        <w:rPr>
          <w:rFonts w:ascii="Arial" w:hAnsi="Arial" w:cs="Arial"/>
          <w:sz w:val="24"/>
          <w:szCs w:val="24"/>
        </w:rPr>
        <w:t>p</w:t>
      </w:r>
      <w:r w:rsidR="00612135">
        <w:rPr>
          <w:rFonts w:ascii="Arial" w:hAnsi="Arial" w:cs="Arial"/>
          <w:sz w:val="24"/>
          <w:szCs w:val="24"/>
        </w:rPr>
        <w:t>óź</w:t>
      </w:r>
      <w:r w:rsidR="00B96236" w:rsidRPr="00B96236">
        <w:rPr>
          <w:rFonts w:ascii="Arial" w:hAnsi="Arial" w:cs="Arial"/>
          <w:sz w:val="24"/>
          <w:szCs w:val="24"/>
        </w:rPr>
        <w:t>n</w:t>
      </w:r>
      <w:proofErr w:type="spellEnd"/>
      <w:r w:rsidR="00B96236" w:rsidRPr="00B96236">
        <w:rPr>
          <w:rFonts w:ascii="Arial" w:hAnsi="Arial" w:cs="Arial"/>
          <w:sz w:val="24"/>
          <w:szCs w:val="24"/>
        </w:rPr>
        <w:t>. 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37E56EF4" w14:textId="4CFD1B01" w:rsidR="0031759F" w:rsidRDefault="002E1E14" w:rsidP="00494118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nazwa postępowania poprzez wykreślenie „drobiowego i”. W związku z powyższym nazwa postępowania brzmi </w:t>
      </w:r>
      <w:r w:rsidRPr="00AA7A45">
        <w:rPr>
          <w:rFonts w:ascii="Arial" w:hAnsi="Arial" w:cs="Arial"/>
          <w:b/>
          <w:bCs/>
          <w:sz w:val="24"/>
          <w:szCs w:val="24"/>
        </w:rPr>
        <w:t>„Sukcesywna dostawa mięsa wieprzowego”</w:t>
      </w:r>
    </w:p>
    <w:p w14:paraId="3387B736" w14:textId="31222F96" w:rsidR="00612135" w:rsidRDefault="00494118" w:rsidP="00494118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612135">
        <w:rPr>
          <w:rFonts w:ascii="Arial" w:hAnsi="Arial" w:cs="Arial"/>
          <w:sz w:val="24"/>
          <w:szCs w:val="24"/>
        </w:rPr>
        <w:t>kt. 4</w:t>
      </w:r>
      <w:r w:rsidR="009B0023">
        <w:rPr>
          <w:rFonts w:ascii="Arial" w:hAnsi="Arial" w:cs="Arial"/>
          <w:sz w:val="24"/>
          <w:szCs w:val="24"/>
        </w:rPr>
        <w:t>.1</w:t>
      </w:r>
      <w:r w:rsidR="00AA7A45">
        <w:rPr>
          <w:rFonts w:ascii="Arial" w:hAnsi="Arial" w:cs="Arial"/>
          <w:sz w:val="24"/>
          <w:szCs w:val="24"/>
        </w:rPr>
        <w:t>, 12.3, 27.2</w:t>
      </w:r>
      <w:r w:rsidR="00612135">
        <w:rPr>
          <w:rFonts w:ascii="Arial" w:hAnsi="Arial" w:cs="Arial"/>
          <w:sz w:val="24"/>
          <w:szCs w:val="24"/>
        </w:rPr>
        <w:t xml:space="preserve"> SWZ poprzez </w:t>
      </w:r>
      <w:r w:rsidR="009B0023">
        <w:rPr>
          <w:rFonts w:ascii="Arial" w:hAnsi="Arial" w:cs="Arial"/>
          <w:sz w:val="24"/>
          <w:szCs w:val="24"/>
        </w:rPr>
        <w:t>wykreślenie „drobiowego i”</w:t>
      </w:r>
    </w:p>
    <w:p w14:paraId="50FC5C0C" w14:textId="77777777" w:rsidR="002F6198" w:rsidRPr="00152970" w:rsidRDefault="002F6198" w:rsidP="002F6198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327178A2" w14:textId="1F66C662" w:rsidR="002F6198" w:rsidRDefault="002F6198" w:rsidP="002F6198">
      <w:pPr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Ponadto, Zamawiający informuje, że termin składania i otwarcia ofert</w:t>
      </w:r>
      <w:r w:rsidR="00B600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zostaje zmieniony z 2</w:t>
      </w:r>
      <w:r w:rsidR="00B600A5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.0</w:t>
      </w:r>
      <w:r w:rsidR="00B600A5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.2026r. na </w:t>
      </w:r>
      <w:r w:rsidR="00B600A5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>.03.2026r. Miejsce oraz godzina składania i otwarcia ofert pozostaje bez zmian.</w:t>
      </w:r>
    </w:p>
    <w:p w14:paraId="0D0F17E0" w14:textId="77777777" w:rsidR="00EF1037" w:rsidRPr="00152970" w:rsidRDefault="00EF1037" w:rsidP="002F6198">
      <w:pPr>
        <w:pStyle w:val="Tekstpodstawowy"/>
        <w:spacing w:line="240" w:lineRule="auto"/>
        <w:rPr>
          <w:rFonts w:ascii="Arial" w:hAnsi="Arial" w:cs="Arial"/>
          <w:szCs w:val="24"/>
        </w:rPr>
      </w:pPr>
    </w:p>
    <w:p w14:paraId="1713ADA4" w14:textId="77777777" w:rsidR="005C0930" w:rsidRDefault="005C0930" w:rsidP="00612135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725861C4" w14:textId="77777777" w:rsidR="00132689" w:rsidRDefault="00132689" w:rsidP="00612135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0F916A7F" w14:textId="77777777" w:rsidR="00132689" w:rsidRPr="00E03B5C" w:rsidRDefault="00132689" w:rsidP="00132689">
      <w:pPr>
        <w:ind w:left="3119" w:firstLine="425"/>
        <w:jc w:val="right"/>
        <w:rPr>
          <w:rFonts w:ascii="Arial" w:hAnsi="Arial" w:cs="Arial"/>
          <w:i/>
        </w:rPr>
      </w:pPr>
      <w:r w:rsidRPr="00DC51E7">
        <w:rPr>
          <w:rFonts w:ascii="Arial" w:hAnsi="Arial" w:cs="Arial"/>
        </w:rPr>
        <w:t xml:space="preserve">  </w:t>
      </w:r>
      <w:r w:rsidRPr="00E03B5C">
        <w:rPr>
          <w:rFonts w:ascii="Arial" w:hAnsi="Arial" w:cs="Arial"/>
          <w:i/>
        </w:rPr>
        <w:t>/-/ Dyrektor Szpitala Wojewódzkiego w Poznaniu</w:t>
      </w:r>
    </w:p>
    <w:p w14:paraId="58AF4DF2" w14:textId="77777777" w:rsidR="00132689" w:rsidRPr="00E03B5C" w:rsidRDefault="00132689" w:rsidP="00132689">
      <w:pPr>
        <w:ind w:left="3119" w:firstLine="425"/>
        <w:jc w:val="right"/>
        <w:rPr>
          <w:rFonts w:ascii="Arial" w:hAnsi="Arial" w:cs="Arial"/>
          <w:i/>
        </w:rPr>
      </w:pPr>
      <w:r w:rsidRPr="00E03B5C">
        <w:rPr>
          <w:rFonts w:ascii="Arial" w:hAnsi="Arial" w:cs="Arial"/>
          <w:i/>
        </w:rPr>
        <w:t xml:space="preserve">                     dr hab. n.med. – prof. UZ</w:t>
      </w:r>
    </w:p>
    <w:p w14:paraId="584E2583" w14:textId="77777777" w:rsidR="00132689" w:rsidRPr="004B39E0" w:rsidRDefault="00132689" w:rsidP="00132689">
      <w:pPr>
        <w:ind w:left="3119" w:firstLine="425"/>
        <w:jc w:val="right"/>
        <w:rPr>
          <w:rFonts w:ascii="Arial" w:hAnsi="Arial" w:cs="Arial"/>
          <w:i/>
        </w:rPr>
      </w:pPr>
      <w:r w:rsidRPr="00E03B5C">
        <w:rPr>
          <w:rFonts w:ascii="Arial" w:hAnsi="Arial" w:cs="Arial"/>
          <w:i/>
        </w:rPr>
        <w:t xml:space="preserve">                    Dawid Murawa</w:t>
      </w:r>
    </w:p>
    <w:p w14:paraId="26185C15" w14:textId="77777777" w:rsidR="00132689" w:rsidRPr="00152970" w:rsidRDefault="00132689" w:rsidP="00612135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68F92812" w14:textId="77777777" w:rsidR="005C0930" w:rsidRPr="00152970" w:rsidRDefault="005C0930" w:rsidP="00612135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152970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5DFE5" w14:textId="77777777" w:rsidR="008655F0" w:rsidRDefault="008655F0">
      <w:r>
        <w:separator/>
      </w:r>
    </w:p>
  </w:endnote>
  <w:endnote w:type="continuationSeparator" w:id="0">
    <w:p w14:paraId="0E67CB31" w14:textId="77777777" w:rsidR="008655F0" w:rsidRDefault="00865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8C96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33314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FA501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05A146C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B9B3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9D3AC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E5DDC8" w14:textId="77777777" w:rsidR="00EF1037" w:rsidRDefault="00EF1037">
    <w:pPr>
      <w:pStyle w:val="Stopka"/>
      <w:tabs>
        <w:tab w:val="clear" w:pos="4536"/>
        <w:tab w:val="left" w:pos="6237"/>
      </w:tabs>
    </w:pPr>
  </w:p>
  <w:p w14:paraId="257A368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F73E5" w14:textId="77777777" w:rsidR="008655F0" w:rsidRDefault="008655F0">
      <w:r>
        <w:separator/>
      </w:r>
    </w:p>
  </w:footnote>
  <w:footnote w:type="continuationSeparator" w:id="0">
    <w:p w14:paraId="74FE50FA" w14:textId="77777777" w:rsidR="008655F0" w:rsidRDefault="00865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E8D9C" w14:textId="77777777" w:rsidR="00B96236" w:rsidRDefault="00B962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F2371" w14:textId="77777777" w:rsidR="00B96236" w:rsidRDefault="00B962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396EA" w14:textId="77777777" w:rsidR="00B96236" w:rsidRDefault="00B962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664F8"/>
    <w:multiLevelType w:val="hybridMultilevel"/>
    <w:tmpl w:val="B78049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721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F61"/>
    <w:rsid w:val="00057D02"/>
    <w:rsid w:val="000613E0"/>
    <w:rsid w:val="000852B7"/>
    <w:rsid w:val="00132689"/>
    <w:rsid w:val="00152970"/>
    <w:rsid w:val="001A571A"/>
    <w:rsid w:val="001B13BE"/>
    <w:rsid w:val="001D500B"/>
    <w:rsid w:val="002565D9"/>
    <w:rsid w:val="002B1C74"/>
    <w:rsid w:val="002E1E14"/>
    <w:rsid w:val="002F6198"/>
    <w:rsid w:val="0031759F"/>
    <w:rsid w:val="00384EFD"/>
    <w:rsid w:val="003D23F9"/>
    <w:rsid w:val="00413F61"/>
    <w:rsid w:val="004222DA"/>
    <w:rsid w:val="00453637"/>
    <w:rsid w:val="00453E59"/>
    <w:rsid w:val="00460DC4"/>
    <w:rsid w:val="00494118"/>
    <w:rsid w:val="005079A4"/>
    <w:rsid w:val="00554D72"/>
    <w:rsid w:val="0055546F"/>
    <w:rsid w:val="005869DA"/>
    <w:rsid w:val="005C0930"/>
    <w:rsid w:val="0060415D"/>
    <w:rsid w:val="00612135"/>
    <w:rsid w:val="006D4AE5"/>
    <w:rsid w:val="00854803"/>
    <w:rsid w:val="00860A6D"/>
    <w:rsid w:val="00862B7D"/>
    <w:rsid w:val="008655F0"/>
    <w:rsid w:val="0087224A"/>
    <w:rsid w:val="00881C07"/>
    <w:rsid w:val="009149C3"/>
    <w:rsid w:val="00953AA1"/>
    <w:rsid w:val="0095641D"/>
    <w:rsid w:val="009B0023"/>
    <w:rsid w:val="009D169F"/>
    <w:rsid w:val="00A220FB"/>
    <w:rsid w:val="00AA7A45"/>
    <w:rsid w:val="00AB5D68"/>
    <w:rsid w:val="00B24A86"/>
    <w:rsid w:val="00B26D41"/>
    <w:rsid w:val="00B361A9"/>
    <w:rsid w:val="00B600A5"/>
    <w:rsid w:val="00B96236"/>
    <w:rsid w:val="00C152AE"/>
    <w:rsid w:val="00CF444F"/>
    <w:rsid w:val="00D1574A"/>
    <w:rsid w:val="00D248D2"/>
    <w:rsid w:val="00D83B2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448E97"/>
  <w15:chartTrackingRefBased/>
  <w15:docId w15:val="{733CC67B-A1DD-45F6-B948-8B9B561B6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Monika Mińska</cp:lastModifiedBy>
  <cp:revision>2</cp:revision>
  <cp:lastPrinted>2026-03-17T11:04:00Z</cp:lastPrinted>
  <dcterms:created xsi:type="dcterms:W3CDTF">2026-03-17T11:04:00Z</dcterms:created>
  <dcterms:modified xsi:type="dcterms:W3CDTF">2026-03-17T11:04:00Z</dcterms:modified>
</cp:coreProperties>
</file>