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762D9" w14:textId="6213B963" w:rsidR="00F245C5" w:rsidRPr="00353FDC" w:rsidRDefault="00CF414D" w:rsidP="00B07BB3">
      <w:pPr>
        <w:jc w:val="right"/>
        <w:rPr>
          <w:rFonts w:ascii="Arial" w:hAnsi="Arial" w:cs="Arial"/>
        </w:rPr>
      </w:pPr>
      <w:bookmarkStart w:id="0" w:name="_Hlk53520193"/>
      <w:r w:rsidRPr="00CF414D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CF414D">
        <w:rPr>
          <w:rFonts w:ascii="Arial" w:hAnsi="Arial" w:cs="Arial"/>
        </w:rPr>
        <w:t>2026-03-18</w:t>
      </w:r>
    </w:p>
    <w:p w14:paraId="09AF0C10" w14:textId="77777777" w:rsidR="00CF414D" w:rsidRPr="00CF414D" w:rsidRDefault="00CF414D" w:rsidP="00B07BB3">
      <w:pPr>
        <w:ind w:right="3969"/>
        <w:rPr>
          <w:rFonts w:ascii="Arial" w:hAnsi="Arial" w:cs="Arial"/>
          <w:b/>
          <w:bCs/>
        </w:rPr>
      </w:pPr>
      <w:r w:rsidRPr="00CF414D">
        <w:rPr>
          <w:rFonts w:ascii="Arial" w:hAnsi="Arial" w:cs="Arial"/>
          <w:b/>
          <w:bCs/>
        </w:rPr>
        <w:t>Szpital Wojewódzki w Poznaniu</w:t>
      </w:r>
    </w:p>
    <w:p w14:paraId="54E7FDFD" w14:textId="1B6E89BF" w:rsidR="00F245C5" w:rsidRPr="00353FDC" w:rsidRDefault="00CF414D" w:rsidP="00B07BB3">
      <w:pPr>
        <w:ind w:right="3969"/>
        <w:rPr>
          <w:rFonts w:ascii="Arial" w:hAnsi="Arial" w:cs="Arial"/>
          <w:b/>
          <w:bCs/>
        </w:rPr>
      </w:pPr>
      <w:r w:rsidRPr="00CF414D">
        <w:rPr>
          <w:rFonts w:ascii="Arial" w:hAnsi="Arial" w:cs="Arial"/>
          <w:b/>
          <w:bCs/>
        </w:rPr>
        <w:t>Dział Zamówień Publicznych</w:t>
      </w:r>
    </w:p>
    <w:p w14:paraId="6307C6F9" w14:textId="74A9EF9F" w:rsidR="00F245C5" w:rsidRPr="00353FDC" w:rsidRDefault="00CF414D" w:rsidP="00B07BB3">
      <w:pPr>
        <w:ind w:right="3969"/>
        <w:rPr>
          <w:rFonts w:ascii="Arial" w:hAnsi="Arial" w:cs="Arial"/>
        </w:rPr>
      </w:pPr>
      <w:r w:rsidRPr="00CF414D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CF414D">
        <w:rPr>
          <w:rFonts w:ascii="Arial" w:hAnsi="Arial" w:cs="Arial"/>
        </w:rPr>
        <w:t>7/19</w:t>
      </w:r>
    </w:p>
    <w:p w14:paraId="3C692629" w14:textId="0E9AC4B4" w:rsidR="00F245C5" w:rsidRDefault="00CF414D" w:rsidP="00B07BB3">
      <w:pPr>
        <w:ind w:right="4253"/>
        <w:rPr>
          <w:rFonts w:ascii="Arial" w:hAnsi="Arial" w:cs="Arial"/>
        </w:rPr>
      </w:pPr>
      <w:r w:rsidRPr="00CF414D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CF414D">
        <w:rPr>
          <w:rFonts w:ascii="Arial" w:hAnsi="Arial" w:cs="Arial"/>
        </w:rPr>
        <w:t>Poznań</w:t>
      </w:r>
    </w:p>
    <w:p w14:paraId="10F6C0B7" w14:textId="77777777" w:rsidR="00B07BB3" w:rsidRPr="00353FDC" w:rsidRDefault="00B07BB3" w:rsidP="00B07BB3">
      <w:pPr>
        <w:ind w:right="4253"/>
        <w:rPr>
          <w:rFonts w:ascii="Arial" w:hAnsi="Arial" w:cs="Arial"/>
        </w:rPr>
      </w:pPr>
    </w:p>
    <w:p w14:paraId="0F60534B" w14:textId="77777777" w:rsidR="00B07BB3" w:rsidRDefault="00B07BB3" w:rsidP="00B07BB3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18000A99" w14:textId="14A815FD" w:rsidR="00D30F1F" w:rsidRDefault="00D30F1F" w:rsidP="00B07BB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54A35C02" w14:textId="77777777" w:rsidR="00F245C5" w:rsidRDefault="00D30F1F" w:rsidP="00B07BB3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1FDF60F9" w14:textId="77777777" w:rsidR="00B07BB3" w:rsidRDefault="00B07BB3" w:rsidP="00B07BB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6CBD73D0" w14:textId="77777777" w:rsidR="00B07BB3" w:rsidRPr="00D30F1F" w:rsidRDefault="00B07BB3" w:rsidP="00B07BB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4D62966A" w14:textId="77777777" w:rsidTr="002716A3">
        <w:tc>
          <w:tcPr>
            <w:tcW w:w="10065" w:type="dxa"/>
            <w:shd w:val="clear" w:color="auto" w:fill="F2F2F2"/>
            <w:hideMark/>
          </w:tcPr>
          <w:p w14:paraId="1A0D9D0F" w14:textId="77777777" w:rsidR="00F245C5" w:rsidRPr="00353FDC" w:rsidRDefault="00F245C5" w:rsidP="00B07BB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74F043F" w14:textId="77777777" w:rsidR="00F245C5" w:rsidRPr="00353FDC" w:rsidRDefault="00F245C5" w:rsidP="00B07BB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5A313CD1" w14:textId="77777777" w:rsidR="00F245C5" w:rsidRPr="00353FDC" w:rsidRDefault="00F245C5" w:rsidP="00B07BB3">
      <w:pPr>
        <w:keepNext/>
        <w:outlineLvl w:val="0"/>
        <w:rPr>
          <w:rFonts w:ascii="Arial" w:hAnsi="Arial" w:cs="Arial"/>
          <w:b/>
        </w:rPr>
      </w:pPr>
    </w:p>
    <w:p w14:paraId="2DF715BD" w14:textId="77777777" w:rsidR="00F245C5" w:rsidRPr="00353FDC" w:rsidRDefault="00F245C5" w:rsidP="00B07BB3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3B5A839C" w14:textId="77777777" w:rsidTr="002716A3">
        <w:tc>
          <w:tcPr>
            <w:tcW w:w="2269" w:type="dxa"/>
          </w:tcPr>
          <w:p w14:paraId="7B09B824" w14:textId="77777777" w:rsidR="00F245C5" w:rsidRPr="00353FDC" w:rsidRDefault="00F245C5" w:rsidP="00B07BB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3EEA3E08" w14:textId="55F7EC8C" w:rsidR="00F245C5" w:rsidRPr="00353FDC" w:rsidRDefault="00CF414D" w:rsidP="00B07BB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CF414D">
              <w:rPr>
                <w:rFonts w:ascii="Arial" w:hAnsi="Arial" w:cs="Arial"/>
                <w:bCs/>
              </w:rPr>
              <w:t>Zakup USG, defibrylatora oraz trzech aparatów KTG</w:t>
            </w:r>
          </w:p>
        </w:tc>
      </w:tr>
      <w:tr w:rsidR="00CF414D" w:rsidRPr="00353FDC" w14:paraId="2C69DE35" w14:textId="77777777" w:rsidTr="004B5F19">
        <w:tc>
          <w:tcPr>
            <w:tcW w:w="2269" w:type="dxa"/>
          </w:tcPr>
          <w:p w14:paraId="7522EC2C" w14:textId="77777777" w:rsidR="00CF414D" w:rsidRPr="00353FDC" w:rsidRDefault="00CF414D" w:rsidP="00B07BB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57CB46D9" w14:textId="2DB20656" w:rsidR="00CF414D" w:rsidRPr="00353FDC" w:rsidRDefault="00CF414D" w:rsidP="00B07BB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CF414D">
              <w:rPr>
                <w:rFonts w:ascii="Arial" w:hAnsi="Arial" w:cs="Arial"/>
                <w:bCs/>
              </w:rPr>
              <w:t>SZW/DZP/9/2026</w:t>
            </w:r>
          </w:p>
        </w:tc>
      </w:tr>
    </w:tbl>
    <w:p w14:paraId="6AC70518" w14:textId="77777777" w:rsidR="00F245C5" w:rsidRDefault="00F245C5" w:rsidP="00B07BB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A491330" w14:textId="77777777" w:rsidR="00B07BB3" w:rsidRPr="00E1738E" w:rsidRDefault="00B07BB3" w:rsidP="00B07BB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01B5FBA" w14:textId="392E052C" w:rsidR="00A02E94" w:rsidRDefault="00F245C5" w:rsidP="00B07BB3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CF414D" w:rsidRPr="00CF414D">
        <w:rPr>
          <w:rFonts w:ascii="Arial" w:hAnsi="Arial" w:cs="Arial"/>
          <w:b/>
        </w:rPr>
        <w:t>Szpital Wojewódzki w Poznaniu</w:t>
      </w:r>
      <w:r w:rsidR="00B07BB3">
        <w:rPr>
          <w:rFonts w:ascii="Arial" w:hAnsi="Arial" w:cs="Arial"/>
          <w:b/>
        </w:rPr>
        <w:t xml:space="preserve">, </w:t>
      </w:r>
      <w:r w:rsidR="00CF414D" w:rsidRPr="00CF414D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CF414D" w:rsidRPr="00CF414D">
        <w:rPr>
          <w:rFonts w:ascii="Arial" w:hAnsi="Arial" w:cs="Arial"/>
        </w:rPr>
        <w:t>(</w:t>
      </w:r>
      <w:proofErr w:type="spellStart"/>
      <w:r w:rsidR="00CF414D" w:rsidRPr="00CF414D">
        <w:rPr>
          <w:rFonts w:ascii="Arial" w:hAnsi="Arial" w:cs="Arial"/>
        </w:rPr>
        <w:t>t.j</w:t>
      </w:r>
      <w:proofErr w:type="spellEnd"/>
      <w:r w:rsidR="00CF414D" w:rsidRPr="00CF414D">
        <w:rPr>
          <w:rFonts w:ascii="Arial" w:hAnsi="Arial" w:cs="Arial"/>
        </w:rPr>
        <w:t xml:space="preserve">. Dz. U. z 2024 r. poz. 1320 z </w:t>
      </w:r>
      <w:proofErr w:type="spellStart"/>
      <w:r w:rsidR="00CF414D" w:rsidRPr="00CF414D">
        <w:rPr>
          <w:rFonts w:ascii="Arial" w:hAnsi="Arial" w:cs="Arial"/>
        </w:rPr>
        <w:t>pĂłĹşn</w:t>
      </w:r>
      <w:proofErr w:type="spellEnd"/>
      <w:r w:rsidR="00CF414D" w:rsidRPr="00CF414D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03C661A7" w14:textId="77777777" w:rsidR="00B07BB3" w:rsidRDefault="00B07BB3" w:rsidP="00B07BB3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CF414D" w14:paraId="4D23E505" w14:textId="77777777" w:rsidTr="004B5F1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1E246" w14:textId="501D1A67" w:rsidR="00CF414D" w:rsidRPr="00F245C5" w:rsidRDefault="00B07BB3" w:rsidP="00B07BB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="00CF414D" w:rsidRPr="00F245C5">
              <w:rPr>
                <w:rFonts w:ascii="Arial" w:hAnsi="Arial" w:cs="Arial"/>
                <w:b/>
                <w:bCs/>
              </w:rPr>
              <w:t xml:space="preserve"> nr </w:t>
            </w:r>
            <w:r w:rsidR="00CF414D" w:rsidRPr="00CF414D">
              <w:rPr>
                <w:rFonts w:ascii="Arial" w:hAnsi="Arial" w:cs="Arial"/>
                <w:b/>
                <w:bCs/>
              </w:rPr>
              <w:t>2</w:t>
            </w:r>
            <w:r w:rsidR="00CF414D" w:rsidRPr="00F245C5">
              <w:rPr>
                <w:rFonts w:ascii="Arial" w:hAnsi="Arial" w:cs="Arial"/>
              </w:rPr>
              <w:t xml:space="preserve">: </w:t>
            </w:r>
            <w:r w:rsidR="00CF414D" w:rsidRPr="00CF414D">
              <w:rPr>
                <w:rFonts w:ascii="Arial" w:hAnsi="Arial" w:cs="Arial"/>
              </w:rPr>
              <w:t>defibrylator</w:t>
            </w:r>
          </w:p>
          <w:p w14:paraId="24624B35" w14:textId="1D8504D9" w:rsidR="00CF414D" w:rsidRPr="00F245C5" w:rsidRDefault="00CF414D" w:rsidP="00B07BB3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CF414D">
              <w:rPr>
                <w:rFonts w:ascii="Arial" w:hAnsi="Arial" w:cs="Arial"/>
                <w:b/>
              </w:rPr>
              <w:t>Paramedica</w:t>
            </w:r>
            <w:proofErr w:type="spellEnd"/>
            <w:r w:rsidRPr="00CF414D">
              <w:rPr>
                <w:rFonts w:ascii="Arial" w:hAnsi="Arial" w:cs="Arial"/>
                <w:b/>
              </w:rPr>
              <w:t xml:space="preserve"> Polska Sp. z o.o. Sp.k.</w:t>
            </w:r>
          </w:p>
          <w:p w14:paraId="69EBF76F" w14:textId="1914F94A" w:rsidR="00CF414D" w:rsidRPr="00F245C5" w:rsidRDefault="00CF414D" w:rsidP="00B07BB3">
            <w:pPr>
              <w:jc w:val="both"/>
              <w:rPr>
                <w:rFonts w:ascii="Arial" w:hAnsi="Arial" w:cs="Arial"/>
                <w:bCs/>
              </w:rPr>
            </w:pPr>
            <w:r w:rsidRPr="00CF414D">
              <w:rPr>
                <w:rFonts w:ascii="Arial" w:hAnsi="Arial" w:cs="Arial"/>
                <w:bCs/>
              </w:rPr>
              <w:t>ul. Farbiarska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F414D">
              <w:rPr>
                <w:rFonts w:ascii="Arial" w:hAnsi="Arial" w:cs="Arial"/>
                <w:bCs/>
              </w:rPr>
              <w:t>47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C804C98" w14:textId="5A74D45C" w:rsidR="00CF414D" w:rsidRPr="00F245C5" w:rsidRDefault="00CF414D" w:rsidP="00B07BB3">
            <w:pPr>
              <w:jc w:val="both"/>
              <w:rPr>
                <w:rFonts w:ascii="Arial" w:hAnsi="Arial" w:cs="Arial"/>
                <w:bCs/>
              </w:rPr>
            </w:pPr>
            <w:r w:rsidRPr="00CF414D">
              <w:rPr>
                <w:rFonts w:ascii="Arial" w:hAnsi="Arial" w:cs="Arial"/>
                <w:bCs/>
              </w:rPr>
              <w:t>02-862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F414D">
              <w:rPr>
                <w:rFonts w:ascii="Arial" w:hAnsi="Arial" w:cs="Arial"/>
                <w:bCs/>
              </w:rPr>
              <w:t>Warszawa</w:t>
            </w:r>
          </w:p>
          <w:p w14:paraId="010732F2" w14:textId="5B767887" w:rsidR="00CF414D" w:rsidRPr="00F245C5" w:rsidRDefault="00CF414D" w:rsidP="00B07BB3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F414D">
              <w:rPr>
                <w:rFonts w:ascii="Arial" w:hAnsi="Arial" w:cs="Arial"/>
                <w:b/>
              </w:rPr>
              <w:t>64 839.96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C3A2B95" w14:textId="77777777" w:rsidR="00CF414D" w:rsidRPr="00F245C5" w:rsidRDefault="00CF414D" w:rsidP="00B07BB3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EA6B96A" w14:textId="2D87EE9F" w:rsidR="00CF414D" w:rsidRPr="00F245C5" w:rsidRDefault="00CF414D" w:rsidP="00B07BB3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CF414D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CF414D" w14:paraId="157D5C92" w14:textId="77777777" w:rsidTr="004B5F1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A0AB9" w14:textId="5BC6541D" w:rsidR="00CF414D" w:rsidRPr="00F245C5" w:rsidRDefault="00B07BB3" w:rsidP="00B07BB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="00CF414D" w:rsidRPr="00F245C5">
              <w:rPr>
                <w:rFonts w:ascii="Arial" w:hAnsi="Arial" w:cs="Arial"/>
                <w:b/>
                <w:bCs/>
              </w:rPr>
              <w:t xml:space="preserve"> nr </w:t>
            </w:r>
            <w:r w:rsidR="00CF414D" w:rsidRPr="00CF414D">
              <w:rPr>
                <w:rFonts w:ascii="Arial" w:hAnsi="Arial" w:cs="Arial"/>
                <w:b/>
                <w:bCs/>
              </w:rPr>
              <w:t>3</w:t>
            </w:r>
            <w:r w:rsidR="00CF414D" w:rsidRPr="00F245C5">
              <w:rPr>
                <w:rFonts w:ascii="Arial" w:hAnsi="Arial" w:cs="Arial"/>
              </w:rPr>
              <w:t xml:space="preserve">: </w:t>
            </w:r>
            <w:r w:rsidR="00CF414D" w:rsidRPr="00CF414D">
              <w:rPr>
                <w:rFonts w:ascii="Arial" w:hAnsi="Arial" w:cs="Arial"/>
              </w:rPr>
              <w:t>aparaty KTG</w:t>
            </w:r>
          </w:p>
          <w:p w14:paraId="11DA478E" w14:textId="7676BE27" w:rsidR="00CF414D" w:rsidRPr="00F245C5" w:rsidRDefault="00B07BB3" w:rsidP="00B07BB3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EMS-</w:t>
            </w:r>
            <w:r w:rsidR="00CF414D" w:rsidRPr="00CF414D">
              <w:rPr>
                <w:rFonts w:ascii="Arial" w:hAnsi="Arial" w:cs="Arial"/>
                <w:b/>
              </w:rPr>
              <w:t xml:space="preserve">EUROMED </w:t>
            </w:r>
            <w:proofErr w:type="spellStart"/>
            <w:r w:rsidR="00CF414D" w:rsidRPr="00CF414D">
              <w:rPr>
                <w:rFonts w:ascii="Arial" w:hAnsi="Arial" w:cs="Arial"/>
                <w:b/>
              </w:rPr>
              <w:t>Medical</w:t>
            </w:r>
            <w:proofErr w:type="spellEnd"/>
            <w:r w:rsidR="00CF414D" w:rsidRPr="00CF414D">
              <w:rPr>
                <w:rFonts w:ascii="Arial" w:hAnsi="Arial" w:cs="Arial"/>
                <w:b/>
              </w:rPr>
              <w:t xml:space="preserve"> Solution Sp. z o.o. </w:t>
            </w:r>
          </w:p>
          <w:p w14:paraId="7DF7DF16" w14:textId="18C673EA" w:rsidR="00CF414D" w:rsidRPr="00F245C5" w:rsidRDefault="00B07BB3" w:rsidP="00B07BB3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ul. Grunwaldzka 137</w:t>
            </w:r>
          </w:p>
          <w:p w14:paraId="29363A4B" w14:textId="3AD8844D" w:rsidR="00CF414D" w:rsidRPr="00F245C5" w:rsidRDefault="00B07BB3" w:rsidP="00B07BB3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61-313</w:t>
            </w:r>
            <w:r w:rsidR="00CF414D" w:rsidRPr="00F245C5">
              <w:rPr>
                <w:rFonts w:ascii="Arial" w:hAnsi="Arial" w:cs="Arial"/>
                <w:bCs/>
              </w:rPr>
              <w:t xml:space="preserve"> </w:t>
            </w:r>
            <w:r w:rsidR="00CF414D" w:rsidRPr="00CF414D">
              <w:rPr>
                <w:rFonts w:ascii="Arial" w:hAnsi="Arial" w:cs="Arial"/>
                <w:bCs/>
              </w:rPr>
              <w:t>Poznań</w:t>
            </w:r>
          </w:p>
          <w:p w14:paraId="206706EC" w14:textId="4A3A25D3" w:rsidR="00CF414D" w:rsidRPr="00F245C5" w:rsidRDefault="00CF414D" w:rsidP="00B07BB3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F414D">
              <w:rPr>
                <w:rFonts w:ascii="Arial" w:hAnsi="Arial" w:cs="Arial"/>
                <w:b/>
              </w:rPr>
              <w:t>144 999.99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B813DA3" w14:textId="77777777" w:rsidR="00CF414D" w:rsidRPr="00F245C5" w:rsidRDefault="00CF414D" w:rsidP="00B07BB3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8266F02" w14:textId="655149F5" w:rsidR="00CF414D" w:rsidRPr="00F245C5" w:rsidRDefault="00CF414D" w:rsidP="00B07BB3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CF414D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25206B70" w14:textId="77777777" w:rsidR="00B07BB3" w:rsidRDefault="00B07BB3" w:rsidP="00B07BB3">
      <w:pPr>
        <w:jc w:val="both"/>
        <w:rPr>
          <w:rFonts w:ascii="Arial" w:hAnsi="Arial" w:cs="Arial"/>
          <w:b/>
          <w:bCs/>
          <w:color w:val="000000"/>
        </w:rPr>
      </w:pPr>
    </w:p>
    <w:p w14:paraId="1D1E468D" w14:textId="6295BA7E" w:rsidR="00A02E94" w:rsidRDefault="00F245C5" w:rsidP="00B07BB3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969"/>
        <w:gridCol w:w="2552"/>
        <w:gridCol w:w="1134"/>
      </w:tblGrid>
      <w:tr w:rsidR="00A02E94" w14:paraId="71AB29D2" w14:textId="77777777" w:rsidTr="00B07BB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854459" w14:textId="77777777" w:rsidR="00A02E94" w:rsidRPr="00F245C5" w:rsidRDefault="00F245C5" w:rsidP="00B07BB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9BDBDA" w14:textId="77777777" w:rsidR="00A02E94" w:rsidRPr="00F245C5" w:rsidRDefault="007D7932" w:rsidP="00B07BB3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4E2C03" w14:textId="77777777" w:rsidR="00A02E94" w:rsidRPr="00F245C5" w:rsidRDefault="007D7932" w:rsidP="00B07BB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FB45A1" w14:textId="77777777" w:rsidR="00A02E94" w:rsidRPr="00F245C5" w:rsidRDefault="00A02E94" w:rsidP="00B07BB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CF414D" w14:paraId="57D38EF9" w14:textId="77777777" w:rsidTr="00B07BB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D2930" w14:textId="6731D1CD" w:rsidR="00CF414D" w:rsidRPr="007D7932" w:rsidRDefault="00CF414D" w:rsidP="00B07BB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F414D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F414D">
              <w:rPr>
                <w:rFonts w:ascii="Arial" w:hAnsi="Arial" w:cs="Arial"/>
                <w:sz w:val="22"/>
                <w:szCs w:val="22"/>
              </w:rPr>
              <w:t>defibrylator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21FA1" w14:textId="3269BF0A" w:rsidR="00CF414D" w:rsidRPr="007D7932" w:rsidRDefault="00CF414D" w:rsidP="00B07BB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CF414D">
              <w:rPr>
                <w:rFonts w:ascii="Arial" w:hAnsi="Arial" w:cs="Arial"/>
                <w:b/>
                <w:bCs/>
                <w:sz w:val="22"/>
                <w:szCs w:val="22"/>
              </w:rPr>
              <w:t>Paramedica</w:t>
            </w:r>
            <w:proofErr w:type="spellEnd"/>
            <w:r w:rsidRPr="00CF414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 Sp.k.</w:t>
            </w:r>
          </w:p>
          <w:p w14:paraId="186453CF" w14:textId="59226258" w:rsidR="00CF414D" w:rsidRPr="007D7932" w:rsidRDefault="00CF414D" w:rsidP="00B07BB3">
            <w:pPr>
              <w:rPr>
                <w:rFonts w:ascii="Arial" w:hAnsi="Arial" w:cs="Arial"/>
                <w:sz w:val="22"/>
                <w:szCs w:val="22"/>
              </w:rPr>
            </w:pPr>
            <w:r w:rsidRPr="00CF414D">
              <w:rPr>
                <w:rFonts w:ascii="Arial" w:hAnsi="Arial" w:cs="Arial"/>
                <w:sz w:val="22"/>
                <w:szCs w:val="22"/>
              </w:rPr>
              <w:t>ul. Farbiarska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F414D">
              <w:rPr>
                <w:rFonts w:ascii="Arial" w:hAnsi="Arial" w:cs="Arial"/>
                <w:sz w:val="22"/>
                <w:szCs w:val="22"/>
              </w:rPr>
              <w:t>47</w:t>
            </w:r>
          </w:p>
          <w:p w14:paraId="5BEFEA63" w14:textId="75E488A6" w:rsidR="00CF414D" w:rsidRPr="007D7932" w:rsidRDefault="00CF414D" w:rsidP="00B07BB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F414D">
              <w:rPr>
                <w:rFonts w:ascii="Arial" w:hAnsi="Arial" w:cs="Arial"/>
                <w:sz w:val="22"/>
                <w:szCs w:val="22"/>
              </w:rPr>
              <w:t>02-862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F414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F2C8B" w14:textId="77777777" w:rsidR="00CF414D" w:rsidRPr="00CF414D" w:rsidRDefault="00CF414D" w:rsidP="00B07BB3">
            <w:pPr>
              <w:rPr>
                <w:rFonts w:ascii="Arial" w:hAnsi="Arial" w:cs="Arial"/>
                <w:sz w:val="22"/>
                <w:szCs w:val="22"/>
              </w:rPr>
            </w:pPr>
            <w:r w:rsidRPr="00CF414D">
              <w:rPr>
                <w:rFonts w:ascii="Arial" w:hAnsi="Arial" w:cs="Arial"/>
                <w:sz w:val="22"/>
                <w:szCs w:val="22"/>
              </w:rPr>
              <w:t>1 - Cena - 80.00</w:t>
            </w:r>
          </w:p>
          <w:p w14:paraId="1DFFCF07" w14:textId="6F3CB679" w:rsidR="00CF414D" w:rsidRPr="007D7932" w:rsidRDefault="00CF414D" w:rsidP="00B07BB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F414D">
              <w:rPr>
                <w:rFonts w:ascii="Arial" w:hAnsi="Arial" w:cs="Arial"/>
                <w:sz w:val="22"/>
                <w:szCs w:val="22"/>
              </w:rPr>
              <w:t>2 - Gwarancja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60B11" w14:textId="02F0CAB0" w:rsidR="00CF414D" w:rsidRPr="007D7932" w:rsidRDefault="00CF414D" w:rsidP="00B07BB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F414D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  <w:tr w:rsidR="00CF414D" w14:paraId="600C3BF7" w14:textId="77777777" w:rsidTr="00B07BB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C8020" w14:textId="34495D20" w:rsidR="00CF414D" w:rsidRPr="007D7932" w:rsidRDefault="00CF414D" w:rsidP="00B07BB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F414D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F414D">
              <w:rPr>
                <w:rFonts w:ascii="Arial" w:hAnsi="Arial" w:cs="Arial"/>
                <w:sz w:val="22"/>
                <w:szCs w:val="22"/>
              </w:rPr>
              <w:t>aparaty KTG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A2B9D" w14:textId="77777777" w:rsidR="00B07BB3" w:rsidRPr="00B07BB3" w:rsidRDefault="00B07BB3" w:rsidP="00B07BB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07BB3">
              <w:rPr>
                <w:rFonts w:ascii="Arial" w:hAnsi="Arial" w:cs="Arial"/>
                <w:b/>
                <w:sz w:val="22"/>
                <w:szCs w:val="22"/>
              </w:rPr>
              <w:t xml:space="preserve">EMS-EUROMED </w:t>
            </w:r>
            <w:proofErr w:type="spellStart"/>
            <w:r w:rsidRPr="00B07BB3">
              <w:rPr>
                <w:rFonts w:ascii="Arial" w:hAnsi="Arial" w:cs="Arial"/>
                <w:b/>
                <w:sz w:val="22"/>
                <w:szCs w:val="22"/>
              </w:rPr>
              <w:t>Medical</w:t>
            </w:r>
            <w:proofErr w:type="spellEnd"/>
            <w:r w:rsidRPr="00B07BB3">
              <w:rPr>
                <w:rFonts w:ascii="Arial" w:hAnsi="Arial" w:cs="Arial"/>
                <w:b/>
                <w:sz w:val="22"/>
                <w:szCs w:val="22"/>
              </w:rPr>
              <w:t xml:space="preserve"> Solution Sp. z o.o. </w:t>
            </w:r>
          </w:p>
          <w:p w14:paraId="64481AEC" w14:textId="77777777" w:rsidR="00B07BB3" w:rsidRPr="00B07BB3" w:rsidRDefault="00B07BB3" w:rsidP="00B07BB3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07BB3">
              <w:rPr>
                <w:rFonts w:ascii="Arial" w:hAnsi="Arial" w:cs="Arial"/>
                <w:bCs/>
                <w:sz w:val="22"/>
                <w:szCs w:val="22"/>
              </w:rPr>
              <w:t>ul. Grunwaldzka 137</w:t>
            </w:r>
          </w:p>
          <w:p w14:paraId="40679BF7" w14:textId="3D3DB75C" w:rsidR="00CF414D" w:rsidRPr="007D7932" w:rsidRDefault="00B07BB3" w:rsidP="00B07BB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BB3">
              <w:rPr>
                <w:rFonts w:ascii="Arial" w:hAnsi="Arial" w:cs="Arial"/>
                <w:bCs/>
                <w:sz w:val="22"/>
                <w:szCs w:val="22"/>
              </w:rPr>
              <w:t>61-313 Poznań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8312F" w14:textId="77777777" w:rsidR="00CF414D" w:rsidRPr="00CF414D" w:rsidRDefault="00CF414D" w:rsidP="00B07BB3">
            <w:pPr>
              <w:rPr>
                <w:rFonts w:ascii="Arial" w:hAnsi="Arial" w:cs="Arial"/>
                <w:sz w:val="22"/>
                <w:szCs w:val="22"/>
              </w:rPr>
            </w:pPr>
            <w:r w:rsidRPr="00CF414D">
              <w:rPr>
                <w:rFonts w:ascii="Arial" w:hAnsi="Arial" w:cs="Arial"/>
                <w:sz w:val="22"/>
                <w:szCs w:val="22"/>
              </w:rPr>
              <w:t>1 - Cena - 80.00</w:t>
            </w:r>
          </w:p>
          <w:p w14:paraId="61D71A6F" w14:textId="1613AD1F" w:rsidR="00CF414D" w:rsidRPr="007D7932" w:rsidRDefault="00CF414D" w:rsidP="00B07BB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F414D">
              <w:rPr>
                <w:rFonts w:ascii="Arial" w:hAnsi="Arial" w:cs="Arial"/>
                <w:sz w:val="22"/>
                <w:szCs w:val="22"/>
              </w:rPr>
              <w:t>2 - Gwarancja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E0E03" w14:textId="73A08698" w:rsidR="00CF414D" w:rsidRPr="007D7932" w:rsidRDefault="00CF414D" w:rsidP="00B07BB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F414D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</w:tbl>
    <w:p w14:paraId="254535F9" w14:textId="77777777" w:rsidR="00A02E94" w:rsidRDefault="00A02E94" w:rsidP="00B07BB3">
      <w:pPr>
        <w:jc w:val="both"/>
        <w:rPr>
          <w:rFonts w:ascii="Arial" w:hAnsi="Arial" w:cs="Arial"/>
          <w:color w:val="000000"/>
        </w:rPr>
      </w:pPr>
    </w:p>
    <w:p w14:paraId="52C7ABB4" w14:textId="77777777" w:rsidR="00B07BB3" w:rsidRDefault="00B07BB3" w:rsidP="00B07BB3">
      <w:pPr>
        <w:jc w:val="both"/>
        <w:rPr>
          <w:rFonts w:ascii="Arial" w:hAnsi="Arial" w:cs="Arial"/>
          <w:b/>
          <w:bCs/>
          <w:color w:val="000000"/>
        </w:rPr>
      </w:pPr>
    </w:p>
    <w:p w14:paraId="6B344AB3" w14:textId="47D50904" w:rsidR="00A02E94" w:rsidRDefault="00A02E94" w:rsidP="00B07BB3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lastRenderedPageBreak/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17C3F020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022AC8A" w14:textId="77777777" w:rsidR="00A02E94" w:rsidRPr="007D7932" w:rsidRDefault="00A02E94" w:rsidP="00B07BB3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D41F92E" w14:textId="77777777" w:rsidR="00A02E94" w:rsidRPr="007D7932" w:rsidRDefault="00A02E94" w:rsidP="00B07BB3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7014BC0" w14:textId="77777777" w:rsidR="00A02E94" w:rsidRPr="007D7932" w:rsidRDefault="00A02E94" w:rsidP="00B07BB3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0D5E1978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2DFBA44" w14:textId="262F70BE" w:rsidR="00A02E94" w:rsidRPr="007D7932" w:rsidRDefault="00A02E94" w:rsidP="00B07BB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BF996D8" w14:textId="0504EEC9" w:rsidR="00A02E94" w:rsidRPr="007D7932" w:rsidRDefault="00A02E94" w:rsidP="00B07BB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11CDBFF" w14:textId="1DC5FB94" w:rsidR="00A02E94" w:rsidRPr="007D7932" w:rsidRDefault="00A02E94" w:rsidP="00B07BB3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2B30A579" w14:textId="7541DCAC" w:rsidR="00A02E94" w:rsidRPr="007D7932" w:rsidRDefault="00A02E94" w:rsidP="00B07BB3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448D2A6" w14:textId="0E529539" w:rsidR="00A02E94" w:rsidRDefault="00A02E94" w:rsidP="00B07BB3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Pzp.</w:t>
            </w:r>
          </w:p>
          <w:p w14:paraId="78C5ECEA" w14:textId="77777777" w:rsidR="0013621B" w:rsidRPr="0013621B" w:rsidRDefault="0013621B" w:rsidP="00B07BB3">
            <w:pPr>
              <w:rPr>
                <w:rFonts w:ascii="Arial" w:hAnsi="Arial" w:cs="Arial"/>
                <w:sz w:val="12"/>
                <w:szCs w:val="12"/>
              </w:rPr>
            </w:pPr>
          </w:p>
          <w:p w14:paraId="5C1EB934" w14:textId="77777777" w:rsidR="00A02E94" w:rsidRPr="007D7932" w:rsidRDefault="00A02E94" w:rsidP="00B07BB3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21B3E4D2" w14:textId="1133578B" w:rsidR="00A02E94" w:rsidRPr="007D7932" w:rsidRDefault="00A02E94" w:rsidP="00B07BB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E03C784" w14:textId="77777777" w:rsidR="00A02E94" w:rsidRDefault="00A02E94" w:rsidP="00B07BB3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483D6A1B" w14:textId="6A7E949D" w:rsidR="00DC0F59" w:rsidRPr="00DC0F59" w:rsidRDefault="00DC0F59" w:rsidP="00DC0F59">
      <w:pPr>
        <w:jc w:val="both"/>
        <w:rPr>
          <w:rFonts w:ascii="Arial" w:hAnsi="Arial" w:cs="Arial"/>
          <w:bCs/>
        </w:rPr>
      </w:pPr>
      <w:r w:rsidRPr="00DC0F59">
        <w:rPr>
          <w:rFonts w:ascii="Arial" w:hAnsi="Arial" w:cs="Arial"/>
        </w:rPr>
        <w:t xml:space="preserve">W myśl art. 259 ustawy </w:t>
      </w:r>
      <w:proofErr w:type="spellStart"/>
      <w:r w:rsidRPr="00DC0F59">
        <w:rPr>
          <w:rFonts w:ascii="Arial" w:hAnsi="Arial" w:cs="Arial"/>
        </w:rPr>
        <w:t>Pzp</w:t>
      </w:r>
      <w:proofErr w:type="spellEnd"/>
      <w:r w:rsidRPr="00DC0F59">
        <w:rPr>
          <w:rFonts w:ascii="Arial" w:hAnsi="Arial" w:cs="Arial"/>
        </w:rPr>
        <w:t xml:space="preserve"> Zamawiający informuje, że w w/w postępowaniu przetargowym – na podstawie art. 255 pkt. 1 – </w:t>
      </w:r>
      <w:r w:rsidRPr="00DC0F59">
        <w:rPr>
          <w:rFonts w:ascii="Arial" w:hAnsi="Arial" w:cs="Arial"/>
          <w:b/>
          <w:u w:val="single"/>
        </w:rPr>
        <w:t xml:space="preserve">unieważnia </w:t>
      </w:r>
      <w:bookmarkStart w:id="1" w:name="_Hlk139274148"/>
      <w:r>
        <w:rPr>
          <w:rFonts w:ascii="Arial" w:hAnsi="Arial" w:cs="Arial"/>
          <w:b/>
          <w:u w:val="single"/>
        </w:rPr>
        <w:t>zadanie nr 1</w:t>
      </w:r>
      <w:r w:rsidRPr="00DC0F59">
        <w:rPr>
          <w:rFonts w:ascii="Arial" w:hAnsi="Arial" w:cs="Arial"/>
          <w:bCs/>
        </w:rPr>
        <w:t xml:space="preserve"> </w:t>
      </w:r>
      <w:bookmarkEnd w:id="1"/>
      <w:r w:rsidRPr="00DC0F59">
        <w:rPr>
          <w:rFonts w:ascii="Arial" w:hAnsi="Arial" w:cs="Arial"/>
          <w:bCs/>
        </w:rPr>
        <w:t xml:space="preserve">ze względu na fakt, iż nie złożono żadnej oferty. </w:t>
      </w:r>
    </w:p>
    <w:p w14:paraId="323F7A23" w14:textId="77777777" w:rsidR="00DC0F59" w:rsidRDefault="00DC0F59" w:rsidP="00B07BB3">
      <w:pPr>
        <w:jc w:val="both"/>
        <w:rPr>
          <w:rFonts w:ascii="Arial" w:hAnsi="Arial" w:cs="Arial"/>
          <w:b/>
          <w:bCs/>
        </w:rPr>
      </w:pPr>
    </w:p>
    <w:p w14:paraId="2209F244" w14:textId="715703F3" w:rsidR="00A02E94" w:rsidRDefault="00A02E94" w:rsidP="00B07BB3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729FCFF9" w14:textId="63B82064" w:rsidR="00A02E94" w:rsidRDefault="00A02E94" w:rsidP="00B07B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CF414D">
        <w:rPr>
          <w:rFonts w:ascii="Arial" w:hAnsi="Arial" w:cs="Arial"/>
        </w:rPr>
        <w:t>nie krótszym niż 5 dni od dnia przesłania niniejszej informacji o wyborze najkorzystniejszej oferty.</w:t>
      </w:r>
    </w:p>
    <w:p w14:paraId="77FA8947" w14:textId="77777777" w:rsidR="00A02E94" w:rsidRDefault="00A02E94" w:rsidP="00B07B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61715284" w14:textId="77777777" w:rsidR="0013621B" w:rsidRPr="00C6247D" w:rsidRDefault="0013621B" w:rsidP="00B07BB3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5377772E" w14:textId="77777777" w:rsidR="0013621B" w:rsidRPr="00D50535" w:rsidRDefault="0013621B" w:rsidP="00B07BB3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0F0E5444" w14:textId="77777777" w:rsidR="00DC0F59" w:rsidRDefault="00DC0F59" w:rsidP="00B07BB3">
      <w:pPr>
        <w:ind w:left="3119" w:firstLine="425"/>
        <w:jc w:val="right"/>
        <w:rPr>
          <w:rFonts w:ascii="Arial" w:hAnsi="Arial" w:cs="Arial"/>
          <w:i/>
        </w:rPr>
      </w:pPr>
    </w:p>
    <w:p w14:paraId="292408C3" w14:textId="0369DB4A" w:rsidR="0013621B" w:rsidRDefault="0013621B" w:rsidP="00B07BB3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74F76C5B" w14:textId="77777777" w:rsidR="00163540" w:rsidRDefault="00163540" w:rsidP="00B07BB3">
      <w:pPr>
        <w:ind w:left="3119" w:firstLine="425"/>
        <w:jc w:val="right"/>
        <w:rPr>
          <w:rFonts w:ascii="Arial" w:hAnsi="Arial" w:cs="Arial"/>
          <w:i/>
        </w:rPr>
      </w:pPr>
    </w:p>
    <w:p w14:paraId="188CBEE1" w14:textId="77777777" w:rsidR="00163540" w:rsidRPr="00163540" w:rsidRDefault="00163540" w:rsidP="00163540">
      <w:pPr>
        <w:ind w:left="3119" w:firstLine="425"/>
        <w:jc w:val="right"/>
        <w:rPr>
          <w:rFonts w:ascii="Arial" w:hAnsi="Arial" w:cs="Arial"/>
          <w:i/>
        </w:rPr>
      </w:pPr>
      <w:r w:rsidRPr="00163540">
        <w:rPr>
          <w:rFonts w:ascii="Arial" w:hAnsi="Arial" w:cs="Arial"/>
          <w:i/>
        </w:rPr>
        <w:t xml:space="preserve">  /-/ Dyrektor Szpitala Wojewódzkiego w Poznaniu</w:t>
      </w:r>
    </w:p>
    <w:p w14:paraId="6A838C43" w14:textId="77777777" w:rsidR="00163540" w:rsidRPr="00163540" w:rsidRDefault="00163540" w:rsidP="00163540">
      <w:pPr>
        <w:ind w:left="3119" w:firstLine="425"/>
        <w:jc w:val="right"/>
        <w:rPr>
          <w:rFonts w:ascii="Arial" w:hAnsi="Arial" w:cs="Arial"/>
          <w:i/>
        </w:rPr>
      </w:pPr>
      <w:r w:rsidRPr="00163540">
        <w:rPr>
          <w:rFonts w:ascii="Arial" w:hAnsi="Arial" w:cs="Arial"/>
          <w:i/>
        </w:rPr>
        <w:t xml:space="preserve">                     dr hab. n.med. – prof. UZ</w:t>
      </w:r>
    </w:p>
    <w:p w14:paraId="53A8CDF7" w14:textId="77777777" w:rsidR="00163540" w:rsidRPr="00163540" w:rsidRDefault="00163540" w:rsidP="00163540">
      <w:pPr>
        <w:ind w:left="3119" w:firstLine="425"/>
        <w:jc w:val="right"/>
        <w:rPr>
          <w:rFonts w:ascii="Arial" w:hAnsi="Arial" w:cs="Arial"/>
          <w:i/>
        </w:rPr>
      </w:pPr>
      <w:r w:rsidRPr="00163540">
        <w:rPr>
          <w:rFonts w:ascii="Arial" w:hAnsi="Arial" w:cs="Arial"/>
          <w:i/>
        </w:rPr>
        <w:t xml:space="preserve">                    Dawid Murawa</w:t>
      </w:r>
    </w:p>
    <w:p w14:paraId="794429B5" w14:textId="77777777" w:rsidR="00163540" w:rsidRPr="004B39E0" w:rsidRDefault="00163540" w:rsidP="00B07BB3">
      <w:pPr>
        <w:ind w:left="3119" w:firstLine="425"/>
        <w:jc w:val="right"/>
        <w:rPr>
          <w:rFonts w:ascii="Arial" w:hAnsi="Arial" w:cs="Arial"/>
          <w:i/>
        </w:rPr>
      </w:pPr>
    </w:p>
    <w:p w14:paraId="6670EDA4" w14:textId="082B6261" w:rsidR="008642B3" w:rsidRPr="0013621B" w:rsidRDefault="00CF414D" w:rsidP="00B07BB3">
      <w:pPr>
        <w:jc w:val="right"/>
        <w:rPr>
          <w:rFonts w:ascii="Arial" w:hAnsi="Arial" w:cs="Arial"/>
          <w:vertAlign w:val="superscript"/>
        </w:rPr>
      </w:pPr>
      <w:r w:rsidRPr="00CF414D">
        <w:rPr>
          <w:rFonts w:ascii="Arial" w:hAnsi="Arial" w:cs="Arial"/>
        </w:rPr>
        <w:t xml:space="preserve">  </w:t>
      </w:r>
      <w:bookmarkEnd w:id="0"/>
    </w:p>
    <w:sectPr w:rsidR="008642B3" w:rsidRPr="0013621B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3E2D1E" w14:textId="77777777" w:rsidR="00AC544E" w:rsidRDefault="00AC544E">
      <w:r>
        <w:separator/>
      </w:r>
    </w:p>
  </w:endnote>
  <w:endnote w:type="continuationSeparator" w:id="0">
    <w:p w14:paraId="6BE75B7D" w14:textId="77777777" w:rsidR="00AC544E" w:rsidRDefault="00AC5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79273" w14:textId="77777777" w:rsidR="00CF414D" w:rsidRDefault="00CF41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6C723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322535F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76E52C30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C2A26" w14:textId="77777777" w:rsidR="00CF414D" w:rsidRDefault="00CF41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9D03A0" w14:textId="77777777" w:rsidR="00AC544E" w:rsidRDefault="00AC544E">
      <w:r>
        <w:separator/>
      </w:r>
    </w:p>
  </w:footnote>
  <w:footnote w:type="continuationSeparator" w:id="0">
    <w:p w14:paraId="0A726754" w14:textId="77777777" w:rsidR="00AC544E" w:rsidRDefault="00AC54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04448" w14:textId="77777777" w:rsidR="00CF414D" w:rsidRDefault="00CF41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2FC95" w14:textId="77777777" w:rsidR="00CF414D" w:rsidRDefault="00CF41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AC328" w14:textId="77777777" w:rsidR="00CF414D" w:rsidRDefault="00CF41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0CA"/>
    <w:rsid w:val="00022322"/>
    <w:rsid w:val="00033677"/>
    <w:rsid w:val="00042497"/>
    <w:rsid w:val="000C1E6F"/>
    <w:rsid w:val="000E4E56"/>
    <w:rsid w:val="0013621B"/>
    <w:rsid w:val="00163540"/>
    <w:rsid w:val="001A1468"/>
    <w:rsid w:val="001B7815"/>
    <w:rsid w:val="001C3F13"/>
    <w:rsid w:val="00211A34"/>
    <w:rsid w:val="002716A3"/>
    <w:rsid w:val="002B1E4F"/>
    <w:rsid w:val="002B6761"/>
    <w:rsid w:val="002F5311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4576A"/>
    <w:rsid w:val="00657C1E"/>
    <w:rsid w:val="006E3089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AC544E"/>
    <w:rsid w:val="00B07BB3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414D"/>
    <w:rsid w:val="00D01E5B"/>
    <w:rsid w:val="00D04203"/>
    <w:rsid w:val="00D26ED6"/>
    <w:rsid w:val="00D30F1F"/>
    <w:rsid w:val="00D42C90"/>
    <w:rsid w:val="00D8427E"/>
    <w:rsid w:val="00DC0F59"/>
    <w:rsid w:val="00E23743"/>
    <w:rsid w:val="00E30B2D"/>
    <w:rsid w:val="00E62859"/>
    <w:rsid w:val="00E85D70"/>
    <w:rsid w:val="00F245C5"/>
    <w:rsid w:val="00F33C66"/>
    <w:rsid w:val="00F520CA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D05D91"/>
  <w15:chartTrackingRefBased/>
  <w15:docId w15:val="{A5D2BCB8-A558-4F3C-B574-E77C58FCC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411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3</cp:revision>
  <cp:lastPrinted>2026-03-18T06:38:00Z</cp:lastPrinted>
  <dcterms:created xsi:type="dcterms:W3CDTF">2026-03-18T06:39:00Z</dcterms:created>
  <dcterms:modified xsi:type="dcterms:W3CDTF">2026-03-18T06:51:00Z</dcterms:modified>
</cp:coreProperties>
</file>