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5FDDC" w14:textId="6ECD4F19" w:rsidR="00F245C5" w:rsidRPr="00353FDC" w:rsidRDefault="00B42A6D" w:rsidP="00E2122B">
      <w:pPr>
        <w:jc w:val="right"/>
        <w:rPr>
          <w:rFonts w:ascii="Arial" w:hAnsi="Arial" w:cs="Arial"/>
        </w:rPr>
      </w:pPr>
      <w:bookmarkStart w:id="0" w:name="_Hlk53520193"/>
      <w:r w:rsidRPr="00B42A6D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B42A6D">
        <w:rPr>
          <w:rFonts w:ascii="Arial" w:hAnsi="Arial" w:cs="Arial"/>
        </w:rPr>
        <w:t>2026-03-18</w:t>
      </w:r>
    </w:p>
    <w:p w14:paraId="2B5400C8" w14:textId="77777777" w:rsidR="00B42A6D" w:rsidRPr="00B42A6D" w:rsidRDefault="00B42A6D" w:rsidP="00E2122B">
      <w:pPr>
        <w:ind w:right="3969"/>
        <w:rPr>
          <w:rFonts w:ascii="Arial" w:hAnsi="Arial" w:cs="Arial"/>
          <w:b/>
          <w:bCs/>
        </w:rPr>
      </w:pPr>
      <w:r w:rsidRPr="00B42A6D">
        <w:rPr>
          <w:rFonts w:ascii="Arial" w:hAnsi="Arial" w:cs="Arial"/>
          <w:b/>
          <w:bCs/>
        </w:rPr>
        <w:t>Szpital Wojewódzki w Poznaniu</w:t>
      </w:r>
    </w:p>
    <w:p w14:paraId="49589E4A" w14:textId="50AECB9A" w:rsidR="00F245C5" w:rsidRPr="00353FDC" w:rsidRDefault="00B42A6D" w:rsidP="00E2122B">
      <w:pPr>
        <w:ind w:right="3969"/>
        <w:rPr>
          <w:rFonts w:ascii="Arial" w:hAnsi="Arial" w:cs="Arial"/>
          <w:b/>
          <w:bCs/>
        </w:rPr>
      </w:pPr>
      <w:r w:rsidRPr="00B42A6D">
        <w:rPr>
          <w:rFonts w:ascii="Arial" w:hAnsi="Arial" w:cs="Arial"/>
          <w:b/>
          <w:bCs/>
        </w:rPr>
        <w:t>Dział Zamówień Publicznych</w:t>
      </w:r>
    </w:p>
    <w:p w14:paraId="67BD4DA8" w14:textId="3E5C0D30" w:rsidR="00F245C5" w:rsidRPr="00353FDC" w:rsidRDefault="00B42A6D" w:rsidP="00E2122B">
      <w:pPr>
        <w:ind w:right="3969"/>
        <w:rPr>
          <w:rFonts w:ascii="Arial" w:hAnsi="Arial" w:cs="Arial"/>
        </w:rPr>
      </w:pPr>
      <w:r w:rsidRPr="00B42A6D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B42A6D">
        <w:rPr>
          <w:rFonts w:ascii="Arial" w:hAnsi="Arial" w:cs="Arial"/>
        </w:rPr>
        <w:t>7/19</w:t>
      </w:r>
    </w:p>
    <w:p w14:paraId="64590F87" w14:textId="35CC6919" w:rsidR="00F245C5" w:rsidRPr="00353FDC" w:rsidRDefault="00B42A6D" w:rsidP="00E2122B">
      <w:pPr>
        <w:ind w:right="4253"/>
        <w:rPr>
          <w:rFonts w:ascii="Arial" w:hAnsi="Arial" w:cs="Arial"/>
        </w:rPr>
      </w:pPr>
      <w:r w:rsidRPr="00B42A6D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B42A6D">
        <w:rPr>
          <w:rFonts w:ascii="Arial" w:hAnsi="Arial" w:cs="Arial"/>
        </w:rPr>
        <w:t>Poznań</w:t>
      </w:r>
    </w:p>
    <w:p w14:paraId="6BB23CB3" w14:textId="77777777" w:rsidR="00E2122B" w:rsidRDefault="00E2122B" w:rsidP="00E2122B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5DEAED55" w14:textId="1817FF84" w:rsidR="00D30F1F" w:rsidRDefault="00D30F1F" w:rsidP="00E2122B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189FC0E1" w14:textId="77777777" w:rsidR="00F245C5" w:rsidRDefault="00D30F1F" w:rsidP="00E2122B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4656C338" w14:textId="77777777" w:rsidR="00E2122B" w:rsidRDefault="00E2122B" w:rsidP="00E2122B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1B064353" w14:textId="77777777" w:rsidR="00E2122B" w:rsidRPr="00D30F1F" w:rsidRDefault="00E2122B" w:rsidP="00E2122B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7A7F28A0" w14:textId="77777777" w:rsidTr="002716A3">
        <w:tc>
          <w:tcPr>
            <w:tcW w:w="10065" w:type="dxa"/>
            <w:shd w:val="clear" w:color="auto" w:fill="F2F2F2"/>
            <w:hideMark/>
          </w:tcPr>
          <w:p w14:paraId="43B739E6" w14:textId="77777777" w:rsidR="00F245C5" w:rsidRPr="00353FDC" w:rsidRDefault="00F245C5" w:rsidP="00E2122B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735154D" w14:textId="77777777" w:rsidR="00F245C5" w:rsidRPr="00353FDC" w:rsidRDefault="00F245C5" w:rsidP="00E2122B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7B46736A" w14:textId="77777777" w:rsidR="00F245C5" w:rsidRPr="00353FDC" w:rsidRDefault="00F245C5" w:rsidP="00E2122B">
      <w:pPr>
        <w:keepNext/>
        <w:outlineLvl w:val="0"/>
        <w:rPr>
          <w:rFonts w:ascii="Arial" w:hAnsi="Arial" w:cs="Arial"/>
          <w:b/>
        </w:rPr>
      </w:pPr>
    </w:p>
    <w:p w14:paraId="58C69BEC" w14:textId="77777777" w:rsidR="00F245C5" w:rsidRPr="00353FDC" w:rsidRDefault="00F245C5" w:rsidP="00E2122B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3F1380BD" w14:textId="77777777" w:rsidTr="002716A3">
        <w:tc>
          <w:tcPr>
            <w:tcW w:w="2269" w:type="dxa"/>
          </w:tcPr>
          <w:p w14:paraId="565894A9" w14:textId="77777777" w:rsidR="00F245C5" w:rsidRPr="00353FDC" w:rsidRDefault="00F245C5" w:rsidP="00E2122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1F4BEEC3" w14:textId="1C0179D3" w:rsidR="00F245C5" w:rsidRPr="00353FDC" w:rsidRDefault="00B42A6D" w:rsidP="00E2122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B42A6D">
              <w:rPr>
                <w:rFonts w:ascii="Arial" w:hAnsi="Arial" w:cs="Arial"/>
                <w:bCs/>
              </w:rPr>
              <w:t xml:space="preserve">Zakup defibrylatorów zewnętrznych, pompy do </w:t>
            </w:r>
            <w:proofErr w:type="spellStart"/>
            <w:r w:rsidRPr="00B42A6D">
              <w:rPr>
                <w:rFonts w:ascii="Arial" w:hAnsi="Arial" w:cs="Arial"/>
                <w:bCs/>
              </w:rPr>
              <w:t>kontrapulsacji</w:t>
            </w:r>
            <w:proofErr w:type="spellEnd"/>
            <w:r w:rsidRPr="00B42A6D">
              <w:rPr>
                <w:rFonts w:ascii="Arial" w:hAnsi="Arial" w:cs="Arial"/>
                <w:bCs/>
              </w:rPr>
              <w:t xml:space="preserve"> wewnątrzaortalnej IABP, pompy do wspomagania mechanicznego lewej komory serca oraz generatora elektrochirurgicznego AEX wraz z elektrodami i nożami plazmowymi w ramach realizacji zadania: Kompleksowy program rozwoju opieki nad pacjentem kardiologicznym w Szpitalu Wojewódzkim w Poznaniu</w:t>
            </w:r>
          </w:p>
        </w:tc>
      </w:tr>
      <w:tr w:rsidR="00B42A6D" w:rsidRPr="00353FDC" w14:paraId="643E71C6" w14:textId="77777777" w:rsidTr="004B5F19">
        <w:tc>
          <w:tcPr>
            <w:tcW w:w="2269" w:type="dxa"/>
          </w:tcPr>
          <w:p w14:paraId="6B41E3ED" w14:textId="77777777" w:rsidR="00B42A6D" w:rsidRPr="00353FDC" w:rsidRDefault="00B42A6D" w:rsidP="00E2122B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59D1E4AC" w14:textId="6A5218C2" w:rsidR="00B42A6D" w:rsidRPr="00353FDC" w:rsidRDefault="00B42A6D" w:rsidP="00E2122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B42A6D">
              <w:rPr>
                <w:rFonts w:ascii="Arial" w:hAnsi="Arial" w:cs="Arial"/>
                <w:bCs/>
              </w:rPr>
              <w:t>SZW/DZP/12/2026</w:t>
            </w:r>
          </w:p>
        </w:tc>
      </w:tr>
    </w:tbl>
    <w:p w14:paraId="796BB9C9" w14:textId="77777777" w:rsidR="00F245C5" w:rsidRPr="00E1738E" w:rsidRDefault="00F245C5" w:rsidP="00E2122B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6669B4C" w14:textId="77777777" w:rsidR="00E2122B" w:rsidRDefault="00E2122B" w:rsidP="00E2122B">
      <w:pPr>
        <w:pStyle w:val="Nagwek"/>
        <w:tabs>
          <w:tab w:val="left" w:pos="708"/>
        </w:tabs>
        <w:jc w:val="both"/>
        <w:rPr>
          <w:rFonts w:ascii="Arial" w:hAnsi="Arial" w:cs="Arial"/>
        </w:rPr>
      </w:pPr>
    </w:p>
    <w:p w14:paraId="34C351C0" w14:textId="622F240B" w:rsidR="00A02E94" w:rsidRDefault="00F245C5" w:rsidP="00E2122B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B42A6D" w:rsidRPr="00B42A6D">
        <w:rPr>
          <w:rFonts w:ascii="Arial" w:hAnsi="Arial" w:cs="Arial"/>
          <w:b/>
        </w:rPr>
        <w:t>Szpital Wojewódzki w Poznaniu</w:t>
      </w:r>
      <w:r w:rsidR="00E2122B">
        <w:rPr>
          <w:rFonts w:ascii="Arial" w:hAnsi="Arial" w:cs="Arial"/>
          <w:b/>
        </w:rPr>
        <w:t xml:space="preserve">, </w:t>
      </w:r>
      <w:r w:rsidR="00B42A6D" w:rsidRPr="00B42A6D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B42A6D" w:rsidRPr="00B42A6D">
        <w:rPr>
          <w:rFonts w:ascii="Arial" w:hAnsi="Arial" w:cs="Arial"/>
        </w:rPr>
        <w:t>(</w:t>
      </w:r>
      <w:proofErr w:type="spellStart"/>
      <w:r w:rsidR="00B42A6D" w:rsidRPr="00B42A6D">
        <w:rPr>
          <w:rFonts w:ascii="Arial" w:hAnsi="Arial" w:cs="Arial"/>
        </w:rPr>
        <w:t>t.j</w:t>
      </w:r>
      <w:proofErr w:type="spellEnd"/>
      <w:r w:rsidR="00B42A6D" w:rsidRPr="00B42A6D">
        <w:rPr>
          <w:rFonts w:ascii="Arial" w:hAnsi="Arial" w:cs="Arial"/>
        </w:rPr>
        <w:t xml:space="preserve">. Dz. U. z 2024 r. poz. 1320 z </w:t>
      </w:r>
      <w:proofErr w:type="spellStart"/>
      <w:r w:rsidR="00B42A6D" w:rsidRPr="00B42A6D">
        <w:rPr>
          <w:rFonts w:ascii="Arial" w:hAnsi="Arial" w:cs="Arial"/>
        </w:rPr>
        <w:t>p</w:t>
      </w:r>
      <w:r w:rsidR="003E0E62">
        <w:rPr>
          <w:rFonts w:ascii="Arial" w:hAnsi="Arial" w:cs="Arial"/>
        </w:rPr>
        <w:t>óź</w:t>
      </w:r>
      <w:r w:rsidR="00B42A6D" w:rsidRPr="00B42A6D">
        <w:rPr>
          <w:rFonts w:ascii="Arial" w:hAnsi="Arial" w:cs="Arial"/>
        </w:rPr>
        <w:t>n</w:t>
      </w:r>
      <w:proofErr w:type="spellEnd"/>
      <w:r w:rsidR="00B42A6D" w:rsidRPr="00B42A6D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p w14:paraId="46BC0526" w14:textId="77777777" w:rsidR="00E2122B" w:rsidRDefault="00E2122B" w:rsidP="00E2122B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B42A6D" w14:paraId="4A8E6759" w14:textId="77777777" w:rsidTr="004B5F1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D9280" w14:textId="4E6FD3C9" w:rsidR="00B42A6D" w:rsidRPr="00F245C5" w:rsidRDefault="00E2122B" w:rsidP="00E2122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="00B42A6D" w:rsidRPr="00F245C5">
              <w:rPr>
                <w:rFonts w:ascii="Arial" w:hAnsi="Arial" w:cs="Arial"/>
                <w:b/>
                <w:bCs/>
              </w:rPr>
              <w:t xml:space="preserve"> nr </w:t>
            </w:r>
            <w:r w:rsidR="00B42A6D" w:rsidRPr="00B42A6D">
              <w:rPr>
                <w:rFonts w:ascii="Arial" w:hAnsi="Arial" w:cs="Arial"/>
                <w:b/>
                <w:bCs/>
              </w:rPr>
              <w:t>1</w:t>
            </w:r>
            <w:r w:rsidR="00B42A6D" w:rsidRPr="00F245C5">
              <w:rPr>
                <w:rFonts w:ascii="Arial" w:hAnsi="Arial" w:cs="Arial"/>
              </w:rPr>
              <w:t xml:space="preserve">: </w:t>
            </w:r>
            <w:r w:rsidR="00B42A6D" w:rsidRPr="00B42A6D">
              <w:rPr>
                <w:rFonts w:ascii="Arial" w:hAnsi="Arial" w:cs="Arial"/>
              </w:rPr>
              <w:t>defibrylator zewnętrzny</w:t>
            </w:r>
          </w:p>
          <w:p w14:paraId="1AFA241A" w14:textId="7947A68C" w:rsidR="00B42A6D" w:rsidRPr="00F245C5" w:rsidRDefault="00B42A6D" w:rsidP="00E2122B">
            <w:pPr>
              <w:jc w:val="both"/>
              <w:rPr>
                <w:rFonts w:ascii="Arial" w:hAnsi="Arial" w:cs="Arial"/>
                <w:b/>
              </w:rPr>
            </w:pPr>
            <w:r w:rsidRPr="00B42A6D">
              <w:rPr>
                <w:rFonts w:ascii="Arial" w:hAnsi="Arial" w:cs="Arial"/>
                <w:b/>
              </w:rPr>
              <w:t>BTL Polska Sp. z o.o.</w:t>
            </w:r>
          </w:p>
          <w:p w14:paraId="0947A6A1" w14:textId="5BE71EA7" w:rsidR="00B42A6D" w:rsidRPr="00F245C5" w:rsidRDefault="00B42A6D" w:rsidP="00E2122B">
            <w:pPr>
              <w:jc w:val="both"/>
              <w:rPr>
                <w:rFonts w:ascii="Arial" w:hAnsi="Arial" w:cs="Arial"/>
                <w:bCs/>
              </w:rPr>
            </w:pPr>
            <w:r w:rsidRPr="00B42A6D">
              <w:rPr>
                <w:rFonts w:ascii="Arial" w:hAnsi="Arial" w:cs="Arial"/>
                <w:bCs/>
              </w:rPr>
              <w:t>Leonidasa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42A6D">
              <w:rPr>
                <w:rFonts w:ascii="Arial" w:hAnsi="Arial" w:cs="Arial"/>
                <w:bCs/>
              </w:rPr>
              <w:t>49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CD03646" w14:textId="060BDE64" w:rsidR="00B42A6D" w:rsidRPr="00F245C5" w:rsidRDefault="00B42A6D" w:rsidP="00E2122B">
            <w:pPr>
              <w:jc w:val="both"/>
              <w:rPr>
                <w:rFonts w:ascii="Arial" w:hAnsi="Arial" w:cs="Arial"/>
                <w:bCs/>
              </w:rPr>
            </w:pPr>
            <w:r w:rsidRPr="00B42A6D">
              <w:rPr>
                <w:rFonts w:ascii="Arial" w:hAnsi="Arial" w:cs="Arial"/>
                <w:bCs/>
              </w:rPr>
              <w:t>02-239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42A6D">
              <w:rPr>
                <w:rFonts w:ascii="Arial" w:hAnsi="Arial" w:cs="Arial"/>
                <w:bCs/>
              </w:rPr>
              <w:t>Warszawa</w:t>
            </w:r>
          </w:p>
          <w:p w14:paraId="7ABECF5A" w14:textId="368DCFEE" w:rsidR="00B42A6D" w:rsidRPr="00F245C5" w:rsidRDefault="00B42A6D" w:rsidP="00E2122B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42A6D">
              <w:rPr>
                <w:rFonts w:ascii="Arial" w:hAnsi="Arial" w:cs="Arial"/>
                <w:b/>
              </w:rPr>
              <w:t>162 000.00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525AB2E" w14:textId="77777777" w:rsidR="00B42A6D" w:rsidRPr="00F245C5" w:rsidRDefault="00B42A6D" w:rsidP="00E2122B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124C461" w14:textId="2728EA5F" w:rsidR="00B42A6D" w:rsidRPr="00F245C5" w:rsidRDefault="00B42A6D" w:rsidP="00E2122B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B42A6D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B42A6D" w14:paraId="09E993FF" w14:textId="77777777" w:rsidTr="004B5F1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3F761" w14:textId="49F5FA3C" w:rsidR="00B42A6D" w:rsidRPr="00F245C5" w:rsidRDefault="00E2122B" w:rsidP="00E2122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="00B42A6D" w:rsidRPr="00F245C5">
              <w:rPr>
                <w:rFonts w:ascii="Arial" w:hAnsi="Arial" w:cs="Arial"/>
                <w:b/>
                <w:bCs/>
              </w:rPr>
              <w:t xml:space="preserve"> nr </w:t>
            </w:r>
            <w:r w:rsidR="00B42A6D" w:rsidRPr="00B42A6D">
              <w:rPr>
                <w:rFonts w:ascii="Arial" w:hAnsi="Arial" w:cs="Arial"/>
                <w:b/>
                <w:bCs/>
              </w:rPr>
              <w:t>2</w:t>
            </w:r>
            <w:r w:rsidR="00B42A6D" w:rsidRPr="00F245C5">
              <w:rPr>
                <w:rFonts w:ascii="Arial" w:hAnsi="Arial" w:cs="Arial"/>
              </w:rPr>
              <w:t xml:space="preserve">: </w:t>
            </w:r>
            <w:r w:rsidR="00B42A6D" w:rsidRPr="00B42A6D">
              <w:rPr>
                <w:rFonts w:ascii="Arial" w:hAnsi="Arial" w:cs="Arial"/>
              </w:rPr>
              <w:t>generator elektrochirurgiczny AEX wraz z elektrodami i nożami plazmowymi</w:t>
            </w:r>
          </w:p>
          <w:p w14:paraId="7E263F44" w14:textId="36193403" w:rsidR="00B42A6D" w:rsidRPr="00F245C5" w:rsidRDefault="00B42A6D" w:rsidP="00E2122B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B42A6D">
              <w:rPr>
                <w:rFonts w:ascii="Arial" w:hAnsi="Arial" w:cs="Arial"/>
                <w:b/>
              </w:rPr>
              <w:t>Medtronic</w:t>
            </w:r>
            <w:proofErr w:type="spellEnd"/>
            <w:r w:rsidRPr="00B42A6D">
              <w:rPr>
                <w:rFonts w:ascii="Arial" w:hAnsi="Arial" w:cs="Arial"/>
                <w:b/>
              </w:rPr>
              <w:t xml:space="preserve"> Polna Sp. z o.o.</w:t>
            </w:r>
          </w:p>
          <w:p w14:paraId="1C561DA6" w14:textId="7B718088" w:rsidR="00B42A6D" w:rsidRPr="00F245C5" w:rsidRDefault="00B42A6D" w:rsidP="00E2122B">
            <w:pPr>
              <w:jc w:val="both"/>
              <w:rPr>
                <w:rFonts w:ascii="Arial" w:hAnsi="Arial" w:cs="Arial"/>
                <w:bCs/>
              </w:rPr>
            </w:pPr>
            <w:r w:rsidRPr="00B42A6D">
              <w:rPr>
                <w:rFonts w:ascii="Arial" w:hAnsi="Arial" w:cs="Arial"/>
                <w:bCs/>
              </w:rPr>
              <w:t>Polna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42A6D">
              <w:rPr>
                <w:rFonts w:ascii="Arial" w:hAnsi="Arial" w:cs="Arial"/>
                <w:bCs/>
              </w:rPr>
              <w:t>11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EBC2C38" w14:textId="1CE23154" w:rsidR="00B42A6D" w:rsidRPr="00F245C5" w:rsidRDefault="00B42A6D" w:rsidP="00E2122B">
            <w:pPr>
              <w:jc w:val="both"/>
              <w:rPr>
                <w:rFonts w:ascii="Arial" w:hAnsi="Arial" w:cs="Arial"/>
                <w:bCs/>
              </w:rPr>
            </w:pPr>
            <w:r w:rsidRPr="00B42A6D">
              <w:rPr>
                <w:rFonts w:ascii="Arial" w:hAnsi="Arial" w:cs="Arial"/>
                <w:bCs/>
              </w:rPr>
              <w:t>00-633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42A6D">
              <w:rPr>
                <w:rFonts w:ascii="Arial" w:hAnsi="Arial" w:cs="Arial"/>
                <w:bCs/>
              </w:rPr>
              <w:t>Warszawa</w:t>
            </w:r>
          </w:p>
          <w:p w14:paraId="03F91BB1" w14:textId="72C6945C" w:rsidR="00B42A6D" w:rsidRPr="00F245C5" w:rsidRDefault="00B42A6D" w:rsidP="00E2122B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42A6D">
              <w:rPr>
                <w:rFonts w:ascii="Arial" w:hAnsi="Arial" w:cs="Arial"/>
                <w:b/>
              </w:rPr>
              <w:t>215 416.80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6A80363" w14:textId="77777777" w:rsidR="00B42A6D" w:rsidRPr="00F245C5" w:rsidRDefault="00B42A6D" w:rsidP="00E2122B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6969546" w14:textId="11AAB30C" w:rsidR="00B42A6D" w:rsidRPr="00F245C5" w:rsidRDefault="00B42A6D" w:rsidP="00E2122B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B42A6D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B42A6D" w14:paraId="236EF1D2" w14:textId="77777777" w:rsidTr="004B5F1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38928" w14:textId="62B17860" w:rsidR="00B42A6D" w:rsidRPr="00F245C5" w:rsidRDefault="00E2122B" w:rsidP="00E2122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Zadanie</w:t>
            </w:r>
            <w:r w:rsidR="00B42A6D" w:rsidRPr="00F245C5">
              <w:rPr>
                <w:rFonts w:ascii="Arial" w:hAnsi="Arial" w:cs="Arial"/>
                <w:b/>
                <w:bCs/>
              </w:rPr>
              <w:t xml:space="preserve"> nr </w:t>
            </w:r>
            <w:r w:rsidR="00B42A6D" w:rsidRPr="00B42A6D">
              <w:rPr>
                <w:rFonts w:ascii="Arial" w:hAnsi="Arial" w:cs="Arial"/>
                <w:b/>
                <w:bCs/>
              </w:rPr>
              <w:t>3</w:t>
            </w:r>
            <w:r w:rsidR="00B42A6D" w:rsidRPr="00F245C5">
              <w:rPr>
                <w:rFonts w:ascii="Arial" w:hAnsi="Arial" w:cs="Arial"/>
              </w:rPr>
              <w:t xml:space="preserve">: </w:t>
            </w:r>
            <w:r w:rsidR="00B42A6D" w:rsidRPr="00B42A6D">
              <w:rPr>
                <w:rFonts w:ascii="Arial" w:hAnsi="Arial" w:cs="Arial"/>
              </w:rPr>
              <w:t xml:space="preserve">pompa do </w:t>
            </w:r>
            <w:proofErr w:type="spellStart"/>
            <w:r w:rsidR="00B42A6D" w:rsidRPr="00B42A6D">
              <w:rPr>
                <w:rFonts w:ascii="Arial" w:hAnsi="Arial" w:cs="Arial"/>
              </w:rPr>
              <w:t>kontrapulsacji</w:t>
            </w:r>
            <w:proofErr w:type="spellEnd"/>
            <w:r w:rsidR="00B42A6D" w:rsidRPr="00B42A6D">
              <w:rPr>
                <w:rFonts w:ascii="Arial" w:hAnsi="Arial" w:cs="Arial"/>
              </w:rPr>
              <w:t xml:space="preserve"> wewnątrzaortalnej IABP</w:t>
            </w:r>
          </w:p>
          <w:p w14:paraId="08D1AD69" w14:textId="7754E270" w:rsidR="00B42A6D" w:rsidRPr="00F245C5" w:rsidRDefault="00B42A6D" w:rsidP="00E2122B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B42A6D">
              <w:rPr>
                <w:rFonts w:ascii="Arial" w:hAnsi="Arial" w:cs="Arial"/>
                <w:b/>
              </w:rPr>
              <w:t>Teleflex</w:t>
            </w:r>
            <w:proofErr w:type="spellEnd"/>
            <w:r w:rsidRPr="00B42A6D">
              <w:rPr>
                <w:rFonts w:ascii="Arial" w:hAnsi="Arial" w:cs="Arial"/>
                <w:b/>
              </w:rPr>
              <w:t xml:space="preserve"> Polska Sp. z o.o.</w:t>
            </w:r>
          </w:p>
          <w:p w14:paraId="4748BD80" w14:textId="77777777" w:rsidR="003E0E62" w:rsidRDefault="003E0E62" w:rsidP="00E2122B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Żwirki i Wigury 16A</w:t>
            </w:r>
          </w:p>
          <w:p w14:paraId="7755C410" w14:textId="695F4C88" w:rsidR="00B42A6D" w:rsidRPr="00F245C5" w:rsidRDefault="003E0E62" w:rsidP="00E2122B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02-092</w:t>
            </w:r>
            <w:r w:rsidR="00B42A6D" w:rsidRPr="00F245C5">
              <w:rPr>
                <w:rFonts w:ascii="Arial" w:hAnsi="Arial" w:cs="Arial"/>
                <w:bCs/>
              </w:rPr>
              <w:t xml:space="preserve"> </w:t>
            </w:r>
            <w:r w:rsidR="00B42A6D" w:rsidRPr="00B42A6D">
              <w:rPr>
                <w:rFonts w:ascii="Arial" w:hAnsi="Arial" w:cs="Arial"/>
                <w:bCs/>
              </w:rPr>
              <w:t>Warszawa</w:t>
            </w:r>
          </w:p>
          <w:p w14:paraId="304F91ED" w14:textId="5AF705CA" w:rsidR="00B42A6D" w:rsidRPr="00F245C5" w:rsidRDefault="00B42A6D" w:rsidP="00E2122B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42A6D">
              <w:rPr>
                <w:rFonts w:ascii="Arial" w:hAnsi="Arial" w:cs="Arial"/>
                <w:b/>
              </w:rPr>
              <w:t>178 200.00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79DEB2A" w14:textId="77777777" w:rsidR="00B42A6D" w:rsidRPr="00F245C5" w:rsidRDefault="00B42A6D" w:rsidP="00E2122B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053A1B3" w14:textId="67A6F93D" w:rsidR="00B42A6D" w:rsidRPr="00F245C5" w:rsidRDefault="00B42A6D" w:rsidP="00E2122B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B42A6D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14:paraId="20AFE2A6" w14:textId="77777777" w:rsidR="00E2122B" w:rsidRDefault="00E2122B" w:rsidP="00E2122B">
      <w:pPr>
        <w:jc w:val="both"/>
        <w:rPr>
          <w:rFonts w:ascii="Arial" w:hAnsi="Arial" w:cs="Arial"/>
          <w:b/>
          <w:bCs/>
          <w:color w:val="000000"/>
        </w:rPr>
      </w:pPr>
    </w:p>
    <w:p w14:paraId="7A640CB0" w14:textId="69814E90" w:rsidR="00A02E94" w:rsidRDefault="00F245C5" w:rsidP="00E2122B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3119"/>
        <w:gridCol w:w="2693"/>
        <w:gridCol w:w="1276"/>
      </w:tblGrid>
      <w:tr w:rsidR="00A02E94" w14:paraId="2C7267F6" w14:textId="77777777" w:rsidTr="003E0E6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47C847" w14:textId="0C5CA5B4" w:rsidR="00A02E94" w:rsidRPr="00E2122B" w:rsidRDefault="00E2122B" w:rsidP="00E2122B">
            <w:pPr>
              <w:jc w:val="center"/>
              <w:rPr>
                <w:rFonts w:ascii="Arial" w:hAnsi="Arial" w:cs="Arial"/>
                <w:color w:val="000000"/>
              </w:rPr>
            </w:pPr>
            <w:r w:rsidRPr="00E2122B">
              <w:rPr>
                <w:rFonts w:ascii="Arial" w:hAnsi="Arial" w:cs="Arial"/>
              </w:rPr>
              <w:t>Zadanie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BDB2DE0" w14:textId="77777777" w:rsidR="00A02E94" w:rsidRPr="00F245C5" w:rsidRDefault="007D7932" w:rsidP="00E2122B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27BBB5F" w14:textId="77777777" w:rsidR="00A02E94" w:rsidRPr="00F245C5" w:rsidRDefault="007D7932" w:rsidP="00E2122B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FD012EA" w14:textId="77777777" w:rsidR="00A02E94" w:rsidRPr="00F245C5" w:rsidRDefault="00A02E94" w:rsidP="00E2122B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B42A6D" w14:paraId="0DE03609" w14:textId="77777777" w:rsidTr="003E0E6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35CFA" w14:textId="498304B9" w:rsidR="00B42A6D" w:rsidRPr="007D7932" w:rsidRDefault="00B42A6D" w:rsidP="00E2122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42A6D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42A6D">
              <w:rPr>
                <w:rFonts w:ascii="Arial" w:hAnsi="Arial" w:cs="Arial"/>
                <w:sz w:val="22"/>
                <w:szCs w:val="22"/>
              </w:rPr>
              <w:t>defibrylator zewnętrzny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2CB6B" w14:textId="6B45367B" w:rsidR="00B42A6D" w:rsidRPr="007D7932" w:rsidRDefault="00B42A6D" w:rsidP="00E2122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42A6D">
              <w:rPr>
                <w:rFonts w:ascii="Arial" w:hAnsi="Arial" w:cs="Arial"/>
                <w:b/>
                <w:bCs/>
                <w:sz w:val="22"/>
                <w:szCs w:val="22"/>
              </w:rPr>
              <w:t>BTL Polska Sp. z o.o.</w:t>
            </w:r>
          </w:p>
          <w:p w14:paraId="6122B796" w14:textId="3858B8A2" w:rsidR="00B42A6D" w:rsidRPr="007D7932" w:rsidRDefault="00B42A6D" w:rsidP="00E2122B">
            <w:pPr>
              <w:rPr>
                <w:rFonts w:ascii="Arial" w:hAnsi="Arial" w:cs="Arial"/>
                <w:sz w:val="22"/>
                <w:szCs w:val="22"/>
              </w:rPr>
            </w:pPr>
            <w:r w:rsidRPr="00B42A6D">
              <w:rPr>
                <w:rFonts w:ascii="Arial" w:hAnsi="Arial" w:cs="Arial"/>
                <w:sz w:val="22"/>
                <w:szCs w:val="22"/>
              </w:rPr>
              <w:t>Leonidasa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42A6D">
              <w:rPr>
                <w:rFonts w:ascii="Arial" w:hAnsi="Arial" w:cs="Arial"/>
                <w:sz w:val="22"/>
                <w:szCs w:val="22"/>
              </w:rPr>
              <w:t>49</w:t>
            </w:r>
          </w:p>
          <w:p w14:paraId="0BE9EF08" w14:textId="3CCBEE6A" w:rsidR="00B42A6D" w:rsidRPr="007D7932" w:rsidRDefault="00B42A6D" w:rsidP="00E2122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42A6D">
              <w:rPr>
                <w:rFonts w:ascii="Arial" w:hAnsi="Arial" w:cs="Arial"/>
                <w:sz w:val="22"/>
                <w:szCs w:val="22"/>
              </w:rPr>
              <w:t>02-239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42A6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A48BE" w14:textId="77777777" w:rsidR="00B42A6D" w:rsidRPr="00B42A6D" w:rsidRDefault="00B42A6D" w:rsidP="00E2122B">
            <w:pPr>
              <w:rPr>
                <w:rFonts w:ascii="Arial" w:hAnsi="Arial" w:cs="Arial"/>
                <w:sz w:val="22"/>
                <w:szCs w:val="22"/>
              </w:rPr>
            </w:pPr>
            <w:r w:rsidRPr="00B42A6D">
              <w:rPr>
                <w:rFonts w:ascii="Arial" w:hAnsi="Arial" w:cs="Arial"/>
                <w:sz w:val="22"/>
                <w:szCs w:val="22"/>
              </w:rPr>
              <w:t>1 - Cena - 80.00</w:t>
            </w:r>
          </w:p>
          <w:p w14:paraId="2883AAD9" w14:textId="48C5522D" w:rsidR="00B42A6D" w:rsidRPr="007D7932" w:rsidRDefault="00B42A6D" w:rsidP="00E2122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42A6D">
              <w:rPr>
                <w:rFonts w:ascii="Arial" w:hAnsi="Arial" w:cs="Arial"/>
                <w:sz w:val="22"/>
                <w:szCs w:val="22"/>
              </w:rPr>
              <w:t>2 - Gwarancja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E0F5C" w14:textId="591F92C3" w:rsidR="00B42A6D" w:rsidRPr="007D7932" w:rsidRDefault="00B42A6D" w:rsidP="00E2122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42A6D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</w:tr>
      <w:tr w:rsidR="00B42A6D" w14:paraId="0DD324A5" w14:textId="77777777" w:rsidTr="003E0E6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E2BD1" w14:textId="67CFE01B" w:rsidR="00B42A6D" w:rsidRPr="007D7932" w:rsidRDefault="00B42A6D" w:rsidP="00E2122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42A6D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42A6D">
              <w:rPr>
                <w:rFonts w:ascii="Arial" w:hAnsi="Arial" w:cs="Arial"/>
                <w:sz w:val="22"/>
                <w:szCs w:val="22"/>
              </w:rPr>
              <w:t>generator elektrochirurgiczny AEX wraz z elektrodami i nożami plazmowymi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3B6C2" w14:textId="7FED326D" w:rsidR="00B42A6D" w:rsidRPr="007D7932" w:rsidRDefault="00B42A6D" w:rsidP="00E2122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42A6D">
              <w:rPr>
                <w:rFonts w:ascii="Arial" w:hAnsi="Arial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B42A6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Polna Sp. z o.o.</w:t>
            </w:r>
          </w:p>
          <w:p w14:paraId="50B71567" w14:textId="6F45712B" w:rsidR="00B42A6D" w:rsidRPr="007D7932" w:rsidRDefault="00B42A6D" w:rsidP="00E2122B">
            <w:pPr>
              <w:rPr>
                <w:rFonts w:ascii="Arial" w:hAnsi="Arial" w:cs="Arial"/>
                <w:sz w:val="22"/>
                <w:szCs w:val="22"/>
              </w:rPr>
            </w:pPr>
            <w:r w:rsidRPr="00B42A6D">
              <w:rPr>
                <w:rFonts w:ascii="Arial" w:hAnsi="Arial" w:cs="Arial"/>
                <w:sz w:val="22"/>
                <w:szCs w:val="22"/>
              </w:rPr>
              <w:t>Polna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42A6D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1ABD0409" w14:textId="5280183F" w:rsidR="00B42A6D" w:rsidRPr="007D7932" w:rsidRDefault="00B42A6D" w:rsidP="00E2122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42A6D">
              <w:rPr>
                <w:rFonts w:ascii="Arial" w:hAnsi="Arial" w:cs="Arial"/>
                <w:sz w:val="22"/>
                <w:szCs w:val="22"/>
              </w:rPr>
              <w:t>00-633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42A6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B0092" w14:textId="77777777" w:rsidR="00B42A6D" w:rsidRPr="00B42A6D" w:rsidRDefault="00B42A6D" w:rsidP="00E2122B">
            <w:pPr>
              <w:rPr>
                <w:rFonts w:ascii="Arial" w:hAnsi="Arial" w:cs="Arial"/>
                <w:sz w:val="22"/>
                <w:szCs w:val="22"/>
              </w:rPr>
            </w:pPr>
            <w:r w:rsidRPr="00B42A6D">
              <w:rPr>
                <w:rFonts w:ascii="Arial" w:hAnsi="Arial" w:cs="Arial"/>
                <w:sz w:val="22"/>
                <w:szCs w:val="22"/>
              </w:rPr>
              <w:t>1 - Cena - 80.00</w:t>
            </w:r>
          </w:p>
          <w:p w14:paraId="60508B29" w14:textId="3AD1C4FF" w:rsidR="00B42A6D" w:rsidRPr="007D7932" w:rsidRDefault="00B42A6D" w:rsidP="00E2122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42A6D">
              <w:rPr>
                <w:rFonts w:ascii="Arial" w:hAnsi="Arial" w:cs="Arial"/>
                <w:sz w:val="22"/>
                <w:szCs w:val="22"/>
              </w:rPr>
              <w:t>2 - Gwarancja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77F16" w14:textId="58EBB412" w:rsidR="00B42A6D" w:rsidRPr="007D7932" w:rsidRDefault="00B42A6D" w:rsidP="00E2122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42A6D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</w:tr>
      <w:tr w:rsidR="00B42A6D" w14:paraId="573D5465" w14:textId="77777777" w:rsidTr="003E0E6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7F1CD" w14:textId="2E3DB6F5" w:rsidR="00B42A6D" w:rsidRPr="007D7932" w:rsidRDefault="00B42A6D" w:rsidP="00E2122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42A6D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42A6D">
              <w:rPr>
                <w:rFonts w:ascii="Arial" w:hAnsi="Arial" w:cs="Arial"/>
                <w:sz w:val="22"/>
                <w:szCs w:val="22"/>
              </w:rPr>
              <w:t xml:space="preserve">pompa do </w:t>
            </w:r>
            <w:proofErr w:type="spellStart"/>
            <w:r w:rsidRPr="00B42A6D">
              <w:rPr>
                <w:rFonts w:ascii="Arial" w:hAnsi="Arial" w:cs="Arial"/>
                <w:sz w:val="22"/>
                <w:szCs w:val="22"/>
              </w:rPr>
              <w:t>kontrapulsacji</w:t>
            </w:r>
            <w:proofErr w:type="spellEnd"/>
            <w:r w:rsidRPr="00B42A6D">
              <w:rPr>
                <w:rFonts w:ascii="Arial" w:hAnsi="Arial" w:cs="Arial"/>
                <w:sz w:val="22"/>
                <w:szCs w:val="22"/>
              </w:rPr>
              <w:t xml:space="preserve"> wewnątrzaortalnej IABP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42874" w14:textId="7F046A47" w:rsidR="00B42A6D" w:rsidRPr="003E0E62" w:rsidRDefault="00B42A6D" w:rsidP="00E2122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E0E62">
              <w:rPr>
                <w:rFonts w:ascii="Arial" w:hAnsi="Arial" w:cs="Arial"/>
                <w:b/>
                <w:bCs/>
                <w:sz w:val="22"/>
                <w:szCs w:val="22"/>
              </w:rPr>
              <w:t>Teleflex</w:t>
            </w:r>
            <w:proofErr w:type="spellEnd"/>
            <w:r w:rsidRPr="003E0E6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4E3D5C20" w14:textId="77777777" w:rsidR="003E0E62" w:rsidRPr="003E0E62" w:rsidRDefault="003E0E62" w:rsidP="003E0E6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E0E62">
              <w:rPr>
                <w:rFonts w:ascii="Arial" w:hAnsi="Arial" w:cs="Arial"/>
                <w:bCs/>
                <w:sz w:val="22"/>
                <w:szCs w:val="22"/>
              </w:rPr>
              <w:t>Żwirki i Wigury 16A</w:t>
            </w:r>
          </w:p>
          <w:p w14:paraId="6F9DA958" w14:textId="230425B2" w:rsidR="00B42A6D" w:rsidRPr="003E0E62" w:rsidRDefault="003E0E62" w:rsidP="003E0E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E0E62">
              <w:rPr>
                <w:rFonts w:ascii="Arial" w:hAnsi="Arial" w:cs="Arial"/>
                <w:bCs/>
                <w:sz w:val="22"/>
                <w:szCs w:val="22"/>
              </w:rPr>
              <w:t xml:space="preserve">02-092 </w:t>
            </w:r>
            <w:r w:rsidR="00B42A6D" w:rsidRPr="003E0E6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BDE37" w14:textId="77777777" w:rsidR="00B42A6D" w:rsidRPr="00B42A6D" w:rsidRDefault="00B42A6D" w:rsidP="00E2122B">
            <w:pPr>
              <w:rPr>
                <w:rFonts w:ascii="Arial" w:hAnsi="Arial" w:cs="Arial"/>
                <w:sz w:val="22"/>
                <w:szCs w:val="22"/>
              </w:rPr>
            </w:pPr>
            <w:r w:rsidRPr="00B42A6D">
              <w:rPr>
                <w:rFonts w:ascii="Arial" w:hAnsi="Arial" w:cs="Arial"/>
                <w:sz w:val="22"/>
                <w:szCs w:val="22"/>
              </w:rPr>
              <w:t>1 - Cena - 80.00</w:t>
            </w:r>
          </w:p>
          <w:p w14:paraId="0E7690E7" w14:textId="20B89656" w:rsidR="00B42A6D" w:rsidRPr="007D7932" w:rsidRDefault="00B42A6D" w:rsidP="00E2122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42A6D">
              <w:rPr>
                <w:rFonts w:ascii="Arial" w:hAnsi="Arial" w:cs="Arial"/>
                <w:sz w:val="22"/>
                <w:szCs w:val="22"/>
              </w:rPr>
              <w:t>2 - Gwarancja - 10.00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1B22D" w14:textId="21BFA461" w:rsidR="00B42A6D" w:rsidRPr="007D7932" w:rsidRDefault="00B42A6D" w:rsidP="00E2122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42A6D">
              <w:rPr>
                <w:rFonts w:ascii="Arial" w:hAnsi="Arial" w:cs="Arial"/>
                <w:sz w:val="22"/>
                <w:szCs w:val="22"/>
              </w:rPr>
              <w:t xml:space="preserve">  90,00</w:t>
            </w:r>
          </w:p>
        </w:tc>
      </w:tr>
    </w:tbl>
    <w:p w14:paraId="7CA6D39D" w14:textId="77777777" w:rsidR="00A02E94" w:rsidRDefault="00A02E94" w:rsidP="00E2122B">
      <w:pPr>
        <w:jc w:val="both"/>
        <w:rPr>
          <w:rFonts w:ascii="Arial" w:hAnsi="Arial" w:cs="Arial"/>
          <w:color w:val="000000"/>
        </w:rPr>
      </w:pPr>
    </w:p>
    <w:p w14:paraId="271122A0" w14:textId="77777777" w:rsidR="00A02E94" w:rsidRDefault="00A02E94" w:rsidP="00E2122B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09B3334F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76A1FE0" w14:textId="77777777" w:rsidR="00A02E94" w:rsidRPr="007D7932" w:rsidRDefault="00A02E94" w:rsidP="00E2122B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D55C6B8" w14:textId="77777777" w:rsidR="00A02E94" w:rsidRPr="007D7932" w:rsidRDefault="00A02E94" w:rsidP="00E2122B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EB53B5C" w14:textId="77777777" w:rsidR="00A02E94" w:rsidRPr="007D7932" w:rsidRDefault="00A02E94" w:rsidP="00E2122B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A02E94" w14:paraId="45B718D4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AC40CFB" w14:textId="32D1BAAB" w:rsidR="00A02E94" w:rsidRPr="007D7932" w:rsidRDefault="00A02E94" w:rsidP="00E2122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E32C444" w14:textId="32F3084A" w:rsidR="00A02E94" w:rsidRPr="007D7932" w:rsidRDefault="00A02E94" w:rsidP="00E2122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CA01854" w14:textId="786B4D77" w:rsidR="00A02E94" w:rsidRPr="007D7932" w:rsidRDefault="00A02E94" w:rsidP="00E2122B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34D22E20" w14:textId="40C7E17B" w:rsidR="00A02E94" w:rsidRPr="007D7932" w:rsidRDefault="00A02E94" w:rsidP="00E2122B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E4052C5" w14:textId="681DCD22" w:rsidR="00A02E94" w:rsidRDefault="00A02E94" w:rsidP="00E2122B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Pzp.</w:t>
            </w:r>
          </w:p>
          <w:p w14:paraId="04B444E8" w14:textId="77777777" w:rsidR="0013621B" w:rsidRPr="0013621B" w:rsidRDefault="0013621B" w:rsidP="00E2122B">
            <w:pPr>
              <w:rPr>
                <w:rFonts w:ascii="Arial" w:hAnsi="Arial" w:cs="Arial"/>
                <w:sz w:val="12"/>
                <w:szCs w:val="12"/>
              </w:rPr>
            </w:pPr>
          </w:p>
          <w:p w14:paraId="12C43D25" w14:textId="77777777" w:rsidR="00A02E94" w:rsidRPr="007D7932" w:rsidRDefault="00A02E94" w:rsidP="00E2122B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0D6A6526" w14:textId="5A537E72" w:rsidR="00A02E94" w:rsidRPr="007D7932" w:rsidRDefault="00A02E94" w:rsidP="00E212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C40556F" w14:textId="77777777" w:rsidR="00A02E94" w:rsidRDefault="00A02E94" w:rsidP="00E2122B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4FDA4C88" w14:textId="331A4A77" w:rsidR="00E2122B" w:rsidRDefault="00E2122B" w:rsidP="00E2122B">
      <w:pPr>
        <w:jc w:val="both"/>
        <w:rPr>
          <w:rFonts w:ascii="Arial" w:hAnsi="Arial" w:cs="Arial"/>
        </w:rPr>
      </w:pPr>
      <w:r w:rsidRPr="00E2122B">
        <w:rPr>
          <w:rFonts w:ascii="Arial" w:hAnsi="Arial" w:cs="Arial"/>
        </w:rPr>
        <w:t xml:space="preserve">W myśl art. 259 ustawy </w:t>
      </w:r>
      <w:proofErr w:type="spellStart"/>
      <w:r w:rsidRPr="00E2122B">
        <w:rPr>
          <w:rFonts w:ascii="Arial" w:hAnsi="Arial" w:cs="Arial"/>
        </w:rPr>
        <w:t>Pzp</w:t>
      </w:r>
      <w:proofErr w:type="spellEnd"/>
      <w:r w:rsidRPr="00E2122B">
        <w:rPr>
          <w:rFonts w:ascii="Arial" w:hAnsi="Arial" w:cs="Arial"/>
        </w:rPr>
        <w:t xml:space="preserve"> Zamawiający informuje, że w w/w postępowaniu przetargowym - na podstawie art. 255 pkt. 1 - </w:t>
      </w:r>
      <w:r w:rsidRPr="00E2122B">
        <w:rPr>
          <w:rFonts w:ascii="Arial" w:hAnsi="Arial" w:cs="Arial"/>
          <w:b/>
          <w:bCs/>
        </w:rPr>
        <w:t>unieważnia zadnie nr 4</w:t>
      </w:r>
      <w:r w:rsidRPr="00E2122B">
        <w:rPr>
          <w:rFonts w:ascii="Arial" w:hAnsi="Arial" w:cs="Arial"/>
        </w:rPr>
        <w:t xml:space="preserve"> ze względu na fakt, iż nie złożono żadnej oferty. </w:t>
      </w:r>
    </w:p>
    <w:p w14:paraId="23D99641" w14:textId="77777777" w:rsidR="003E0E62" w:rsidRPr="00E2122B" w:rsidRDefault="003E0E62" w:rsidP="00E2122B">
      <w:pPr>
        <w:jc w:val="both"/>
        <w:rPr>
          <w:rFonts w:ascii="Arial" w:hAnsi="Arial" w:cs="Arial"/>
        </w:rPr>
      </w:pPr>
    </w:p>
    <w:p w14:paraId="6B1A43AF" w14:textId="6F0C8F17" w:rsidR="00A02E94" w:rsidRDefault="00A02E94" w:rsidP="00E2122B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69A391E6" w14:textId="04CD9384" w:rsidR="00A02E94" w:rsidRDefault="00A02E94" w:rsidP="00E2122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Pzp, zostanie zawarta, z uwzględnieniem art. 577 ustawy Pzp, w terminie </w:t>
      </w:r>
      <w:r w:rsidR="00B42A6D">
        <w:rPr>
          <w:rFonts w:ascii="Arial" w:hAnsi="Arial" w:cs="Arial"/>
        </w:rPr>
        <w:t>nie krótszym niż 10 dni od dnia przesłania niniejszej informacji o wyborze najkorzystniejszej oferty.</w:t>
      </w:r>
    </w:p>
    <w:p w14:paraId="4321122D" w14:textId="77777777" w:rsidR="00A02E94" w:rsidRDefault="00A02E94" w:rsidP="00E2122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Umowa w sprawie zamówienia publicznego może być zawarta przed upływem terminu, o którym mowa powyżej, jeżeli zachodzą okoliczności wymienione w art. 308 ust. 3 ustawy Pzp.</w:t>
      </w:r>
    </w:p>
    <w:p w14:paraId="66C31838" w14:textId="77777777" w:rsidR="0013621B" w:rsidRPr="00C6247D" w:rsidRDefault="0013621B" w:rsidP="00E2122B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65850E4F" w14:textId="77777777" w:rsidR="0013621B" w:rsidRPr="00D50535" w:rsidRDefault="0013621B" w:rsidP="00E2122B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1AF9A5DD" w14:textId="77777777" w:rsidR="00D75805" w:rsidRDefault="00D75805" w:rsidP="00E2122B">
      <w:pPr>
        <w:ind w:left="3119" w:firstLine="425"/>
        <w:jc w:val="right"/>
        <w:rPr>
          <w:rFonts w:ascii="Arial" w:hAnsi="Arial" w:cs="Arial"/>
          <w:i/>
        </w:rPr>
      </w:pPr>
    </w:p>
    <w:p w14:paraId="3C82D11B" w14:textId="77267F96" w:rsidR="0013621B" w:rsidRDefault="0013621B" w:rsidP="00E2122B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  <w:bookmarkEnd w:id="0"/>
    </w:p>
    <w:p w14:paraId="55436C50" w14:textId="77777777" w:rsidR="00D75805" w:rsidRPr="00D75805" w:rsidRDefault="00D75805" w:rsidP="00D75805">
      <w:pPr>
        <w:ind w:left="3119" w:firstLine="425"/>
        <w:jc w:val="right"/>
        <w:rPr>
          <w:rFonts w:ascii="Arial" w:hAnsi="Arial" w:cs="Arial"/>
          <w:i/>
        </w:rPr>
      </w:pPr>
      <w:r w:rsidRPr="00D75805">
        <w:rPr>
          <w:rFonts w:ascii="Arial" w:hAnsi="Arial" w:cs="Arial"/>
          <w:i/>
        </w:rPr>
        <w:t xml:space="preserve">  /-/ Dyrektor Szpitala Wojewódzkiego w Poznaniu</w:t>
      </w:r>
    </w:p>
    <w:p w14:paraId="169F22A4" w14:textId="77777777" w:rsidR="00D75805" w:rsidRPr="00D75805" w:rsidRDefault="00D75805" w:rsidP="00D75805">
      <w:pPr>
        <w:ind w:left="3119" w:firstLine="425"/>
        <w:jc w:val="right"/>
        <w:rPr>
          <w:rFonts w:ascii="Arial" w:hAnsi="Arial" w:cs="Arial"/>
          <w:i/>
        </w:rPr>
      </w:pPr>
      <w:r w:rsidRPr="00D75805">
        <w:rPr>
          <w:rFonts w:ascii="Arial" w:hAnsi="Arial" w:cs="Arial"/>
          <w:i/>
        </w:rPr>
        <w:t xml:space="preserve">                     dr hab. n.med. – prof. UZ</w:t>
      </w:r>
    </w:p>
    <w:p w14:paraId="72009E6E" w14:textId="77777777" w:rsidR="00D75805" w:rsidRPr="00D75805" w:rsidRDefault="00D75805" w:rsidP="00D75805">
      <w:pPr>
        <w:ind w:left="3119" w:firstLine="425"/>
        <w:jc w:val="right"/>
        <w:rPr>
          <w:rFonts w:ascii="Arial" w:hAnsi="Arial" w:cs="Arial"/>
          <w:i/>
        </w:rPr>
      </w:pPr>
      <w:r w:rsidRPr="00D75805">
        <w:rPr>
          <w:rFonts w:ascii="Arial" w:hAnsi="Arial" w:cs="Arial"/>
          <w:i/>
        </w:rPr>
        <w:t xml:space="preserve">                    Dawid Murawa</w:t>
      </w:r>
    </w:p>
    <w:p w14:paraId="6306DDB6" w14:textId="77777777" w:rsidR="00D75805" w:rsidRPr="004B39E0" w:rsidRDefault="00D75805" w:rsidP="00E2122B">
      <w:pPr>
        <w:ind w:left="3119" w:firstLine="425"/>
        <w:jc w:val="right"/>
        <w:rPr>
          <w:rFonts w:ascii="Arial" w:hAnsi="Arial" w:cs="Arial"/>
          <w:i/>
        </w:rPr>
      </w:pPr>
    </w:p>
    <w:sectPr w:rsidR="00D75805" w:rsidRPr="004B39E0" w:rsidSect="0013621B">
      <w:headerReference w:type="default" r:id="rId6"/>
      <w:footerReference w:type="default" r:id="rId7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D40E9" w14:textId="77777777" w:rsidR="00360E2C" w:rsidRDefault="00360E2C">
      <w:r>
        <w:separator/>
      </w:r>
    </w:p>
  </w:endnote>
  <w:endnote w:type="continuationSeparator" w:id="0">
    <w:p w14:paraId="013A70F8" w14:textId="77777777" w:rsidR="00360E2C" w:rsidRDefault="00360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3BC6B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5801C6E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6ECF6D58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A10494" w14:textId="77777777" w:rsidR="00360E2C" w:rsidRDefault="00360E2C">
      <w:r>
        <w:separator/>
      </w:r>
    </w:p>
  </w:footnote>
  <w:footnote w:type="continuationSeparator" w:id="0">
    <w:p w14:paraId="1E3BE47B" w14:textId="77777777" w:rsidR="00360E2C" w:rsidRDefault="00360E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F0FCD" w14:textId="3752A6CF" w:rsidR="00B42A6D" w:rsidRDefault="00D82175">
    <w:pPr>
      <w:pStyle w:val="Nagwek"/>
    </w:pPr>
    <w:r>
      <w:rPr>
        <w:noProof/>
      </w:rPr>
      <w:drawing>
        <wp:inline distT="0" distB="0" distL="0" distR="0" wp14:anchorId="78D61A3A" wp14:editId="48B92AC4">
          <wp:extent cx="5759450" cy="730250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0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176"/>
    <w:rsid w:val="00022322"/>
    <w:rsid w:val="00042497"/>
    <w:rsid w:val="000516D8"/>
    <w:rsid w:val="000C1E6F"/>
    <w:rsid w:val="000E4E56"/>
    <w:rsid w:val="0013621B"/>
    <w:rsid w:val="001A1468"/>
    <w:rsid w:val="001B7815"/>
    <w:rsid w:val="001C3F13"/>
    <w:rsid w:val="00211A34"/>
    <w:rsid w:val="002716A3"/>
    <w:rsid w:val="002B1E4F"/>
    <w:rsid w:val="002B6761"/>
    <w:rsid w:val="003445A0"/>
    <w:rsid w:val="00360E2C"/>
    <w:rsid w:val="003A0AFC"/>
    <w:rsid w:val="003D611C"/>
    <w:rsid w:val="003E0E62"/>
    <w:rsid w:val="00431C0B"/>
    <w:rsid w:val="00437CAD"/>
    <w:rsid w:val="004561CC"/>
    <w:rsid w:val="004657DA"/>
    <w:rsid w:val="004B2665"/>
    <w:rsid w:val="004C3459"/>
    <w:rsid w:val="004E324A"/>
    <w:rsid w:val="004E4176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B164C6"/>
    <w:rsid w:val="00B21F1C"/>
    <w:rsid w:val="00B32D12"/>
    <w:rsid w:val="00B42A6D"/>
    <w:rsid w:val="00B464D3"/>
    <w:rsid w:val="00B8185B"/>
    <w:rsid w:val="00BC6F7F"/>
    <w:rsid w:val="00BD2174"/>
    <w:rsid w:val="00C05BB8"/>
    <w:rsid w:val="00C423DD"/>
    <w:rsid w:val="00C604B7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75805"/>
    <w:rsid w:val="00D82175"/>
    <w:rsid w:val="00D8427E"/>
    <w:rsid w:val="00E2122B"/>
    <w:rsid w:val="00E23743"/>
    <w:rsid w:val="00E30B2D"/>
    <w:rsid w:val="00E62859"/>
    <w:rsid w:val="00E85D70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D78037"/>
  <w15:chartTrackingRefBased/>
  <w15:docId w15:val="{9ECA200A-2BEE-4FAE-9D85-FD9FF1212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526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4</cp:revision>
  <cp:lastPrinted>2026-03-18T06:43:00Z</cp:lastPrinted>
  <dcterms:created xsi:type="dcterms:W3CDTF">2026-03-18T06:43:00Z</dcterms:created>
  <dcterms:modified xsi:type="dcterms:W3CDTF">2026-03-18T08:57:00Z</dcterms:modified>
</cp:coreProperties>
</file>