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E04AE" w14:textId="4F67AE65" w:rsidR="003E6519" w:rsidRPr="00BB71B4" w:rsidRDefault="00DF440F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>Bydgoszcz</w:t>
      </w:r>
      <w:r w:rsidR="003E6519" w:rsidRPr="00BB71B4">
        <w:rPr>
          <w:rFonts w:ascii="Arial Narrow" w:hAnsi="Arial Narrow" w:cs="Arial"/>
          <w:sz w:val="24"/>
          <w:szCs w:val="24"/>
        </w:rPr>
        <w:t xml:space="preserve"> dnia: </w:t>
      </w:r>
      <w:r w:rsidRPr="00BB71B4">
        <w:rPr>
          <w:rFonts w:ascii="Arial Narrow" w:hAnsi="Arial Narrow" w:cs="Arial"/>
          <w:sz w:val="24"/>
          <w:szCs w:val="24"/>
        </w:rPr>
        <w:t>2026-03-</w:t>
      </w:r>
      <w:r w:rsidR="008E6E64">
        <w:rPr>
          <w:rFonts w:ascii="Arial Narrow" w:hAnsi="Arial Narrow" w:cs="Arial"/>
          <w:sz w:val="24"/>
          <w:szCs w:val="24"/>
        </w:rPr>
        <w:t>19</w:t>
      </w:r>
    </w:p>
    <w:p w14:paraId="0F767E20" w14:textId="77777777" w:rsidR="003E6519" w:rsidRPr="00BB71B4" w:rsidRDefault="00DF440F" w:rsidP="008E6E64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BB71B4">
        <w:rPr>
          <w:rFonts w:ascii="Arial Narrow" w:hAnsi="Arial Narrow" w:cs="Arial"/>
          <w:b/>
          <w:bCs/>
          <w:sz w:val="24"/>
          <w:szCs w:val="24"/>
        </w:rPr>
        <w:t>10</w:t>
      </w:r>
      <w:r w:rsidR="00BB71B4">
        <w:rPr>
          <w:rFonts w:ascii="Arial Narrow" w:hAnsi="Arial Narrow" w:cs="Arial"/>
          <w:b/>
          <w:bCs/>
          <w:sz w:val="24"/>
          <w:szCs w:val="24"/>
        </w:rPr>
        <w:t>.</w:t>
      </w:r>
      <w:r w:rsidRPr="00BB71B4">
        <w:rPr>
          <w:rFonts w:ascii="Arial Narrow" w:hAnsi="Arial Narrow" w:cs="Arial"/>
          <w:b/>
          <w:bCs/>
          <w:sz w:val="24"/>
          <w:szCs w:val="24"/>
        </w:rPr>
        <w:t>WSzKzP SPZOZ</w:t>
      </w:r>
    </w:p>
    <w:p w14:paraId="4FD14F37" w14:textId="77777777" w:rsidR="003E6519" w:rsidRPr="00BB71B4" w:rsidRDefault="00DF440F" w:rsidP="008E6E64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>Powstańców Warszawy</w:t>
      </w:r>
      <w:r w:rsidR="003E6519" w:rsidRPr="00BB71B4">
        <w:rPr>
          <w:rFonts w:ascii="Arial Narrow" w:hAnsi="Arial Narrow" w:cs="Arial"/>
          <w:sz w:val="24"/>
          <w:szCs w:val="24"/>
        </w:rPr>
        <w:t xml:space="preserve"> </w:t>
      </w:r>
      <w:r w:rsidRPr="00BB71B4">
        <w:rPr>
          <w:rFonts w:ascii="Arial Narrow" w:hAnsi="Arial Narrow" w:cs="Arial"/>
          <w:sz w:val="24"/>
          <w:szCs w:val="24"/>
        </w:rPr>
        <w:t>5</w:t>
      </w:r>
    </w:p>
    <w:p w14:paraId="2BD8D6A9" w14:textId="77777777" w:rsidR="003E6519" w:rsidRPr="00BB71B4" w:rsidRDefault="00DF440F" w:rsidP="003E6519">
      <w:pPr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>85-681</w:t>
      </w:r>
      <w:r w:rsidR="003E6519" w:rsidRPr="00BB71B4">
        <w:rPr>
          <w:rFonts w:ascii="Arial Narrow" w:hAnsi="Arial Narrow" w:cs="Arial"/>
          <w:sz w:val="24"/>
          <w:szCs w:val="24"/>
        </w:rPr>
        <w:t xml:space="preserve"> </w:t>
      </w:r>
      <w:r w:rsidRPr="00BB71B4">
        <w:rPr>
          <w:rFonts w:ascii="Arial Narrow" w:hAnsi="Arial Narrow" w:cs="Arial"/>
          <w:sz w:val="24"/>
          <w:szCs w:val="24"/>
        </w:rPr>
        <w:t>Bydgoszcz</w:t>
      </w:r>
    </w:p>
    <w:p w14:paraId="38AFD787" w14:textId="77777777" w:rsidR="003E6519" w:rsidRPr="00BB71B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B71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CEC307B" w14:textId="77777777" w:rsidR="003E6519" w:rsidRPr="00BB71B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B71B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BB71B4" w14:paraId="05DB3CA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0CC1BE" w14:textId="77777777" w:rsidR="003E6519" w:rsidRPr="00BB71B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B71B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0714E72" w14:textId="34329D52" w:rsidR="003E6519" w:rsidRPr="00BB71B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B71B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  <w:r w:rsidR="008E6E64">
              <w:rPr>
                <w:rFonts w:ascii="Arial Narrow" w:hAnsi="Arial Narrow" w:cs="Arial"/>
                <w:sz w:val="28"/>
                <w:szCs w:val="28"/>
              </w:rPr>
              <w:t xml:space="preserve"> - </w:t>
            </w:r>
            <w:r w:rsidR="008E6E64" w:rsidRPr="008E6E64">
              <w:rPr>
                <w:rFonts w:ascii="Arial Narrow" w:hAnsi="Arial Narrow" w:cs="Arial"/>
                <w:b/>
                <w:bCs/>
                <w:sz w:val="28"/>
                <w:szCs w:val="28"/>
              </w:rPr>
              <w:t>SPROSTOWANIE</w:t>
            </w:r>
          </w:p>
        </w:tc>
      </w:tr>
    </w:tbl>
    <w:p w14:paraId="46B20F28" w14:textId="77777777" w:rsidR="003E6519" w:rsidRPr="00BB71B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7FC587C" w14:textId="77777777" w:rsidR="003E6519" w:rsidRPr="00BB71B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B71B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B71B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B71B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B71B4" w14:paraId="5D74BFF0" w14:textId="77777777" w:rsidTr="001A0FA2">
        <w:tc>
          <w:tcPr>
            <w:tcW w:w="2269" w:type="dxa"/>
          </w:tcPr>
          <w:p w14:paraId="66DB568D" w14:textId="77777777" w:rsidR="003E6519" w:rsidRPr="00BB71B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944055" w14:textId="77777777" w:rsidR="003E6519" w:rsidRPr="00035ED8" w:rsidRDefault="00DF440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35ED8">
              <w:rPr>
                <w:rFonts w:ascii="Arial Narrow" w:hAnsi="Arial Narrow" w:cs="Arial"/>
                <w:b/>
                <w:sz w:val="24"/>
                <w:szCs w:val="24"/>
              </w:rPr>
              <w:t>Zakup sprzętu medycznego</w:t>
            </w:r>
            <w:r w:rsidR="003E6519" w:rsidRPr="00035ED8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DF440F" w:rsidRPr="00BB71B4" w14:paraId="203DEF8E" w14:textId="77777777" w:rsidTr="00A8186B">
        <w:tc>
          <w:tcPr>
            <w:tcW w:w="2269" w:type="dxa"/>
          </w:tcPr>
          <w:p w14:paraId="62F449D4" w14:textId="77777777" w:rsidR="00DF440F" w:rsidRPr="00BB71B4" w:rsidRDefault="00DF440F" w:rsidP="00A818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0C13C95" w14:textId="77777777" w:rsidR="00DF440F" w:rsidRPr="00035ED8" w:rsidRDefault="00DF440F" w:rsidP="00A818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35ED8">
              <w:rPr>
                <w:rFonts w:ascii="Arial Narrow" w:hAnsi="Arial Narrow" w:cs="Arial"/>
                <w:b/>
                <w:sz w:val="24"/>
                <w:szCs w:val="24"/>
              </w:rPr>
              <w:t>25/2026</w:t>
            </w:r>
          </w:p>
        </w:tc>
      </w:tr>
    </w:tbl>
    <w:p w14:paraId="2737A2A1" w14:textId="77777777" w:rsidR="008E6E64" w:rsidRPr="008E6E64" w:rsidRDefault="008E6E64" w:rsidP="008E6E64">
      <w:pPr>
        <w:spacing w:before="480" w:after="120" w:line="36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E6E64">
        <w:rPr>
          <w:rFonts w:ascii="Arial Narrow" w:hAnsi="Arial Narrow" w:cs="Arial"/>
          <w:b/>
          <w:bCs/>
          <w:sz w:val="24"/>
          <w:szCs w:val="24"/>
        </w:rPr>
        <w:t xml:space="preserve">Informacja o sprostowaniu informacji z art. 222 ust. 4 </w:t>
      </w:r>
      <w:proofErr w:type="spellStart"/>
      <w:r w:rsidRPr="008E6E64">
        <w:rPr>
          <w:rFonts w:ascii="Arial Narrow" w:hAnsi="Arial Narrow" w:cs="Arial"/>
          <w:b/>
          <w:bCs/>
          <w:sz w:val="24"/>
          <w:szCs w:val="24"/>
        </w:rPr>
        <w:t>Pzp</w:t>
      </w:r>
      <w:proofErr w:type="spellEnd"/>
    </w:p>
    <w:p w14:paraId="1C66BE60" w14:textId="1A032BE4" w:rsidR="008E6E64" w:rsidRPr="008E6E64" w:rsidRDefault="008E6E64" w:rsidP="008E6E64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sz w:val="24"/>
          <w:szCs w:val="24"/>
        </w:rPr>
        <w:t xml:space="preserve">Zamawiający informuje, że w informacji udostępnionej przed otwarciem ofert </w:t>
      </w:r>
      <w:r>
        <w:rPr>
          <w:rFonts w:ascii="Arial Narrow" w:hAnsi="Arial Narrow" w:cs="Arial"/>
          <w:sz w:val="24"/>
          <w:szCs w:val="24"/>
        </w:rPr>
        <w:t xml:space="preserve">w dniu 18.03.2026 r. </w:t>
      </w:r>
      <w:r w:rsidRPr="008E6E64">
        <w:rPr>
          <w:rFonts w:ascii="Arial Narrow" w:hAnsi="Arial Narrow" w:cs="Arial"/>
          <w:sz w:val="24"/>
          <w:szCs w:val="24"/>
        </w:rPr>
        <w:t>na podstawie art. 222 ust. 4 ustawy z dnia 11 września 2019 r. – Prawo zamówień publicznych, dotyczącej kwoty, jaką zamawiający zamierza przeznaczyć na sfinansowanie zamówienia, doszło do omyłki polegającej na błędnym przypisaniu kwot do części zamówienia.</w:t>
      </w:r>
    </w:p>
    <w:p w14:paraId="2CA23215" w14:textId="77777777" w:rsidR="008E6E64" w:rsidRPr="008E6E64" w:rsidRDefault="008E6E64" w:rsidP="008E6E64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sz w:val="24"/>
          <w:szCs w:val="24"/>
        </w:rPr>
        <w:t>Omyłka polegała na zamianie kwot pomiędzy:</w:t>
      </w:r>
    </w:p>
    <w:p w14:paraId="656814DC" w14:textId="77777777" w:rsidR="008E6E64" w:rsidRPr="008E6E64" w:rsidRDefault="008E6E64" w:rsidP="008E6E64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sz w:val="24"/>
          <w:szCs w:val="24"/>
        </w:rPr>
        <w:t>częścią nr 13,</w:t>
      </w:r>
    </w:p>
    <w:p w14:paraId="64F535D4" w14:textId="77777777" w:rsidR="008E6E64" w:rsidRPr="008E6E64" w:rsidRDefault="008E6E64" w:rsidP="008E6E64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sz w:val="24"/>
          <w:szCs w:val="24"/>
        </w:rPr>
        <w:t>częścią nr 14.</w:t>
      </w:r>
    </w:p>
    <w:p w14:paraId="2E1EF429" w14:textId="77777777" w:rsidR="008E6E64" w:rsidRPr="008E6E64" w:rsidRDefault="008E6E64" w:rsidP="008E6E64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sz w:val="24"/>
          <w:szCs w:val="24"/>
        </w:rPr>
        <w:t>W związku z powyższym Zamawiający dokonuje sprostowania:</w:t>
      </w:r>
    </w:p>
    <w:p w14:paraId="7489A32E" w14:textId="1EE30B91" w:rsidR="008E6E64" w:rsidRPr="008E6E64" w:rsidRDefault="008E6E64" w:rsidP="008E6E64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b/>
          <w:bCs/>
          <w:sz w:val="24"/>
          <w:szCs w:val="24"/>
        </w:rPr>
        <w:t>część nr 13</w:t>
      </w:r>
      <w:r w:rsidRPr="008E6E64">
        <w:rPr>
          <w:rFonts w:ascii="Arial Narrow" w:hAnsi="Arial Narrow" w:cs="Arial"/>
          <w:sz w:val="24"/>
          <w:szCs w:val="24"/>
        </w:rPr>
        <w:t xml:space="preserve"> – prawidłowa kwota: </w:t>
      </w:r>
      <w:r w:rsidRPr="00BB71B4">
        <w:rPr>
          <w:rFonts w:ascii="Arial Narrow" w:hAnsi="Arial Narrow" w:cs="Arial"/>
          <w:sz w:val="24"/>
          <w:szCs w:val="24"/>
        </w:rPr>
        <w:t xml:space="preserve">230 </w:t>
      </w:r>
      <w:proofErr w:type="gramStart"/>
      <w:r w:rsidRPr="00BB71B4">
        <w:rPr>
          <w:rFonts w:ascii="Arial Narrow" w:hAnsi="Arial Narrow" w:cs="Arial"/>
          <w:sz w:val="24"/>
          <w:szCs w:val="24"/>
        </w:rPr>
        <w:t xml:space="preserve">688.00 </w:t>
      </w:r>
      <w:r w:rsidRPr="008E6E64">
        <w:rPr>
          <w:rFonts w:ascii="Arial Narrow" w:hAnsi="Arial Narrow" w:cs="Arial"/>
          <w:sz w:val="24"/>
          <w:szCs w:val="24"/>
        </w:rPr>
        <w:t xml:space="preserve"> zł</w:t>
      </w:r>
      <w:proofErr w:type="gramEnd"/>
      <w:r w:rsidRPr="008E6E64">
        <w:rPr>
          <w:rFonts w:ascii="Arial Narrow" w:hAnsi="Arial Narrow" w:cs="Arial"/>
          <w:sz w:val="24"/>
          <w:szCs w:val="24"/>
        </w:rPr>
        <w:t xml:space="preserve"> brutto</w:t>
      </w:r>
    </w:p>
    <w:p w14:paraId="5F461731" w14:textId="44AF948F" w:rsidR="008E6E64" w:rsidRPr="008E6E64" w:rsidRDefault="008E6E64" w:rsidP="008E6E64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b/>
          <w:bCs/>
          <w:sz w:val="24"/>
          <w:szCs w:val="24"/>
        </w:rPr>
        <w:t>część nr 14</w:t>
      </w:r>
      <w:r w:rsidRPr="008E6E64">
        <w:rPr>
          <w:rFonts w:ascii="Arial Narrow" w:hAnsi="Arial Narrow" w:cs="Arial"/>
          <w:sz w:val="24"/>
          <w:szCs w:val="24"/>
        </w:rPr>
        <w:t xml:space="preserve"> – prawidłowa kwota: </w:t>
      </w:r>
      <w:r w:rsidRPr="00BB71B4">
        <w:rPr>
          <w:rFonts w:ascii="Arial Narrow" w:hAnsi="Arial Narrow" w:cs="Arial"/>
          <w:sz w:val="24"/>
          <w:szCs w:val="24"/>
        </w:rPr>
        <w:t xml:space="preserve">609 033.60 </w:t>
      </w:r>
      <w:r w:rsidRPr="008E6E64">
        <w:rPr>
          <w:rFonts w:ascii="Arial Narrow" w:hAnsi="Arial Narrow" w:cs="Arial"/>
          <w:sz w:val="24"/>
          <w:szCs w:val="24"/>
        </w:rPr>
        <w:t>zł brutto</w:t>
      </w:r>
    </w:p>
    <w:p w14:paraId="1EF499D4" w14:textId="3B8E4077" w:rsidR="008E6E64" w:rsidRPr="008E6E64" w:rsidRDefault="008E6E64" w:rsidP="008E6E64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6E64">
        <w:rPr>
          <w:rFonts w:ascii="Arial Narrow" w:hAnsi="Arial Narrow" w:cs="Arial"/>
          <w:sz w:val="24"/>
          <w:szCs w:val="24"/>
        </w:rPr>
        <w:t xml:space="preserve">Pozostałe zapisy informacji </w:t>
      </w:r>
      <w:r>
        <w:rPr>
          <w:rFonts w:ascii="Arial Narrow" w:hAnsi="Arial Narrow" w:cs="Arial"/>
          <w:sz w:val="24"/>
          <w:szCs w:val="24"/>
        </w:rPr>
        <w:t xml:space="preserve">przesłanej w dniu 18.03.2026 r. </w:t>
      </w:r>
      <w:r w:rsidRPr="008E6E64">
        <w:rPr>
          <w:rFonts w:ascii="Arial Narrow" w:hAnsi="Arial Narrow" w:cs="Arial"/>
          <w:sz w:val="24"/>
          <w:szCs w:val="24"/>
        </w:rPr>
        <w:t>pozostają bez zmian.</w:t>
      </w:r>
    </w:p>
    <w:p w14:paraId="5EDE2E0D" w14:textId="77777777" w:rsidR="008E6E64" w:rsidRPr="00BB71B4" w:rsidRDefault="008E6E64" w:rsidP="008E6E64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7C8C7047" w14:textId="2FE5A0AC" w:rsidR="00A80738" w:rsidRDefault="008E6E6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B71B4">
        <w:rPr>
          <w:rFonts w:ascii="Arial Narrow" w:hAnsi="Arial Narrow" w:cs="Arial"/>
          <w:i/>
          <w:szCs w:val="24"/>
        </w:rPr>
        <w:t>ZAMAWIAJĄCY</w:t>
      </w:r>
    </w:p>
    <w:p w14:paraId="31EC44D8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9D4AA0" w14:textId="77777777" w:rsidR="008E6E64" w:rsidRDefault="008E6E6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51FAAF" w14:textId="77777777" w:rsidR="008E6E64" w:rsidRDefault="008E6E6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19E8DC" w14:textId="1BD98F0F" w:rsidR="00BB71B4" w:rsidRPr="008E6E6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8E6E64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0D072A53" w14:textId="77777777" w:rsidR="00BB71B4" w:rsidRPr="008E6E6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8E6E64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8E6E64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8E6E64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8E6E6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E6E64">
        <w:rPr>
          <w:rFonts w:ascii="Arial Narrow" w:hAnsi="Arial Narrow"/>
          <w:i/>
          <w:iCs/>
          <w:sz w:val="18"/>
          <w:szCs w:val="20"/>
        </w:rPr>
        <w:t>. 10wsk.mil.pl i platforma: e-</w:t>
      </w:r>
      <w:proofErr w:type="spellStart"/>
      <w:proofErr w:type="gramStart"/>
      <w:r w:rsidRPr="008E6E64">
        <w:rPr>
          <w:rFonts w:ascii="Arial Narrow" w:hAnsi="Arial Narrow"/>
          <w:i/>
          <w:iCs/>
          <w:sz w:val="18"/>
          <w:szCs w:val="20"/>
        </w:rPr>
        <w:t>propublico.pl</w:t>
      </w:r>
      <w:r w:rsidRPr="008E6E64">
        <w:rPr>
          <w:rFonts w:ascii="Arial Narrow" w:hAnsi="Arial Narrow"/>
          <w:i/>
          <w:iCs/>
          <w:sz w:val="18"/>
          <w:szCs w:val="18"/>
        </w:rPr>
        <w:t>T</w:t>
      </w:r>
      <w:proofErr w:type="spellEnd"/>
      <w:proofErr w:type="gramEnd"/>
      <w:r w:rsidRPr="008E6E64">
        <w:rPr>
          <w:rFonts w:ascii="Arial Narrow" w:hAnsi="Arial Narrow"/>
          <w:i/>
          <w:iCs/>
          <w:sz w:val="18"/>
          <w:szCs w:val="18"/>
        </w:rPr>
        <w:t xml:space="preserve"> 26112 B10</w:t>
      </w:r>
    </w:p>
    <w:p w14:paraId="66EF62EE" w14:textId="77777777" w:rsidR="00BB71B4" w:rsidRPr="008E6E64" w:rsidRDefault="00BB71B4" w:rsidP="00BB71B4">
      <w:pPr>
        <w:rPr>
          <w:rFonts w:ascii="Arial Narrow" w:hAnsi="Arial Narrow"/>
          <w:i/>
          <w:iCs/>
          <w:sz w:val="18"/>
        </w:rPr>
      </w:pPr>
      <w:r w:rsidRPr="008E6E64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8E6E64">
        <w:rPr>
          <w:rFonts w:ascii="Arial Narrow" w:hAnsi="Arial Narrow"/>
          <w:i/>
          <w:iCs/>
          <w:sz w:val="18"/>
        </w:rPr>
        <w:t>Choroszyńska</w:t>
      </w:r>
      <w:proofErr w:type="spellEnd"/>
      <w:r w:rsidRPr="008E6E64">
        <w:rPr>
          <w:rFonts w:ascii="Arial Narrow" w:hAnsi="Arial Narrow"/>
          <w:i/>
          <w:iCs/>
          <w:sz w:val="18"/>
        </w:rPr>
        <w:t xml:space="preserve">/ Marta Sierek – tel. 261 417 449, e-mail: </w:t>
      </w:r>
      <w:hyperlink r:id="rId7" w:history="1">
        <w:r w:rsidRPr="008E6E64">
          <w:rPr>
            <w:rStyle w:val="Hipercze"/>
            <w:rFonts w:ascii="Arial Narrow" w:hAnsi="Arial Narrow"/>
            <w:i/>
            <w:iCs/>
            <w:sz w:val="18"/>
          </w:rPr>
          <w:t>choroszynska3292@10wsk.mil.pl</w:t>
        </w:r>
      </w:hyperlink>
      <w:r w:rsidRPr="008E6E64">
        <w:rPr>
          <w:rFonts w:ascii="Arial Narrow" w:hAnsi="Arial Narrow"/>
          <w:i/>
          <w:iCs/>
          <w:sz w:val="18"/>
        </w:rPr>
        <w:t xml:space="preserve"> /</w:t>
      </w:r>
      <w:hyperlink r:id="rId8" w:history="1">
        <w:r w:rsidRPr="008E6E64">
          <w:rPr>
            <w:rStyle w:val="Hipercze"/>
            <w:rFonts w:ascii="Arial Narrow" w:hAnsi="Arial Narrow"/>
            <w:i/>
            <w:iCs/>
            <w:sz w:val="18"/>
          </w:rPr>
          <w:t>sierek9858@10wsk.mil.pl</w:t>
        </w:r>
      </w:hyperlink>
      <w:r w:rsidRPr="008E6E64">
        <w:rPr>
          <w:rFonts w:ascii="Arial Narrow" w:hAnsi="Arial Narrow"/>
          <w:i/>
          <w:iCs/>
          <w:sz w:val="18"/>
        </w:rPr>
        <w:t xml:space="preserve"> </w:t>
      </w:r>
    </w:p>
    <w:p w14:paraId="08B327D2" w14:textId="4494B9FD" w:rsidR="00BB71B4" w:rsidRPr="008E6E64" w:rsidRDefault="00BB71B4" w:rsidP="00BB71B4">
      <w:pPr>
        <w:rPr>
          <w:rFonts w:ascii="Arial Narrow" w:hAnsi="Arial Narrow"/>
          <w:i/>
          <w:iCs/>
          <w:sz w:val="18"/>
        </w:rPr>
      </w:pPr>
      <w:r w:rsidRPr="008E6E64">
        <w:rPr>
          <w:rFonts w:ascii="Arial Narrow" w:hAnsi="Arial Narrow"/>
          <w:i/>
          <w:iCs/>
          <w:sz w:val="18"/>
        </w:rPr>
        <w:t>Data: 1</w:t>
      </w:r>
      <w:r w:rsidR="008E6E64" w:rsidRPr="008E6E64">
        <w:rPr>
          <w:rFonts w:ascii="Arial Narrow" w:hAnsi="Arial Narrow"/>
          <w:i/>
          <w:iCs/>
          <w:sz w:val="18"/>
        </w:rPr>
        <w:t>9</w:t>
      </w:r>
      <w:r w:rsidRPr="008E6E64">
        <w:rPr>
          <w:rFonts w:ascii="Arial Narrow" w:hAnsi="Arial Narrow"/>
          <w:i/>
          <w:iCs/>
          <w:sz w:val="18"/>
        </w:rPr>
        <w:t>.03.2026 r.</w:t>
      </w:r>
    </w:p>
    <w:p w14:paraId="5C0B5138" w14:textId="77777777" w:rsidR="00BB71B4" w:rsidRPr="00BB71B4" w:rsidRDefault="00BB71B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BB71B4" w:rsidRPr="00BB71B4" w:rsidSect="003E65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45F97" w14:textId="77777777" w:rsidR="00176103" w:rsidRDefault="00176103">
      <w:r>
        <w:separator/>
      </w:r>
    </w:p>
  </w:endnote>
  <w:endnote w:type="continuationSeparator" w:id="0">
    <w:p w14:paraId="199EF014" w14:textId="77777777" w:rsidR="00176103" w:rsidRDefault="0017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7F0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A6AD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CE74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31E68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B71B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B71B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C24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6A47B1" w14:textId="77777777" w:rsidR="009F189D" w:rsidRDefault="009F189D">
    <w:pPr>
      <w:pStyle w:val="Stopka"/>
      <w:tabs>
        <w:tab w:val="clear" w:pos="4536"/>
      </w:tabs>
      <w:jc w:val="center"/>
    </w:pPr>
  </w:p>
  <w:p w14:paraId="234D33D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3A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B9717" w14:textId="77777777" w:rsidR="00176103" w:rsidRDefault="00176103">
      <w:r>
        <w:separator/>
      </w:r>
    </w:p>
  </w:footnote>
  <w:footnote w:type="continuationSeparator" w:id="0">
    <w:p w14:paraId="48A8E299" w14:textId="77777777" w:rsidR="00176103" w:rsidRDefault="00176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12A5" w14:textId="77777777" w:rsidR="00DF440F" w:rsidRDefault="00DF4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3E780" w14:textId="5BE12E41" w:rsidR="00DF440F" w:rsidRDefault="00A45794">
    <w:pPr>
      <w:pStyle w:val="Nagwek"/>
    </w:pPr>
    <w:r>
      <w:rPr>
        <w:noProof/>
      </w:rPr>
      <w:drawing>
        <wp:inline distT="0" distB="0" distL="0" distR="0" wp14:anchorId="0DA38AD4" wp14:editId="28F50C2F">
          <wp:extent cx="6013450" cy="6286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3663" w14:textId="77777777" w:rsidR="00DF440F" w:rsidRDefault="00DF4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64BBA"/>
    <w:multiLevelType w:val="multilevel"/>
    <w:tmpl w:val="E0F26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C4549F"/>
    <w:multiLevelType w:val="multilevel"/>
    <w:tmpl w:val="30E63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58999">
    <w:abstractNumId w:val="0"/>
  </w:num>
  <w:num w:numId="2" w16cid:durableId="2134909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0F"/>
    <w:rsid w:val="00007727"/>
    <w:rsid w:val="00017720"/>
    <w:rsid w:val="00035488"/>
    <w:rsid w:val="00035ED8"/>
    <w:rsid w:val="000D24DC"/>
    <w:rsid w:val="000D7F25"/>
    <w:rsid w:val="000E00E5"/>
    <w:rsid w:val="00173B20"/>
    <w:rsid w:val="00176103"/>
    <w:rsid w:val="001A0FA2"/>
    <w:rsid w:val="001C69FF"/>
    <w:rsid w:val="0023318D"/>
    <w:rsid w:val="00327A77"/>
    <w:rsid w:val="003D72FD"/>
    <w:rsid w:val="003E6519"/>
    <w:rsid w:val="00423179"/>
    <w:rsid w:val="0049054E"/>
    <w:rsid w:val="00490DC0"/>
    <w:rsid w:val="00493F8C"/>
    <w:rsid w:val="004B2D67"/>
    <w:rsid w:val="004C7E9B"/>
    <w:rsid w:val="00510EC8"/>
    <w:rsid w:val="00524583"/>
    <w:rsid w:val="0069085C"/>
    <w:rsid w:val="007356F0"/>
    <w:rsid w:val="00804A9B"/>
    <w:rsid w:val="00843263"/>
    <w:rsid w:val="00852043"/>
    <w:rsid w:val="00861E75"/>
    <w:rsid w:val="00890B92"/>
    <w:rsid w:val="008E6E64"/>
    <w:rsid w:val="009D19BD"/>
    <w:rsid w:val="009F189D"/>
    <w:rsid w:val="00A45794"/>
    <w:rsid w:val="00A47FF6"/>
    <w:rsid w:val="00A80738"/>
    <w:rsid w:val="00BB71B4"/>
    <w:rsid w:val="00BE7129"/>
    <w:rsid w:val="00C236D3"/>
    <w:rsid w:val="00C659E2"/>
    <w:rsid w:val="00C902DE"/>
    <w:rsid w:val="00CB0802"/>
    <w:rsid w:val="00D63ACD"/>
    <w:rsid w:val="00D7128F"/>
    <w:rsid w:val="00DF440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9A67A"/>
  <w15:docId w15:val="{50EC90B0-367D-4816-AF3E-0E73335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B71B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B71B4"/>
    <w:rPr>
      <w:b/>
      <w:bCs/>
    </w:rPr>
  </w:style>
  <w:style w:type="character" w:styleId="Hipercze">
    <w:name w:val="Hyperlink"/>
    <w:basedOn w:val="Domylnaczcionkaakapitu"/>
    <w:rsid w:val="00BB71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dcterms:created xsi:type="dcterms:W3CDTF">2026-03-19T12:19:00Z</dcterms:created>
  <dcterms:modified xsi:type="dcterms:W3CDTF">2026-03-19T12:29:00Z</dcterms:modified>
</cp:coreProperties>
</file>