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D621A" w14:textId="2A047199" w:rsidR="006676AE" w:rsidRPr="002C0CF1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2C0CF1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D01B47" w:rsidRPr="002C0CF1">
        <w:rPr>
          <w:rFonts w:ascii="Arial Black" w:hAnsi="Arial Black" w:cs="Arial"/>
          <w:bCs/>
          <w:i w:val="0"/>
          <w:sz w:val="20"/>
        </w:rPr>
        <w:t>2</w:t>
      </w:r>
      <w:r w:rsidR="00B36ABD" w:rsidRPr="002C0CF1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29894DBF" w14:textId="77777777" w:rsidR="005103B9" w:rsidRPr="002C0CF1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13786B1C" w14:textId="57BE855E" w:rsidR="006676AE" w:rsidRPr="002C0CF1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Znak sprawy:</w:t>
      </w:r>
      <w:r w:rsidRPr="002C0CF1">
        <w:rPr>
          <w:rFonts w:ascii="Arial Narrow" w:hAnsi="Arial Narrow" w:cs="Arial"/>
          <w:b/>
          <w:sz w:val="20"/>
          <w:szCs w:val="20"/>
        </w:rPr>
        <w:t xml:space="preserve"> </w:t>
      </w:r>
      <w:r w:rsidR="00D01B47" w:rsidRPr="002C0CF1">
        <w:rPr>
          <w:rFonts w:ascii="Arial Narrow" w:hAnsi="Arial Narrow" w:cs="Arial"/>
          <w:b/>
          <w:sz w:val="20"/>
          <w:szCs w:val="20"/>
        </w:rPr>
        <w:t>31/2026</w:t>
      </w:r>
    </w:p>
    <w:p w14:paraId="0DB1D908" w14:textId="77777777" w:rsidR="00C4103F" w:rsidRPr="002C0CF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2C0CF1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2C0CF1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2C0CF1">
        <w:rPr>
          <w:rFonts w:ascii="Arial Narrow" w:hAnsi="Arial Narrow" w:cs="Arial"/>
          <w:b/>
          <w:sz w:val="20"/>
          <w:szCs w:val="20"/>
        </w:rPr>
        <w:t>:</w:t>
      </w:r>
    </w:p>
    <w:p w14:paraId="7ADFC2CC" w14:textId="2A525379" w:rsidR="006676AE" w:rsidRPr="002C0CF1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 </w:t>
      </w:r>
      <w:r w:rsidR="00D01B47" w:rsidRPr="002C0CF1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75410378" w14:textId="535AAAAA" w:rsidR="006676AE" w:rsidRPr="002C0CF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 </w:t>
      </w:r>
      <w:r w:rsidR="00D01B47" w:rsidRPr="002C0CF1">
        <w:rPr>
          <w:rFonts w:ascii="Arial Narrow" w:hAnsi="Arial Narrow" w:cs="Arial"/>
          <w:sz w:val="20"/>
          <w:szCs w:val="20"/>
        </w:rPr>
        <w:t>ul. Powstańców Warszawy</w:t>
      </w:r>
      <w:r w:rsidRPr="002C0CF1">
        <w:rPr>
          <w:rFonts w:ascii="Arial Narrow" w:hAnsi="Arial Narrow" w:cs="Arial"/>
          <w:sz w:val="20"/>
          <w:szCs w:val="20"/>
        </w:rPr>
        <w:t xml:space="preserve"> </w:t>
      </w:r>
      <w:r w:rsidR="00D01B47" w:rsidRPr="002C0CF1">
        <w:rPr>
          <w:rFonts w:ascii="Arial Narrow" w:hAnsi="Arial Narrow" w:cs="Arial"/>
          <w:sz w:val="20"/>
          <w:szCs w:val="20"/>
        </w:rPr>
        <w:t>5</w:t>
      </w:r>
      <w:r w:rsidRPr="002C0CF1">
        <w:rPr>
          <w:rFonts w:ascii="Arial Narrow" w:hAnsi="Arial Narrow" w:cs="Arial"/>
          <w:sz w:val="20"/>
          <w:szCs w:val="20"/>
        </w:rPr>
        <w:t xml:space="preserve"> </w:t>
      </w:r>
    </w:p>
    <w:p w14:paraId="5A2EFA12" w14:textId="3C956792" w:rsidR="00F90CD1" w:rsidRPr="002C0CF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 </w:t>
      </w:r>
      <w:r w:rsidR="00D01B47" w:rsidRPr="002C0CF1">
        <w:rPr>
          <w:rFonts w:ascii="Arial Narrow" w:hAnsi="Arial Narrow" w:cs="Arial"/>
          <w:sz w:val="20"/>
          <w:szCs w:val="20"/>
        </w:rPr>
        <w:t>85-681</w:t>
      </w:r>
      <w:r w:rsidRPr="002C0CF1">
        <w:rPr>
          <w:rFonts w:ascii="Arial Narrow" w:hAnsi="Arial Narrow" w:cs="Arial"/>
          <w:sz w:val="20"/>
          <w:szCs w:val="20"/>
        </w:rPr>
        <w:t xml:space="preserve"> </w:t>
      </w:r>
      <w:r w:rsidR="00D01B47" w:rsidRPr="002C0CF1">
        <w:rPr>
          <w:rFonts w:ascii="Arial Narrow" w:hAnsi="Arial Narrow" w:cs="Arial"/>
          <w:sz w:val="20"/>
          <w:szCs w:val="20"/>
        </w:rPr>
        <w:t>Bydgoszcz</w:t>
      </w:r>
    </w:p>
    <w:p w14:paraId="573C5888" w14:textId="77777777" w:rsidR="009169D4" w:rsidRPr="002C0CF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2C0CF1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411D4AFF" w14:textId="77777777" w:rsidR="009169D4" w:rsidRPr="002C0CF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1BD30091" w14:textId="77777777" w:rsidR="00C4103F" w:rsidRPr="002C0CF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2C0CF1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08C96BAF" w14:textId="77777777" w:rsidR="00C4103F" w:rsidRPr="002C0CF1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2C0CF1">
        <w:rPr>
          <w:rFonts w:ascii="Arial Narrow" w:hAnsi="Arial Narrow" w:cs="Arial"/>
          <w:b/>
          <w:sz w:val="20"/>
          <w:szCs w:val="20"/>
        </w:rPr>
        <w:t>Wykonawca</w:t>
      </w:r>
      <w:r w:rsidR="007936D6" w:rsidRPr="002C0CF1">
        <w:rPr>
          <w:rFonts w:ascii="Arial Narrow" w:hAnsi="Arial Narrow" w:cs="Arial"/>
          <w:b/>
          <w:sz w:val="20"/>
          <w:szCs w:val="20"/>
        </w:rPr>
        <w:t>:</w:t>
      </w:r>
    </w:p>
    <w:p w14:paraId="3234C41C" w14:textId="77777777" w:rsidR="00757EFB" w:rsidRPr="002C0CF1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2C0CF1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2C0CF1">
        <w:rPr>
          <w:rFonts w:ascii="Arial Narrow" w:hAnsi="Arial Narrow" w:cs="Arial"/>
          <w:sz w:val="18"/>
          <w:szCs w:val="18"/>
        </w:rPr>
        <w:t>…………………………</w:t>
      </w:r>
      <w:r w:rsidRPr="002C0CF1">
        <w:rPr>
          <w:rFonts w:ascii="Arial Narrow" w:hAnsi="Arial Narrow" w:cs="Arial"/>
          <w:sz w:val="18"/>
          <w:szCs w:val="18"/>
        </w:rPr>
        <w:t>…</w:t>
      </w:r>
    </w:p>
    <w:p w14:paraId="2D542E1B" w14:textId="77777777" w:rsidR="007118F0" w:rsidRPr="002C0CF1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2C0CF1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2C0CF1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2C0CF1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2C0CF1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2C0CF1">
        <w:rPr>
          <w:rFonts w:ascii="Arial Narrow" w:hAnsi="Arial Narrow" w:cs="Arial"/>
          <w:i/>
          <w:sz w:val="12"/>
          <w:szCs w:val="12"/>
        </w:rPr>
        <w:t>KRS/CEiDG)</w:t>
      </w:r>
    </w:p>
    <w:p w14:paraId="117983AC" w14:textId="77777777" w:rsidR="00C4103F" w:rsidRPr="002C0CF1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2C0CF1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7DBD2A5B" w14:textId="77777777" w:rsidR="00757EFB" w:rsidRPr="002C0CF1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2C0CF1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2C0CF1">
        <w:rPr>
          <w:rFonts w:ascii="Arial Narrow" w:hAnsi="Arial Narrow" w:cs="Arial"/>
          <w:sz w:val="18"/>
          <w:szCs w:val="18"/>
        </w:rPr>
        <w:t>……</w:t>
      </w:r>
      <w:r w:rsidRPr="002C0CF1">
        <w:rPr>
          <w:rFonts w:ascii="Arial Narrow" w:hAnsi="Arial Narrow" w:cs="Arial"/>
          <w:sz w:val="18"/>
          <w:szCs w:val="18"/>
        </w:rPr>
        <w:t>…</w:t>
      </w:r>
    </w:p>
    <w:p w14:paraId="5D0EF332" w14:textId="77777777" w:rsidR="00484F88" w:rsidRPr="002C0CF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2C0CF1">
        <w:rPr>
          <w:rFonts w:ascii="Arial Narrow" w:hAnsi="Arial Narrow" w:cs="Arial"/>
          <w:i/>
          <w:sz w:val="12"/>
          <w:szCs w:val="12"/>
        </w:rPr>
        <w:t>(imię, n</w:t>
      </w:r>
      <w:r w:rsidR="00825A09" w:rsidRPr="002C0CF1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2C0CF1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2C0CF1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2C0CF1">
        <w:rPr>
          <w:rFonts w:ascii="Arial Narrow" w:hAnsi="Arial Narrow" w:cs="Arial"/>
          <w:i/>
          <w:sz w:val="12"/>
          <w:szCs w:val="12"/>
        </w:rPr>
        <w:t>reprezentacji</w:t>
      </w:r>
      <w:r w:rsidRPr="002C0CF1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1B47" w:rsidRPr="002C0CF1" w14:paraId="6B52068E" w14:textId="77777777" w:rsidTr="009A1D4B">
        <w:tc>
          <w:tcPr>
            <w:tcW w:w="9104" w:type="dxa"/>
            <w:shd w:val="clear" w:color="auto" w:fill="D9D9D9"/>
          </w:tcPr>
          <w:p w14:paraId="3B7DFFF6" w14:textId="77777777" w:rsidR="00D01B47" w:rsidRPr="002C0CF1" w:rsidRDefault="00D01B47" w:rsidP="009A1D4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C0CF1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6BD15C9A" w14:textId="55F29B1A" w:rsidR="00D01B47" w:rsidRPr="002C0CF1" w:rsidRDefault="00D01B47" w:rsidP="009A1D4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2C0CF1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2C0CF1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2C0CF1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2C0CF1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2C0CF1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2C0CF1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2C0CF1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2C0CF1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59DA70C9" w14:textId="77777777" w:rsidR="00D01B47" w:rsidRPr="002C0CF1" w:rsidRDefault="00D01B47" w:rsidP="009A1D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2C25BE24" w14:textId="77777777" w:rsidR="00D01B47" w:rsidRPr="002C0CF1" w:rsidRDefault="00D01B47" w:rsidP="009A1D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3EFC2CDE" w14:textId="482D5745" w:rsidR="00D01B47" w:rsidRPr="002C0CF1" w:rsidRDefault="00D01B47" w:rsidP="009A1D4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C0CF1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2C0CF1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2C0CF1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2C0CF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2C0CF1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2C0CF1">
              <w:rPr>
                <w:rFonts w:ascii="Arial Narrow" w:hAnsi="Arial Narrow" w:cs="Arial"/>
                <w:b/>
                <w:bCs/>
                <w:sz w:val="20"/>
                <w:szCs w:val="20"/>
              </w:rPr>
              <w:t>14).</w:t>
            </w:r>
          </w:p>
        </w:tc>
      </w:tr>
    </w:tbl>
    <w:p w14:paraId="43FC68A4" w14:textId="77777777" w:rsidR="00E50194" w:rsidRPr="002C0CF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Na potrzeby postę</w:t>
      </w:r>
      <w:r w:rsidR="008D0487" w:rsidRPr="002C0CF1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2C0CF1">
        <w:rPr>
          <w:rFonts w:ascii="Arial Narrow" w:hAnsi="Arial Narrow" w:cs="Arial"/>
          <w:sz w:val="20"/>
          <w:szCs w:val="20"/>
        </w:rPr>
        <w:t>zamówienia publicznego</w:t>
      </w:r>
      <w:r w:rsidR="00E50194" w:rsidRPr="002C0CF1">
        <w:rPr>
          <w:rFonts w:ascii="Arial Narrow" w:hAnsi="Arial Narrow" w:cs="Arial"/>
          <w:sz w:val="20"/>
          <w:szCs w:val="20"/>
        </w:rPr>
        <w:t xml:space="preserve"> pn.:</w:t>
      </w:r>
    </w:p>
    <w:p w14:paraId="45473EB5" w14:textId="3AF51ED1" w:rsidR="00E50194" w:rsidRPr="002C0CF1" w:rsidRDefault="00D01B47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b/>
          <w:sz w:val="20"/>
          <w:szCs w:val="20"/>
        </w:rPr>
        <w:t>Dostawy sukcesywne tonerów i tuszy na okres 24 miesięcy</w:t>
      </w:r>
    </w:p>
    <w:p w14:paraId="593D8B81" w14:textId="5603176F" w:rsidR="00F90CD1" w:rsidRPr="002C0CF1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prowadzonego przez </w:t>
      </w:r>
      <w:r w:rsidR="00D01B47" w:rsidRPr="002C0CF1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2C0CF1">
        <w:rPr>
          <w:rFonts w:ascii="Arial Narrow" w:hAnsi="Arial Narrow" w:cs="Arial"/>
          <w:b/>
          <w:sz w:val="20"/>
          <w:szCs w:val="20"/>
        </w:rPr>
        <w:t>,</w:t>
      </w:r>
      <w:r w:rsidR="002B2AD9" w:rsidRPr="002C0CF1">
        <w:rPr>
          <w:rFonts w:ascii="Arial Narrow" w:hAnsi="Arial Narrow" w:cs="Arial"/>
          <w:sz w:val="20"/>
          <w:szCs w:val="20"/>
        </w:rPr>
        <w:t xml:space="preserve"> </w:t>
      </w:r>
      <w:r w:rsidR="00E65685" w:rsidRPr="002C0CF1">
        <w:rPr>
          <w:rFonts w:ascii="Arial Narrow" w:hAnsi="Arial Narrow" w:cs="Arial"/>
          <w:sz w:val="20"/>
          <w:szCs w:val="20"/>
        </w:rPr>
        <w:t>oświa</w:t>
      </w:r>
      <w:r w:rsidR="00825A09" w:rsidRPr="002C0CF1">
        <w:rPr>
          <w:rFonts w:ascii="Arial Narrow" w:hAnsi="Arial Narrow" w:cs="Arial"/>
          <w:sz w:val="20"/>
          <w:szCs w:val="20"/>
        </w:rPr>
        <w:t>dczam</w:t>
      </w:r>
      <w:r w:rsidR="00E65685" w:rsidRPr="002C0CF1">
        <w:rPr>
          <w:rFonts w:ascii="Arial Narrow" w:hAnsi="Arial Narrow" w:cs="Arial"/>
          <w:sz w:val="20"/>
          <w:szCs w:val="20"/>
        </w:rPr>
        <w:t>,</w:t>
      </w:r>
      <w:r w:rsidR="002B2AD9" w:rsidRPr="002C0CF1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C0CF1" w14:paraId="7674B7D4" w14:textId="77777777" w:rsidTr="00650D6C">
        <w:tc>
          <w:tcPr>
            <w:tcW w:w="9104" w:type="dxa"/>
            <w:shd w:val="clear" w:color="auto" w:fill="D9D9D9"/>
          </w:tcPr>
          <w:p w14:paraId="291DC754" w14:textId="77777777" w:rsidR="00E50194" w:rsidRPr="002C0CF1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2C0CF1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76BD49CE" w14:textId="77777777" w:rsidR="0032618A" w:rsidRPr="002C0CF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2C0CF1">
        <w:rPr>
          <w:rFonts w:ascii="Arial Narrow" w:hAnsi="Arial Narrow" w:cs="Arial"/>
          <w:sz w:val="20"/>
          <w:szCs w:val="20"/>
        </w:rPr>
        <w:t>Dz.U.UE.L.2014.229.1</w:t>
      </w:r>
      <w:r w:rsidRPr="002C0CF1">
        <w:rPr>
          <w:rFonts w:ascii="Arial Narrow" w:hAnsi="Arial Narrow" w:cs="Arial"/>
          <w:sz w:val="20"/>
          <w:szCs w:val="20"/>
        </w:rPr>
        <w:t xml:space="preserve">), </w:t>
      </w:r>
      <w:r w:rsidRPr="002C0CF1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2C0CF1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2C0CF1">
        <w:rPr>
          <w:rFonts w:ascii="Arial Narrow" w:hAnsi="Arial Narrow" w:cs="Arial"/>
          <w:sz w:val="20"/>
          <w:szCs w:val="20"/>
        </w:rPr>
        <w:t>(</w:t>
      </w:r>
      <w:r w:rsidR="005506C4" w:rsidRPr="002C0CF1">
        <w:rPr>
          <w:rFonts w:ascii="Arial Narrow" w:hAnsi="Arial Narrow" w:cs="Arial"/>
          <w:sz w:val="20"/>
          <w:szCs w:val="20"/>
        </w:rPr>
        <w:t>Dz.U.UE.L.2022.111.1</w:t>
      </w:r>
      <w:r w:rsidR="00FD6521" w:rsidRPr="002C0CF1">
        <w:rPr>
          <w:rFonts w:ascii="Arial Narrow" w:hAnsi="Arial Narrow" w:cs="Arial"/>
          <w:sz w:val="20"/>
          <w:szCs w:val="20"/>
        </w:rPr>
        <w:t>)</w:t>
      </w:r>
      <w:r w:rsidR="005506C4" w:rsidRPr="002C0CF1">
        <w:rPr>
          <w:rFonts w:ascii="Arial Narrow" w:hAnsi="Arial Narrow" w:cs="Arial"/>
          <w:sz w:val="20"/>
          <w:szCs w:val="20"/>
        </w:rPr>
        <w:t xml:space="preserve">, </w:t>
      </w:r>
      <w:r w:rsidR="005506C4" w:rsidRPr="002C0CF1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2C0CF1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2C0CF1">
        <w:rPr>
          <w:rFonts w:ascii="Arial Narrow" w:hAnsi="Arial Narrow" w:cs="Arial"/>
          <w:sz w:val="20"/>
          <w:szCs w:val="20"/>
        </w:rPr>
        <w:t xml:space="preserve"> </w:t>
      </w:r>
      <w:r w:rsidR="005506C4" w:rsidRPr="002C0CF1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2C0CF1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2C0CF1">
        <w:rPr>
          <w:rFonts w:ascii="Arial Narrow" w:hAnsi="Arial Narrow" w:cs="Arial"/>
          <w:sz w:val="20"/>
          <w:szCs w:val="20"/>
        </w:rPr>
        <w:t xml:space="preserve">, </w:t>
      </w:r>
      <w:r w:rsidRPr="002C0CF1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2C0CF1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2C0CF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2C0CF1">
        <w:rPr>
          <w:rFonts w:ascii="Arial Narrow" w:hAnsi="Arial Narrow" w:cs="Arial"/>
          <w:sz w:val="20"/>
          <w:szCs w:val="20"/>
        </w:rPr>
        <w:t>.</w:t>
      </w:r>
    </w:p>
    <w:p w14:paraId="56C56589" w14:textId="550A55FF" w:rsidR="00D01B47" w:rsidRPr="002C0CF1" w:rsidRDefault="007A2BCB" w:rsidP="00D01B47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2C0CF1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C0CF1">
        <w:rPr>
          <w:rFonts w:ascii="Arial Narrow" w:hAnsi="Arial Narrow" w:cs="Arial"/>
          <w:sz w:val="20"/>
          <w:szCs w:val="20"/>
        </w:rPr>
        <w:t xml:space="preserve"> (</w:t>
      </w:r>
      <w:r w:rsidR="00486223" w:rsidRPr="002C0CF1">
        <w:rPr>
          <w:rFonts w:ascii="Arial Narrow" w:hAnsi="Arial Narrow" w:cs="Arial"/>
          <w:sz w:val="20"/>
          <w:szCs w:val="20"/>
        </w:rPr>
        <w:t>t.j. Dz.U. z 202</w:t>
      </w:r>
      <w:r w:rsidR="0016163A" w:rsidRPr="002C0CF1">
        <w:rPr>
          <w:rFonts w:ascii="Arial Narrow" w:hAnsi="Arial Narrow" w:cs="Arial"/>
          <w:sz w:val="20"/>
          <w:szCs w:val="20"/>
        </w:rPr>
        <w:t>5</w:t>
      </w:r>
      <w:r w:rsidR="00486223" w:rsidRPr="002C0CF1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2C0CF1">
        <w:rPr>
          <w:rFonts w:ascii="Arial Narrow" w:hAnsi="Arial Narrow" w:cs="Arial"/>
          <w:sz w:val="20"/>
          <w:szCs w:val="20"/>
        </w:rPr>
        <w:t>514</w:t>
      </w:r>
      <w:r w:rsidRPr="002C0CF1">
        <w:rPr>
          <w:rFonts w:ascii="Arial Narrow" w:hAnsi="Arial Narrow" w:cs="Arial"/>
          <w:sz w:val="20"/>
          <w:szCs w:val="20"/>
        </w:rPr>
        <w:t>)</w:t>
      </w:r>
      <w:r w:rsidR="0032618A" w:rsidRPr="002C0CF1">
        <w:rPr>
          <w:rFonts w:ascii="Arial Narrow" w:hAnsi="Arial Narrow" w:cs="Arial"/>
          <w:sz w:val="20"/>
          <w:szCs w:val="20"/>
        </w:rPr>
        <w:t xml:space="preserve"> </w:t>
      </w:r>
      <w:r w:rsidR="0011306C" w:rsidRPr="002C0CF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2C0CF1">
        <w:rPr>
          <w:rFonts w:ascii="Arial Narrow" w:hAnsi="Arial Narrow" w:cs="Arial"/>
          <w:sz w:val="20"/>
          <w:szCs w:val="20"/>
        </w:rPr>
        <w:t xml:space="preserve"> .</w:t>
      </w:r>
      <w:r w:rsidR="00030833" w:rsidRPr="002C0CF1">
        <w:rPr>
          <w:rFonts w:ascii="Arial Narrow" w:hAnsi="Arial Narrow" w:cs="Arial"/>
          <w:sz w:val="20"/>
          <w:szCs w:val="20"/>
        </w:rPr>
        <w:t xml:space="preserve"> </w:t>
      </w:r>
    </w:p>
    <w:p w14:paraId="6DD522CA" w14:textId="4607611F" w:rsidR="00A91658" w:rsidRPr="002C0CF1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C0CF1" w14:paraId="5AAAADE4" w14:textId="77777777" w:rsidTr="00CD4DD1">
        <w:tc>
          <w:tcPr>
            <w:tcW w:w="9104" w:type="dxa"/>
            <w:shd w:val="clear" w:color="auto" w:fill="D9D9D9"/>
          </w:tcPr>
          <w:p w14:paraId="24A4A069" w14:textId="77777777" w:rsidR="0011306C" w:rsidRPr="002C0CF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0DDE42F" w14:textId="77777777" w:rsidR="00103D09" w:rsidRPr="002C0CF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B87CF8B" w14:textId="77777777" w:rsidR="00D2702A" w:rsidRPr="002C0CF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C0CF1" w14:paraId="4D2F456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1D39F" w14:textId="77777777" w:rsidR="00D2702A" w:rsidRPr="002C0CF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06994" w14:textId="77777777" w:rsidR="00D2702A" w:rsidRPr="002C0CF1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2C0CF1" w14:paraId="19A08D6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67D2D" w14:textId="4FA6EB05" w:rsidR="00D2702A" w:rsidRPr="002C0CF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CEB62" w14:textId="5696F0BE" w:rsidR="00D2702A" w:rsidRPr="002C0CF1" w:rsidRDefault="002C0CF1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</w:t>
            </w:r>
          </w:p>
          <w:p w14:paraId="7E5EE5BD" w14:textId="0DE71BE1" w:rsidR="00D2702A" w:rsidRPr="002C0CF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F5C96AF" w14:textId="77777777" w:rsidR="00122954" w:rsidRPr="002C0CF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5E0D863F" w14:textId="77777777" w:rsidR="00721D87" w:rsidRPr="002C0CF1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……………</w:t>
      </w:r>
      <w:r w:rsidR="00721D87" w:rsidRPr="002C0CF1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47E41473" w14:textId="77777777" w:rsidR="00721D87" w:rsidRPr="002C0CF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2C0CF1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2C0CF1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2C0CF1">
        <w:rPr>
          <w:rFonts w:ascii="Arial Narrow" w:hAnsi="Arial Narrow" w:cs="Arial"/>
          <w:i/>
          <w:iCs/>
          <w:sz w:val="16"/>
          <w:szCs w:val="16"/>
        </w:rPr>
        <w:t>)</w:t>
      </w:r>
    </w:p>
    <w:p w14:paraId="13F15965" w14:textId="77777777" w:rsidR="00721D87" w:rsidRPr="002C0CF1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2CFF3476" w14:textId="77777777" w:rsidR="00E21BB4" w:rsidRPr="002C0CF1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……………</w:t>
      </w:r>
      <w:r w:rsidR="00721D87" w:rsidRPr="002C0CF1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2C0CF1">
        <w:rPr>
          <w:rFonts w:ascii="Arial Narrow" w:hAnsi="Arial Narrow" w:cs="Arial"/>
          <w:sz w:val="20"/>
          <w:szCs w:val="20"/>
        </w:rPr>
        <w:t>………………………….</w:t>
      </w:r>
    </w:p>
    <w:p w14:paraId="558C5241" w14:textId="77777777" w:rsidR="00E21BB4" w:rsidRPr="002C0CF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2C0CF1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2C0CF1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2C0CF1">
        <w:rPr>
          <w:rFonts w:ascii="Arial Narrow" w:hAnsi="Arial Narrow" w:cs="Arial"/>
          <w:i/>
          <w:iCs/>
          <w:sz w:val="16"/>
          <w:szCs w:val="16"/>
        </w:rPr>
        <w:t>)</w:t>
      </w:r>
    </w:p>
    <w:p w14:paraId="033C7B15" w14:textId="77777777" w:rsidR="00334A77" w:rsidRPr="002C0CF1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C0CF1" w14:paraId="3FCD2B90" w14:textId="77777777" w:rsidTr="0061040C">
        <w:tc>
          <w:tcPr>
            <w:tcW w:w="9104" w:type="dxa"/>
            <w:shd w:val="clear" w:color="auto" w:fill="D9D9D9"/>
          </w:tcPr>
          <w:p w14:paraId="424A8495" w14:textId="77777777" w:rsidR="00334A77" w:rsidRPr="002C0CF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3D0CFF37" w14:textId="77777777" w:rsidR="00334A77" w:rsidRPr="002C0CF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6A7BAE5" w14:textId="77777777" w:rsidR="004175AB" w:rsidRPr="002C0CF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5BB9BBD5" w14:textId="77777777" w:rsidR="004175AB" w:rsidRPr="002C0CF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F67AFA5" w14:textId="77777777" w:rsidR="004175AB" w:rsidRPr="002C0CF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47CA41E8" w14:textId="556E0476" w:rsidR="00334A77" w:rsidRPr="002C0CF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2C0CF1">
        <w:rPr>
          <w:rFonts w:ascii="Arial Narrow" w:hAnsi="Arial Narrow" w:cs="Arial"/>
          <w:sz w:val="20"/>
          <w:szCs w:val="20"/>
        </w:rPr>
        <w:t>w  art.</w:t>
      </w:r>
      <w:proofErr w:type="gramEnd"/>
      <w:r w:rsidRPr="002C0CF1">
        <w:rPr>
          <w:rFonts w:ascii="Arial Narrow" w:hAnsi="Arial Narrow" w:cs="Arial"/>
          <w:sz w:val="20"/>
          <w:szCs w:val="20"/>
        </w:rPr>
        <w:t xml:space="preserve">  5k rozporządzenia 833/2014 w brzmieniu nadanym rozporządzeniem </w:t>
      </w:r>
      <w:r w:rsidR="002C0CF1">
        <w:rPr>
          <w:rFonts w:ascii="Arial Narrow" w:hAnsi="Arial Narrow" w:cs="Arial"/>
          <w:sz w:val="20"/>
          <w:szCs w:val="20"/>
        </w:rPr>
        <w:t>2025/20233</w:t>
      </w:r>
      <w:r w:rsidRPr="002C0CF1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C0CF1" w14:paraId="38FB4432" w14:textId="77777777" w:rsidTr="0061040C">
        <w:tc>
          <w:tcPr>
            <w:tcW w:w="9104" w:type="dxa"/>
            <w:shd w:val="clear" w:color="auto" w:fill="D9D9D9"/>
          </w:tcPr>
          <w:p w14:paraId="354F2997" w14:textId="77777777" w:rsidR="00C37715" w:rsidRPr="002C0CF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1A7410CD" w14:textId="77777777" w:rsidR="00334A77" w:rsidRPr="002C0CF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2C0CF1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C0CF1">
        <w:rPr>
          <w:rFonts w:ascii="Arial Narrow" w:hAnsi="Arial Narrow" w:cs="Arial"/>
          <w:color w:val="0070C0"/>
          <w:sz w:val="16"/>
          <w:szCs w:val="16"/>
        </w:rPr>
        <w:t>]</w:t>
      </w:r>
    </w:p>
    <w:p w14:paraId="71B54BC1" w14:textId="77777777" w:rsidR="0044648E" w:rsidRPr="002C0CF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2C0CF1">
        <w:rPr>
          <w:rFonts w:ascii="Arial Narrow" w:hAnsi="Arial Narrow" w:cs="Arial"/>
          <w:sz w:val="20"/>
          <w:szCs w:val="20"/>
        </w:rPr>
        <w:t>:</w:t>
      </w:r>
    </w:p>
    <w:p w14:paraId="53282FA9" w14:textId="77777777" w:rsidR="0044648E" w:rsidRPr="002C0CF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47B94CAC" w14:textId="77777777" w:rsidR="0044648E" w:rsidRPr="002C0CF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2ABF3A01" w14:textId="710D4256" w:rsidR="00C62F57" w:rsidRPr="002C0CF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2C0CF1">
        <w:rPr>
          <w:rFonts w:ascii="Arial Narrow" w:hAnsi="Arial Narrow" w:cs="Arial"/>
          <w:sz w:val="20"/>
          <w:szCs w:val="20"/>
        </w:rPr>
        <w:t>w  art.</w:t>
      </w:r>
      <w:proofErr w:type="gramEnd"/>
      <w:r w:rsidRPr="002C0CF1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2025</w:t>
      </w:r>
      <w:r w:rsidR="002C0CF1">
        <w:rPr>
          <w:rFonts w:ascii="Arial Narrow" w:hAnsi="Arial Narrow" w:cs="Arial"/>
          <w:sz w:val="20"/>
          <w:szCs w:val="20"/>
        </w:rPr>
        <w:t>/20233</w:t>
      </w:r>
      <w:r w:rsidR="008C60E1" w:rsidRPr="002C0CF1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C0CF1" w14:paraId="5BEA5E6E" w14:textId="77777777" w:rsidTr="00CD4DD1">
        <w:tc>
          <w:tcPr>
            <w:tcW w:w="9104" w:type="dxa"/>
            <w:shd w:val="clear" w:color="auto" w:fill="D9D9D9"/>
          </w:tcPr>
          <w:p w14:paraId="0520F1D6" w14:textId="77777777" w:rsidR="00BE6F04" w:rsidRPr="002C0CF1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9358AEF" w14:textId="77777777" w:rsidR="00FE4E2B" w:rsidRPr="002C0CF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0CF1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C0CF1" w14:paraId="2FBBA7BF" w14:textId="77777777" w:rsidTr="00847232">
        <w:tc>
          <w:tcPr>
            <w:tcW w:w="9104" w:type="dxa"/>
            <w:shd w:val="clear" w:color="auto" w:fill="D9D9D9"/>
          </w:tcPr>
          <w:p w14:paraId="261FDF06" w14:textId="77777777" w:rsidR="00E426EB" w:rsidRPr="002C0CF1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2C0CF1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D1F1790" w14:textId="77777777" w:rsidR="00E426EB" w:rsidRPr="002C0CF1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3CD7CC99" w14:textId="77777777" w:rsidR="00E426EB" w:rsidRPr="002C0CF1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D0E8E4" w14:textId="77777777" w:rsidR="00E426EB" w:rsidRPr="002C0CF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12834E78" w14:textId="77777777" w:rsidR="00E426EB" w:rsidRPr="002C0CF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2C0CF1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52660AB0" w14:textId="77777777" w:rsidR="00E426EB" w:rsidRPr="002C0CF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2C0CF1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FB4EB83" w14:textId="77777777" w:rsidR="00E426EB" w:rsidRPr="002C0CF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2C0CF1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4ABBD7CE" w14:textId="77777777" w:rsidR="0012157F" w:rsidRPr="002C0CF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352E429" w14:textId="77777777" w:rsidR="008C60E1" w:rsidRPr="002C0CF1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3E07C911" w14:textId="77777777" w:rsidR="00524951" w:rsidRPr="002C0CF1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2C0CF1">
        <w:rPr>
          <w:rFonts w:ascii="Arial Narrow" w:hAnsi="Arial Narrow" w:cs="Arial"/>
          <w:sz w:val="16"/>
          <w:szCs w:val="16"/>
        </w:rPr>
        <w:tab/>
      </w:r>
      <w:r w:rsidRPr="002C0CF1">
        <w:rPr>
          <w:rFonts w:ascii="Arial Narrow" w:hAnsi="Arial Narrow" w:cs="Arial"/>
          <w:sz w:val="16"/>
          <w:szCs w:val="16"/>
        </w:rPr>
        <w:tab/>
      </w:r>
      <w:r w:rsidRPr="002C0CF1">
        <w:rPr>
          <w:rFonts w:ascii="Arial Narrow" w:hAnsi="Arial Narrow" w:cs="Arial"/>
          <w:sz w:val="16"/>
          <w:szCs w:val="16"/>
        </w:rPr>
        <w:tab/>
      </w:r>
      <w:r w:rsidRPr="002C0CF1">
        <w:rPr>
          <w:rFonts w:ascii="Arial Narrow" w:hAnsi="Arial Narrow" w:cs="Arial"/>
          <w:sz w:val="16"/>
          <w:szCs w:val="16"/>
        </w:rPr>
        <w:tab/>
      </w:r>
      <w:r w:rsidRPr="002C0CF1">
        <w:rPr>
          <w:rFonts w:ascii="Arial Narrow" w:hAnsi="Arial Narrow" w:cs="Arial"/>
          <w:sz w:val="16"/>
          <w:szCs w:val="16"/>
        </w:rPr>
        <w:tab/>
      </w:r>
      <w:r w:rsidRPr="002C0CF1">
        <w:rPr>
          <w:rFonts w:ascii="Arial Narrow" w:hAnsi="Arial Narrow" w:cs="Arial"/>
          <w:sz w:val="16"/>
          <w:szCs w:val="16"/>
        </w:rPr>
        <w:tab/>
      </w:r>
      <w:r w:rsidRPr="002C0CF1">
        <w:rPr>
          <w:rFonts w:ascii="Arial Narrow" w:hAnsi="Arial Narrow" w:cs="Arial"/>
          <w:sz w:val="16"/>
          <w:szCs w:val="16"/>
        </w:rPr>
        <w:tab/>
      </w:r>
    </w:p>
    <w:p w14:paraId="4BB978A7" w14:textId="77777777" w:rsidR="00524951" w:rsidRPr="002C0CF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25567297" w14:textId="77777777" w:rsidR="00FE4E2B" w:rsidRPr="002C0CF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2C0CF1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2C0CF1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0076CF1F" w14:textId="77777777" w:rsidR="00484F88" w:rsidRPr="002C0CF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2C0CF1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2C0CF1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2C0CF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0DC80" w14:textId="77777777" w:rsidR="002D7B4B" w:rsidRDefault="002D7B4B" w:rsidP="0038231F">
      <w:pPr>
        <w:spacing w:after="0" w:line="240" w:lineRule="auto"/>
      </w:pPr>
      <w:r>
        <w:separator/>
      </w:r>
    </w:p>
  </w:endnote>
  <w:endnote w:type="continuationSeparator" w:id="0">
    <w:p w14:paraId="0B1A7C2D" w14:textId="77777777" w:rsidR="002D7B4B" w:rsidRDefault="002D7B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D2601" w14:textId="77777777" w:rsidR="00D01B47" w:rsidRDefault="00D01B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8F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F36C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8CC1" w14:textId="77777777" w:rsidR="00D01B47" w:rsidRDefault="00D01B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5DBE1" w14:textId="77777777" w:rsidR="002D7B4B" w:rsidRDefault="002D7B4B" w:rsidP="0038231F">
      <w:pPr>
        <w:spacing w:after="0" w:line="240" w:lineRule="auto"/>
      </w:pPr>
      <w:r>
        <w:separator/>
      </w:r>
    </w:p>
  </w:footnote>
  <w:footnote w:type="continuationSeparator" w:id="0">
    <w:p w14:paraId="10050C4D" w14:textId="77777777" w:rsidR="002D7B4B" w:rsidRDefault="002D7B4B" w:rsidP="0038231F">
      <w:pPr>
        <w:spacing w:after="0" w:line="240" w:lineRule="auto"/>
      </w:pPr>
      <w:r>
        <w:continuationSeparator/>
      </w:r>
    </w:p>
  </w:footnote>
  <w:footnote w:id="1">
    <w:p w14:paraId="3BA29C3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8506F1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0C3395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C7AE8D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2424E4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24C2B88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D2E546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569F90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D84093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D62643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2AC4929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ACEC6" w14:textId="77777777" w:rsidR="00D01B47" w:rsidRDefault="00D01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D1448" w14:textId="77777777" w:rsidR="00D01B47" w:rsidRDefault="00D01B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E2C19" w14:textId="77777777" w:rsidR="00D01B47" w:rsidRDefault="00D01B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689415">
    <w:abstractNumId w:val="11"/>
  </w:num>
  <w:num w:numId="2" w16cid:durableId="1598975334">
    <w:abstractNumId w:val="0"/>
  </w:num>
  <w:num w:numId="3" w16cid:durableId="753085258">
    <w:abstractNumId w:val="10"/>
  </w:num>
  <w:num w:numId="4" w16cid:durableId="33308398">
    <w:abstractNumId w:val="13"/>
  </w:num>
  <w:num w:numId="5" w16cid:durableId="1919827435">
    <w:abstractNumId w:val="12"/>
  </w:num>
  <w:num w:numId="6" w16cid:durableId="242492165">
    <w:abstractNumId w:val="9"/>
  </w:num>
  <w:num w:numId="7" w16cid:durableId="526019076">
    <w:abstractNumId w:val="1"/>
  </w:num>
  <w:num w:numId="8" w16cid:durableId="1583677840">
    <w:abstractNumId w:val="6"/>
  </w:num>
  <w:num w:numId="9" w16cid:durableId="469396450">
    <w:abstractNumId w:val="4"/>
  </w:num>
  <w:num w:numId="10" w16cid:durableId="16276673">
    <w:abstractNumId w:val="7"/>
  </w:num>
  <w:num w:numId="11" w16cid:durableId="710345234">
    <w:abstractNumId w:val="5"/>
  </w:num>
  <w:num w:numId="12" w16cid:durableId="684214808">
    <w:abstractNumId w:val="8"/>
  </w:num>
  <w:num w:numId="13" w16cid:durableId="1004667340">
    <w:abstractNumId w:val="3"/>
  </w:num>
  <w:num w:numId="14" w16cid:durableId="523010032">
    <w:abstractNumId w:val="2"/>
  </w:num>
  <w:num w:numId="15" w16cid:durableId="18027685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93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0CF1"/>
    <w:rsid w:val="002C1C7B"/>
    <w:rsid w:val="002C4137"/>
    <w:rsid w:val="002C4948"/>
    <w:rsid w:val="002D7B4B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55937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1B47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DFB29"/>
  <w15:docId w15:val="{5A799932-7A82-4260-9597-4DB25CBE5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2016-07-26T10:32:00Z</cp:lastPrinted>
  <dcterms:created xsi:type="dcterms:W3CDTF">2026-03-18T13:35:00Z</dcterms:created>
  <dcterms:modified xsi:type="dcterms:W3CDTF">2026-03-18T13:37:00Z</dcterms:modified>
</cp:coreProperties>
</file>