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DE30D" w14:textId="2992F27C" w:rsidR="00D62E6E" w:rsidRPr="000B7F5B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lang w:eastAsia="pl-PL"/>
        </w:rPr>
      </w:pPr>
      <w:r w:rsidRPr="000B7F5B">
        <w:rPr>
          <w:rFonts w:ascii="Arial Black" w:eastAsia="Times New Roman" w:hAnsi="Arial Black" w:cs="Arial"/>
          <w:bCs/>
          <w:szCs w:val="18"/>
          <w:lang w:eastAsia="pl-PL"/>
        </w:rPr>
        <w:t xml:space="preserve">Załącznik nr </w:t>
      </w:r>
      <w:r w:rsidR="0035292D" w:rsidRPr="000B7F5B">
        <w:rPr>
          <w:rFonts w:ascii="Arial Black" w:eastAsia="Times New Roman" w:hAnsi="Arial Black" w:cs="Arial"/>
          <w:bCs/>
          <w:szCs w:val="18"/>
          <w:lang w:eastAsia="pl-PL"/>
        </w:rPr>
        <w:t>6</w:t>
      </w:r>
      <w:r w:rsidRPr="000B7F5B">
        <w:rPr>
          <w:rFonts w:ascii="Arial Black" w:eastAsia="Times New Roman" w:hAnsi="Arial Black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B7F5B" w14:paraId="540D4B83" w14:textId="77777777" w:rsidTr="00D62E6E">
        <w:tc>
          <w:tcPr>
            <w:tcW w:w="2800" w:type="dxa"/>
          </w:tcPr>
          <w:p w14:paraId="0E8C6548" w14:textId="77777777" w:rsidR="00D62E6E" w:rsidRPr="000B7F5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7F5B">
              <w:rPr>
                <w:rFonts w:ascii="Arial Narrow" w:hAnsi="Arial Narrow" w:cs="Arial"/>
                <w:b/>
              </w:rPr>
              <w:t>Wykonawca</w:t>
            </w:r>
            <w:r w:rsidRPr="000B7F5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B1642DD" w14:textId="77777777" w:rsidR="00D62E6E" w:rsidRPr="000B7F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00FEB9B" w14:textId="77777777" w:rsidR="00D62E6E" w:rsidRPr="000B7F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CE728C" w14:textId="77777777" w:rsidR="00D62E6E" w:rsidRPr="000B7F5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B7F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B7F5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B7F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B7F5B" w14:paraId="54A325B8" w14:textId="77777777" w:rsidTr="00D62E6E">
        <w:tc>
          <w:tcPr>
            <w:tcW w:w="2800" w:type="dxa"/>
          </w:tcPr>
          <w:p w14:paraId="1D16B496" w14:textId="77777777" w:rsidR="00D62E6E" w:rsidRPr="000B7F5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7F5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B1AA9B9" w14:textId="77777777" w:rsidR="00D62E6E" w:rsidRPr="000B7F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8EDDFC6" w14:textId="77777777" w:rsidR="00D62E6E" w:rsidRPr="000B7F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AE5FEE" w14:textId="77777777" w:rsidR="00D62E6E" w:rsidRPr="000B7F5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B7F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B7F5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B7F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1EAF237" w14:textId="77777777" w:rsidR="00BC121E" w:rsidRPr="000B7F5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292D" w:rsidRPr="000B7F5B" w14:paraId="06DE9F6A" w14:textId="77777777" w:rsidTr="009A1D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775FA9" w14:textId="77777777" w:rsidR="0035292D" w:rsidRPr="000B7F5B" w:rsidRDefault="0035292D" w:rsidP="009A1D4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49D81DB" w14:textId="074868CC" w:rsidR="0035292D" w:rsidRPr="000B7F5B" w:rsidRDefault="0035292D" w:rsidP="009A1D4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2024 r. poz. 1320 z </w:t>
            </w:r>
            <w:proofErr w:type="spellStart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pĂłĹşn</w:t>
            </w:r>
            <w:proofErr w:type="spellEnd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0B7F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98B6F85" w14:textId="77777777" w:rsidR="0035292D" w:rsidRPr="000B7F5B" w:rsidRDefault="0035292D" w:rsidP="009A1D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5422DA9" w14:textId="77777777" w:rsidR="0035292D" w:rsidRPr="000B7F5B" w:rsidRDefault="0035292D" w:rsidP="009A1D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F4DD8DD" w14:textId="25965218" w:rsidR="00BC121E" w:rsidRPr="000B7F5B" w:rsidRDefault="0035292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7F5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B7F5B">
        <w:rPr>
          <w:rFonts w:ascii="Arial Narrow" w:eastAsia="Times New Roman" w:hAnsi="Arial Narrow" w:cs="Arial"/>
          <w:lang w:eastAsia="pl-PL"/>
        </w:rPr>
        <w:t>N</w:t>
      </w:r>
      <w:r w:rsidR="00BC121E" w:rsidRPr="000B7F5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B7F5B" w14:paraId="7E87158A" w14:textId="77777777" w:rsidTr="00D62E6E">
        <w:tc>
          <w:tcPr>
            <w:tcW w:w="2269" w:type="dxa"/>
          </w:tcPr>
          <w:p w14:paraId="08854A10" w14:textId="77777777" w:rsidR="00D62E6E" w:rsidRPr="000B7F5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770EFE" w14:textId="4F484A84" w:rsidR="00D62E6E" w:rsidRPr="000B7F5B" w:rsidRDefault="0035292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/>
                <w:lang w:eastAsia="pl-PL"/>
              </w:rPr>
              <w:t>Dostawy sukcesywne tonerów i tuszy na okres 24 miesięcy</w:t>
            </w:r>
            <w:r w:rsidR="00D62E6E" w:rsidRPr="000B7F5B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5292D" w:rsidRPr="000B7F5B" w14:paraId="310B9A9A" w14:textId="77777777" w:rsidTr="009A1D4B">
        <w:tc>
          <w:tcPr>
            <w:tcW w:w="2269" w:type="dxa"/>
          </w:tcPr>
          <w:p w14:paraId="5D9F9168" w14:textId="77777777" w:rsidR="0035292D" w:rsidRPr="000B7F5B" w:rsidRDefault="0035292D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9A3C64" w14:textId="426E59F6" w:rsidR="0035292D" w:rsidRPr="000B7F5B" w:rsidRDefault="0035292D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b/>
                <w:lang w:eastAsia="pl-PL"/>
              </w:rPr>
              <w:t>31/2026</w:t>
            </w:r>
          </w:p>
        </w:tc>
      </w:tr>
    </w:tbl>
    <w:p w14:paraId="60FA6700" w14:textId="223315B7" w:rsidR="00BC121E" w:rsidRPr="000B7F5B" w:rsidRDefault="0035292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B7F5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7F5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B7F5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0B7F5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B7F5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B7F5B">
        <w:rPr>
          <w:rFonts w:ascii="Arial Narrow" w:eastAsia="Times New Roman" w:hAnsi="Arial Narrow" w:cs="Arial"/>
          <w:bCs/>
          <w:lang w:eastAsia="pl-PL"/>
        </w:rPr>
        <w:t>, że:</w:t>
      </w:r>
    </w:p>
    <w:p w14:paraId="014E42AC" w14:textId="77777777" w:rsidR="00BC121E" w:rsidRPr="000B7F5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B7F5B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0B7F5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0B7F5B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0B7F5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7F5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0B7F5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0B7F5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B7F5B">
        <w:rPr>
          <w:rFonts w:ascii="Arial Narrow" w:eastAsia="Times New Roman" w:hAnsi="Arial Narrow" w:cs="Arial"/>
          <w:lang w:eastAsia="pl-PL"/>
        </w:rPr>
        <w:t>.</w:t>
      </w:r>
    </w:p>
    <w:p w14:paraId="32606187" w14:textId="77777777" w:rsidR="00BF69A4" w:rsidRPr="000B7F5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7F5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0B7F5B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0B7F5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B7F5B" w14:paraId="5A25EE10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55DB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816B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D9B6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B7F5B" w14:paraId="2E3557A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B892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B44D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99CE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B7F5B" w14:paraId="01C9380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00652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462B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92F3" w14:textId="77777777" w:rsidR="00BC121E" w:rsidRPr="000B7F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F76ACB9" w14:textId="77777777" w:rsidR="00BC121E" w:rsidRPr="000B7F5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B7F5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6CD02B0" w14:textId="77777777" w:rsidR="00BC121E" w:rsidRPr="000B7F5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B7F5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1ECDD60" w14:textId="77777777" w:rsidR="00067B62" w:rsidRPr="000B7F5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0B7F5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B7F5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0B7F5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0B7F5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16F571A3" w14:textId="77777777" w:rsidR="00CF03EF" w:rsidRPr="000B7F5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B7F5B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0B7F5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</w:t>
      </w:r>
      <w:proofErr w:type="gramStart"/>
      <w:r w:rsidRPr="000B7F5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Wypełnić</w:t>
      </w:r>
      <w:proofErr w:type="gramEnd"/>
      <w:r w:rsidRPr="000B7F5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jeżeli dotyczy</w:t>
      </w:r>
    </w:p>
    <w:p w14:paraId="611531CF" w14:textId="77777777" w:rsidR="00067B62" w:rsidRPr="000B7F5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B7F5B" w14:paraId="1D3A4CAA" w14:textId="77777777" w:rsidTr="00620E37">
        <w:tc>
          <w:tcPr>
            <w:tcW w:w="2660" w:type="dxa"/>
          </w:tcPr>
          <w:p w14:paraId="0524C9DD" w14:textId="77777777" w:rsidR="00BC121E" w:rsidRPr="000B7F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F60D9D5" w14:textId="77777777" w:rsidR="00BC121E" w:rsidRPr="000B7F5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191A335" w14:textId="77777777" w:rsidR="00BC121E" w:rsidRPr="000B7F5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7B2F1891" w14:textId="77777777" w:rsidR="00BC121E" w:rsidRPr="000B7F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8CE7DAB" w14:textId="77777777" w:rsidR="00BC121E" w:rsidRPr="000B7F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B7E0DE" w14:textId="58C8B1B6" w:rsidR="00BC121E" w:rsidRPr="000B7F5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5292D"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B7F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09BC915" w14:textId="77777777" w:rsidR="00106AC7" w:rsidRPr="000B7F5B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0B7F5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B3BFF" w14:textId="77777777" w:rsidR="001A641A" w:rsidRDefault="001A641A">
      <w:r>
        <w:separator/>
      </w:r>
    </w:p>
  </w:endnote>
  <w:endnote w:type="continuationSeparator" w:id="0">
    <w:p w14:paraId="08ABD56C" w14:textId="77777777" w:rsidR="001A641A" w:rsidRDefault="001A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8F64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9DE44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C1AD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DEBEF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86B5409">
        <v:line id="_x0000_s1025" style="position:absolute;left:0;text-align:left;z-index:251657728" from="-3.85pt,8.7pt" to="455.15pt,8.7pt"/>
      </w:pict>
    </w:r>
  </w:p>
  <w:p w14:paraId="4551C6A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53A0A" w14:textId="77777777" w:rsidR="0035292D" w:rsidRDefault="003529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525E9" w14:textId="77777777" w:rsidR="001A641A" w:rsidRDefault="001A641A">
      <w:r>
        <w:separator/>
      </w:r>
    </w:p>
  </w:footnote>
  <w:footnote w:type="continuationSeparator" w:id="0">
    <w:p w14:paraId="4D851792" w14:textId="77777777" w:rsidR="001A641A" w:rsidRDefault="001A6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7448A" w14:textId="77777777" w:rsidR="0035292D" w:rsidRDefault="00352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D6EE1" w14:textId="77777777" w:rsidR="0035292D" w:rsidRDefault="003529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4E0D4" w14:textId="77777777" w:rsidR="0035292D" w:rsidRDefault="003529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1697068">
    <w:abstractNumId w:val="13"/>
  </w:num>
  <w:num w:numId="2" w16cid:durableId="88936013">
    <w:abstractNumId w:val="0"/>
  </w:num>
  <w:num w:numId="3" w16cid:durableId="1076363946">
    <w:abstractNumId w:val="11"/>
  </w:num>
  <w:num w:numId="4" w16cid:durableId="1439064517">
    <w:abstractNumId w:val="8"/>
  </w:num>
  <w:num w:numId="5" w16cid:durableId="509564686">
    <w:abstractNumId w:val="7"/>
  </w:num>
  <w:num w:numId="6" w16cid:durableId="2062249514">
    <w:abstractNumId w:val="1"/>
  </w:num>
  <w:num w:numId="7" w16cid:durableId="424151486">
    <w:abstractNumId w:val="6"/>
  </w:num>
  <w:num w:numId="8" w16cid:durableId="2043509907">
    <w:abstractNumId w:val="3"/>
  </w:num>
  <w:num w:numId="9" w16cid:durableId="1427535745">
    <w:abstractNumId w:val="2"/>
  </w:num>
  <w:num w:numId="10" w16cid:durableId="1449813073">
    <w:abstractNumId w:val="5"/>
  </w:num>
  <w:num w:numId="11" w16cid:durableId="934362880">
    <w:abstractNumId w:val="10"/>
  </w:num>
  <w:num w:numId="12" w16cid:durableId="689066790">
    <w:abstractNumId w:val="4"/>
  </w:num>
  <w:num w:numId="13" w16cid:durableId="527646576">
    <w:abstractNumId w:val="9"/>
  </w:num>
  <w:num w:numId="14" w16cid:durableId="1790393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ABC"/>
    <w:rsid w:val="0000184A"/>
    <w:rsid w:val="00007C1C"/>
    <w:rsid w:val="00012997"/>
    <w:rsid w:val="000621A2"/>
    <w:rsid w:val="00067B62"/>
    <w:rsid w:val="000719DC"/>
    <w:rsid w:val="00075CEC"/>
    <w:rsid w:val="000807AB"/>
    <w:rsid w:val="000B7F5B"/>
    <w:rsid w:val="000E0467"/>
    <w:rsid w:val="00106AC7"/>
    <w:rsid w:val="00111985"/>
    <w:rsid w:val="00147532"/>
    <w:rsid w:val="001614BA"/>
    <w:rsid w:val="001718C2"/>
    <w:rsid w:val="001A641A"/>
    <w:rsid w:val="001E4022"/>
    <w:rsid w:val="00204613"/>
    <w:rsid w:val="00223ABC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5292D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5C0497"/>
  <w15:chartTrackingRefBased/>
  <w15:docId w15:val="{D00E27B5-E274-404D-B960-1E643BBC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2026-03-18T13:40:00Z</cp:lastPrinted>
  <dcterms:created xsi:type="dcterms:W3CDTF">2026-03-18T13:40:00Z</dcterms:created>
  <dcterms:modified xsi:type="dcterms:W3CDTF">2026-03-18T13:40:00Z</dcterms:modified>
</cp:coreProperties>
</file>