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DB1D1" w14:textId="7DAA78C9" w:rsidR="00025386" w:rsidRPr="00406A63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2"/>
          <w:szCs w:val="22"/>
        </w:rPr>
      </w:pPr>
      <w:bookmarkStart w:id="0" w:name="_Hlk60301409"/>
      <w:r w:rsidRPr="00406A63">
        <w:rPr>
          <w:rFonts w:ascii="Arial Black" w:hAnsi="Arial Black" w:cs="Arial"/>
          <w:bCs/>
          <w:i w:val="0"/>
          <w:sz w:val="22"/>
          <w:szCs w:val="22"/>
        </w:rPr>
        <w:t xml:space="preserve">Załącznik nr </w:t>
      </w:r>
      <w:r w:rsidR="00CB3AA4" w:rsidRPr="00406A63">
        <w:rPr>
          <w:rFonts w:ascii="Arial Black" w:hAnsi="Arial Black" w:cs="Arial"/>
          <w:bCs/>
          <w:i w:val="0"/>
          <w:sz w:val="22"/>
          <w:szCs w:val="22"/>
        </w:rPr>
        <w:t>5</w:t>
      </w:r>
      <w:r w:rsidR="007666D6" w:rsidRPr="00406A63">
        <w:rPr>
          <w:rFonts w:ascii="Arial Black" w:hAnsi="Arial Black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406A63" w14:paraId="665E87D0" w14:textId="77777777" w:rsidTr="00467CA2">
        <w:tc>
          <w:tcPr>
            <w:tcW w:w="2800" w:type="dxa"/>
          </w:tcPr>
          <w:p w14:paraId="6DAB491C" w14:textId="77777777" w:rsidR="00D520D3" w:rsidRPr="00406A6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06A63">
              <w:rPr>
                <w:rFonts w:ascii="Arial Narrow" w:hAnsi="Arial Narrow" w:cs="Arial"/>
                <w:b/>
              </w:rPr>
              <w:t>Podmiot</w:t>
            </w:r>
            <w:r w:rsidRPr="00406A6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F209B20" w14:textId="77777777" w:rsidR="00D520D3" w:rsidRPr="00406A6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0EC0075" w14:textId="77777777" w:rsidR="00D520D3" w:rsidRPr="00406A6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06A6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DA3635" w14:textId="77777777" w:rsidR="00D520D3" w:rsidRPr="00406A6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06A6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06A6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06A6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406A63" w14:paraId="756A6E0E" w14:textId="77777777" w:rsidTr="00467CA2">
        <w:tc>
          <w:tcPr>
            <w:tcW w:w="2800" w:type="dxa"/>
          </w:tcPr>
          <w:p w14:paraId="538D25FB" w14:textId="77777777" w:rsidR="00D520D3" w:rsidRPr="00406A6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06A6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68F6EBD7" w14:textId="77777777" w:rsidR="00D520D3" w:rsidRPr="00406A6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3C29941" w14:textId="77777777" w:rsidR="00D520D3" w:rsidRPr="00406A6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06A6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7E4002" w14:textId="77777777" w:rsidR="00D520D3" w:rsidRPr="00406A6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06A6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06A63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406A6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F0D0D6B" w14:textId="77777777" w:rsidR="00B62AD0" w:rsidRPr="00406A63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06A63" w14:paraId="717756C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2C87EF1" w14:textId="77777777" w:rsidR="00053927" w:rsidRPr="00406A6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06A63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60BA9873" w14:textId="77777777" w:rsidR="00053927" w:rsidRPr="00406A6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406A63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406A63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406A63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A483F4D" w14:textId="1725AB39" w:rsidR="0071340C" w:rsidRPr="00406A6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06A63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406A63">
        <w:rPr>
          <w:rFonts w:ascii="Arial Narrow" w:eastAsia="Times New Roman" w:hAnsi="Arial Narrow" w:cs="Arial"/>
          <w:lang w:eastAsia="pl-PL"/>
        </w:rPr>
        <w:t xml:space="preserve">, </w:t>
      </w:r>
      <w:r w:rsidRPr="00406A63">
        <w:rPr>
          <w:rFonts w:ascii="Arial Narrow" w:eastAsia="Times New Roman" w:hAnsi="Arial Narrow" w:cs="Arial"/>
          <w:lang w:eastAsia="pl-PL"/>
        </w:rPr>
        <w:t>w oparciu o</w:t>
      </w:r>
      <w:r w:rsidR="00EF3368" w:rsidRPr="00406A63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406A63">
        <w:rPr>
          <w:rFonts w:ascii="Arial Narrow" w:hAnsi="Arial Narrow" w:cs="Arial"/>
        </w:rPr>
        <w:t xml:space="preserve"> ustawy </w:t>
      </w:r>
      <w:r w:rsidR="00EF3368" w:rsidRPr="00406A63">
        <w:rPr>
          <w:rFonts w:ascii="Arial Narrow" w:hAnsi="Arial Narrow" w:cs="Arial"/>
        </w:rPr>
        <w:t xml:space="preserve">z dnia 11 września 2019r. Prawo zamówień publicznych </w:t>
      </w:r>
      <w:r w:rsidR="00CB3AA4" w:rsidRPr="00406A63">
        <w:rPr>
          <w:rFonts w:ascii="Arial Narrow" w:hAnsi="Arial Narrow" w:cs="Arial"/>
        </w:rPr>
        <w:t>(</w:t>
      </w:r>
      <w:proofErr w:type="spellStart"/>
      <w:r w:rsidR="00CB3AA4" w:rsidRPr="00406A63">
        <w:rPr>
          <w:rFonts w:ascii="Arial Narrow" w:hAnsi="Arial Narrow" w:cs="Arial"/>
        </w:rPr>
        <w:t>t.j</w:t>
      </w:r>
      <w:proofErr w:type="spellEnd"/>
      <w:r w:rsidR="00CB3AA4" w:rsidRPr="00406A63">
        <w:rPr>
          <w:rFonts w:ascii="Arial Narrow" w:hAnsi="Arial Narrow" w:cs="Arial"/>
        </w:rPr>
        <w:t xml:space="preserve">. Dz. U. z 2024 r. poz. 1320 z </w:t>
      </w:r>
      <w:proofErr w:type="spellStart"/>
      <w:r w:rsidR="00CB3AA4" w:rsidRPr="00406A63">
        <w:rPr>
          <w:rFonts w:ascii="Arial Narrow" w:hAnsi="Arial Narrow" w:cs="Arial"/>
        </w:rPr>
        <w:t>p</w:t>
      </w:r>
      <w:r w:rsidR="00406A63">
        <w:rPr>
          <w:rFonts w:ascii="Arial Narrow" w:hAnsi="Arial Narrow" w:cs="Arial"/>
        </w:rPr>
        <w:t>óź</w:t>
      </w:r>
      <w:r w:rsidR="00CB3AA4" w:rsidRPr="00406A63">
        <w:rPr>
          <w:rFonts w:ascii="Arial Narrow" w:hAnsi="Arial Narrow" w:cs="Arial"/>
        </w:rPr>
        <w:t>n</w:t>
      </w:r>
      <w:proofErr w:type="spellEnd"/>
      <w:r w:rsidR="00CB3AA4" w:rsidRPr="00406A63">
        <w:rPr>
          <w:rFonts w:ascii="Arial Narrow" w:hAnsi="Arial Narrow" w:cs="Arial"/>
        </w:rPr>
        <w:t>. zm.)</w:t>
      </w:r>
      <w:r w:rsidR="00E27ABB" w:rsidRPr="00406A63">
        <w:rPr>
          <w:rFonts w:ascii="Arial Narrow" w:eastAsia="Times New Roman" w:hAnsi="Arial Narrow" w:cs="Arial"/>
          <w:lang w:eastAsia="pl-PL"/>
        </w:rPr>
        <w:t xml:space="preserve">, </w:t>
      </w:r>
      <w:r w:rsidRPr="00406A63">
        <w:rPr>
          <w:rFonts w:ascii="Arial Narrow" w:eastAsia="Times New Roman" w:hAnsi="Arial Narrow" w:cs="Arial"/>
          <w:lang w:eastAsia="pl-PL"/>
        </w:rPr>
        <w:t xml:space="preserve">że </w:t>
      </w:r>
      <w:r w:rsidRPr="00406A63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406A63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406A63">
        <w:rPr>
          <w:rFonts w:ascii="Arial Narrow" w:eastAsia="Times New Roman" w:hAnsi="Arial Narrow" w:cs="Arial"/>
          <w:lang w:eastAsia="pl-PL"/>
        </w:rPr>
        <w:t xml:space="preserve">do </w:t>
      </w:r>
      <w:r w:rsidRPr="00406A63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406A63" w14:paraId="212679DA" w14:textId="77777777" w:rsidTr="00467CA2">
        <w:tc>
          <w:tcPr>
            <w:tcW w:w="2269" w:type="dxa"/>
          </w:tcPr>
          <w:p w14:paraId="10B112F7" w14:textId="77777777" w:rsidR="00D520D3" w:rsidRPr="00406A6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06A6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43144BA" w14:textId="74CFB805" w:rsidR="00D520D3" w:rsidRPr="00406A63" w:rsidRDefault="00CB3AA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06A63">
              <w:rPr>
                <w:rFonts w:ascii="Arial Narrow" w:eastAsia="Times New Roman" w:hAnsi="Arial Narrow" w:cs="Arial"/>
                <w:bCs/>
                <w:lang w:eastAsia="pl-PL"/>
              </w:rPr>
              <w:t>Dostawy sukcesywne tonerów i tuszy na okres 24 miesięcy</w:t>
            </w:r>
            <w:r w:rsidR="00D520D3" w:rsidRPr="00406A6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CB3AA4" w:rsidRPr="00406A63" w14:paraId="79016DAF" w14:textId="77777777" w:rsidTr="009A1D4B">
        <w:tc>
          <w:tcPr>
            <w:tcW w:w="2269" w:type="dxa"/>
          </w:tcPr>
          <w:p w14:paraId="0924CEB7" w14:textId="77777777" w:rsidR="00CB3AA4" w:rsidRPr="00406A63" w:rsidRDefault="00CB3AA4" w:rsidP="009A1D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06A6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41AF3A2" w14:textId="16F85A06" w:rsidR="00CB3AA4" w:rsidRPr="00406A63" w:rsidRDefault="00CB3AA4" w:rsidP="009A1D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06A63">
              <w:rPr>
                <w:rFonts w:ascii="Arial Narrow" w:eastAsia="Times New Roman" w:hAnsi="Arial Narrow" w:cs="Arial"/>
                <w:bCs/>
                <w:lang w:eastAsia="pl-PL"/>
              </w:rPr>
              <w:t>31/2026</w:t>
            </w:r>
          </w:p>
        </w:tc>
      </w:tr>
    </w:tbl>
    <w:p w14:paraId="2FF0D7F4" w14:textId="46D9B8A0" w:rsidR="00DC652A" w:rsidRPr="00406A63" w:rsidRDefault="00CB3AA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06A63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406A63">
        <w:rPr>
          <w:rFonts w:ascii="Arial Narrow" w:eastAsia="Times New Roman" w:hAnsi="Arial Narrow" w:cs="Arial"/>
          <w:lang w:eastAsia="pl-PL"/>
        </w:rPr>
        <w:t>do dyspozycji Wykonawcy:</w:t>
      </w:r>
    </w:p>
    <w:p w14:paraId="459974EC" w14:textId="77777777" w:rsidR="00DC652A" w:rsidRPr="00406A6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06A6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B274DF0" w14:textId="77777777" w:rsidR="0071340C" w:rsidRPr="00406A6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406A63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406A63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406A63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DE5BF9D" w14:textId="77777777" w:rsidR="0071340C" w:rsidRPr="00406A6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11F4B232" w14:textId="77777777" w:rsidR="0071340C" w:rsidRPr="00406A6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06A63">
        <w:rPr>
          <w:rFonts w:ascii="Arial Narrow" w:eastAsia="Times New Roman" w:hAnsi="Arial Narrow" w:cs="Arial"/>
          <w:lang w:eastAsia="pl-PL"/>
        </w:rPr>
        <w:t>nw. zasobów:</w:t>
      </w:r>
    </w:p>
    <w:p w14:paraId="7364D891" w14:textId="77777777" w:rsidR="0071340C" w:rsidRPr="00406A6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06A6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ED5198C" w14:textId="77777777" w:rsidR="0071340C" w:rsidRPr="00406A6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406A63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406A63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406A63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50421F32" w14:textId="77777777" w:rsidR="0071340C" w:rsidRPr="00406A6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13B3AD70" w14:textId="77777777" w:rsidR="0071340C" w:rsidRPr="00406A6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6F116738" w14:textId="77777777" w:rsidR="00DC652A" w:rsidRPr="00406A6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406A63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406A63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406A63">
        <w:rPr>
          <w:rFonts w:ascii="Arial Narrow" w:eastAsia="Times New Roman" w:hAnsi="Arial Narrow" w:cs="Arial"/>
          <w:lang w:eastAsia="pl-PL"/>
        </w:rPr>
        <w:t>:</w:t>
      </w:r>
    </w:p>
    <w:p w14:paraId="09B1BEC4" w14:textId="77777777" w:rsidR="00DC652A" w:rsidRPr="00406A6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406A63">
        <w:rPr>
          <w:rFonts w:ascii="Arial Narrow" w:eastAsia="Times New Roman" w:hAnsi="Arial Narrow" w:cs="Arial"/>
          <w:lang w:eastAsia="pl-PL"/>
        </w:rPr>
        <w:t>u</w:t>
      </w:r>
      <w:r w:rsidR="00DC652A" w:rsidRPr="00406A63">
        <w:rPr>
          <w:rFonts w:ascii="Arial Narrow" w:eastAsia="Times New Roman" w:hAnsi="Arial Narrow" w:cs="Arial"/>
          <w:lang w:eastAsia="pl-PL"/>
        </w:rPr>
        <w:t>dostę</w:t>
      </w:r>
      <w:r w:rsidRPr="00406A63">
        <w:rPr>
          <w:rFonts w:ascii="Arial Narrow" w:eastAsia="Times New Roman" w:hAnsi="Arial Narrow" w:cs="Arial"/>
          <w:lang w:eastAsia="pl-PL"/>
        </w:rPr>
        <w:t>p</w:t>
      </w:r>
      <w:r w:rsidR="00DC652A" w:rsidRPr="00406A63">
        <w:rPr>
          <w:rFonts w:ascii="Arial Narrow" w:eastAsia="Times New Roman" w:hAnsi="Arial Narrow" w:cs="Arial"/>
          <w:lang w:eastAsia="pl-PL"/>
        </w:rPr>
        <w:t>ni</w:t>
      </w:r>
      <w:r w:rsidRPr="00406A63">
        <w:rPr>
          <w:rFonts w:ascii="Arial Narrow" w:eastAsia="Times New Roman" w:hAnsi="Arial Narrow" w:cs="Arial"/>
          <w:lang w:eastAsia="pl-PL"/>
        </w:rPr>
        <w:t>ę</w:t>
      </w:r>
      <w:r w:rsidR="00DC652A" w:rsidRPr="00406A63">
        <w:rPr>
          <w:rFonts w:ascii="Arial Narrow" w:eastAsia="Times New Roman" w:hAnsi="Arial Narrow" w:cs="Arial"/>
          <w:lang w:eastAsia="pl-PL"/>
        </w:rPr>
        <w:t xml:space="preserve"> </w:t>
      </w:r>
      <w:r w:rsidRPr="00406A63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02F01C94" w14:textId="77777777" w:rsidR="0093388F" w:rsidRPr="00406A6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06A6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0851628" w14:textId="77777777" w:rsidR="0093388F" w:rsidRPr="00406A6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406A63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1CAFE5CF" w14:textId="77777777" w:rsidR="0093388F" w:rsidRPr="00406A6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406A6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2310088C" w14:textId="77777777" w:rsidR="00CB29AC" w:rsidRPr="00406A6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406A63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3924AE3D" w14:textId="77777777" w:rsidR="00CB29AC" w:rsidRPr="00406A6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06A6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F3D29A9" w14:textId="77777777" w:rsidR="00830970" w:rsidRPr="00406A6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406A63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406A63">
        <w:rPr>
          <w:rFonts w:ascii="Arial Narrow" w:eastAsia="Times New Roman" w:hAnsi="Arial Narrow" w:cs="Arial"/>
          <w:lang w:eastAsia="pl-PL"/>
        </w:rPr>
        <w:t xml:space="preserve">mojego </w:t>
      </w:r>
      <w:r w:rsidRPr="00406A63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406A63">
        <w:rPr>
          <w:rFonts w:ascii="Arial Narrow" w:eastAsia="Times New Roman" w:hAnsi="Arial Narrow" w:cs="Arial"/>
          <w:lang w:eastAsia="pl-PL"/>
        </w:rPr>
        <w:t>będzie następujący:</w:t>
      </w:r>
    </w:p>
    <w:p w14:paraId="78740784" w14:textId="77777777" w:rsidR="00E27ABB" w:rsidRPr="00406A6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06A6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406A63" w14:paraId="21BADB3C" w14:textId="77777777" w:rsidTr="00467CA2">
        <w:tc>
          <w:tcPr>
            <w:tcW w:w="2660" w:type="dxa"/>
          </w:tcPr>
          <w:p w14:paraId="16514BF7" w14:textId="77777777" w:rsidR="00D520D3" w:rsidRPr="00406A6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7DC03B1" w14:textId="77777777" w:rsidR="00D520D3" w:rsidRPr="00406A6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06A6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E8689A5" w14:textId="77777777" w:rsidR="00D520D3" w:rsidRPr="00406A6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06A6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A5B71CE" w14:textId="77777777" w:rsidR="00D520D3" w:rsidRPr="00406A6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129D722" w14:textId="77777777" w:rsidR="00D520D3" w:rsidRPr="00406A6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06A6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D2F1163" w14:textId="2FCC7C89" w:rsidR="00D520D3" w:rsidRPr="00406A63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06A6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CB3AA4" w:rsidRPr="00406A6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406A6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406A6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406A6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18793F3A" w14:textId="77777777" w:rsidR="00E27ABB" w:rsidRPr="00406A6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406A6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BEF7A" w14:textId="77777777" w:rsidR="00174781" w:rsidRDefault="00174781" w:rsidP="00025386">
      <w:pPr>
        <w:spacing w:after="0" w:line="240" w:lineRule="auto"/>
      </w:pPr>
      <w:r>
        <w:separator/>
      </w:r>
    </w:p>
  </w:endnote>
  <w:endnote w:type="continuationSeparator" w:id="0">
    <w:p w14:paraId="54A51151" w14:textId="77777777" w:rsidR="00174781" w:rsidRDefault="001747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E6188" w14:textId="77777777" w:rsidR="00CB3AA4" w:rsidRDefault="00CB3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1E86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312F08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DACE2D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C868FB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0BB66" w14:textId="77777777" w:rsidR="00CB3AA4" w:rsidRDefault="00CB3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BF208" w14:textId="77777777" w:rsidR="00174781" w:rsidRDefault="00174781" w:rsidP="00025386">
      <w:pPr>
        <w:spacing w:after="0" w:line="240" w:lineRule="auto"/>
      </w:pPr>
      <w:r>
        <w:separator/>
      </w:r>
    </w:p>
  </w:footnote>
  <w:footnote w:type="continuationSeparator" w:id="0">
    <w:p w14:paraId="02868899" w14:textId="77777777" w:rsidR="00174781" w:rsidRDefault="001747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A9091" w14:textId="77777777" w:rsidR="00CB3AA4" w:rsidRDefault="00CB3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4A273" w14:textId="77777777" w:rsidR="00CB3AA4" w:rsidRDefault="00CB3A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05F6D" w14:textId="77777777" w:rsidR="00CB3AA4" w:rsidRDefault="00CB3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0544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1CE4"/>
    <w:rsid w:val="00025386"/>
    <w:rsid w:val="000423B9"/>
    <w:rsid w:val="00053927"/>
    <w:rsid w:val="00066C44"/>
    <w:rsid w:val="00071D4C"/>
    <w:rsid w:val="00084786"/>
    <w:rsid w:val="0016158F"/>
    <w:rsid w:val="00174781"/>
    <w:rsid w:val="001C2314"/>
    <w:rsid w:val="00213980"/>
    <w:rsid w:val="00406A63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D1CE4"/>
    <w:rsid w:val="00BE3BCE"/>
    <w:rsid w:val="00CB29AC"/>
    <w:rsid w:val="00CB3AA4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62701D"/>
  <w15:chartTrackingRefBased/>
  <w15:docId w15:val="{A8FB2550-6D5B-44BD-993C-3CCC591CF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2026-03-18T13:39:00Z</cp:lastPrinted>
  <dcterms:created xsi:type="dcterms:W3CDTF">2026-03-18T13:39:00Z</dcterms:created>
  <dcterms:modified xsi:type="dcterms:W3CDTF">2026-03-18T13:39:00Z</dcterms:modified>
</cp:coreProperties>
</file>