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10AE2" w14:textId="2CD40346" w:rsidR="00B36EDA" w:rsidRPr="00212250" w:rsidRDefault="001345D7" w:rsidP="00B36EDA">
      <w:pPr>
        <w:spacing w:after="600"/>
        <w:jc w:val="right"/>
        <w:rPr>
          <w:rFonts w:ascii="Arial Narrow" w:hAnsi="Arial Narrow" w:cs="Arial"/>
          <w:sz w:val="20"/>
          <w:szCs w:val="20"/>
        </w:rPr>
      </w:pPr>
      <w:bookmarkStart w:id="0" w:name="_Hlk53520193"/>
      <w:r w:rsidRPr="00212250">
        <w:rPr>
          <w:rFonts w:ascii="Arial Narrow" w:hAnsi="Arial Narrow" w:cs="Arial"/>
          <w:sz w:val="20"/>
          <w:szCs w:val="20"/>
        </w:rPr>
        <w:t>Bydgoszcz</w:t>
      </w:r>
      <w:r w:rsidR="00B36EDA" w:rsidRPr="00212250">
        <w:rPr>
          <w:rFonts w:ascii="Arial Narrow" w:hAnsi="Arial Narrow" w:cs="Arial"/>
          <w:sz w:val="20"/>
          <w:szCs w:val="20"/>
        </w:rPr>
        <w:t xml:space="preserve"> dnia: </w:t>
      </w:r>
      <w:r w:rsidRPr="00212250">
        <w:rPr>
          <w:rFonts w:ascii="Arial Narrow" w:hAnsi="Arial Narrow" w:cs="Arial"/>
          <w:sz w:val="20"/>
          <w:szCs w:val="20"/>
        </w:rPr>
        <w:t>2026-03-</w:t>
      </w:r>
      <w:r w:rsidR="00212250">
        <w:rPr>
          <w:rFonts w:ascii="Arial Narrow" w:hAnsi="Arial Narrow" w:cs="Arial"/>
          <w:sz w:val="20"/>
          <w:szCs w:val="20"/>
        </w:rPr>
        <w:t>20</w:t>
      </w:r>
    </w:p>
    <w:p w14:paraId="2DAB5A3E" w14:textId="0977015E" w:rsidR="00B36EDA" w:rsidRPr="00212250" w:rsidRDefault="001345D7" w:rsidP="00B36EDA">
      <w:pPr>
        <w:spacing w:line="360" w:lineRule="auto"/>
        <w:ind w:right="3969"/>
        <w:rPr>
          <w:rFonts w:ascii="Arial Narrow" w:hAnsi="Arial Narrow" w:cs="Arial"/>
          <w:b/>
          <w:bCs/>
          <w:sz w:val="20"/>
          <w:szCs w:val="20"/>
        </w:rPr>
      </w:pPr>
      <w:r w:rsidRPr="00212250">
        <w:rPr>
          <w:rFonts w:ascii="Arial Narrow" w:hAnsi="Arial Narrow" w:cs="Arial"/>
          <w:b/>
          <w:bCs/>
          <w:sz w:val="20"/>
          <w:szCs w:val="20"/>
        </w:rPr>
        <w:t>10</w:t>
      </w:r>
      <w:r w:rsidR="00212250">
        <w:rPr>
          <w:rFonts w:ascii="Arial Narrow" w:hAnsi="Arial Narrow" w:cs="Arial"/>
          <w:b/>
          <w:bCs/>
          <w:sz w:val="20"/>
          <w:szCs w:val="20"/>
        </w:rPr>
        <w:t>.</w:t>
      </w:r>
      <w:r w:rsidRPr="00212250">
        <w:rPr>
          <w:rFonts w:ascii="Arial Narrow" w:hAnsi="Arial Narrow" w:cs="Arial"/>
          <w:b/>
          <w:bCs/>
          <w:sz w:val="20"/>
          <w:szCs w:val="20"/>
        </w:rPr>
        <w:t>WSzKzP SPZOZ</w:t>
      </w:r>
    </w:p>
    <w:p w14:paraId="21B1C3B5" w14:textId="34037C62" w:rsidR="00B36EDA" w:rsidRPr="00212250" w:rsidRDefault="001345D7" w:rsidP="00B36EDA">
      <w:pPr>
        <w:spacing w:line="360" w:lineRule="auto"/>
        <w:ind w:right="3969"/>
        <w:rPr>
          <w:rFonts w:ascii="Arial Narrow" w:hAnsi="Arial Narrow" w:cs="Arial"/>
          <w:sz w:val="20"/>
          <w:szCs w:val="20"/>
        </w:rPr>
      </w:pPr>
      <w:r w:rsidRPr="00212250">
        <w:rPr>
          <w:rFonts w:ascii="Arial Narrow" w:hAnsi="Arial Narrow" w:cs="Arial"/>
          <w:sz w:val="20"/>
          <w:szCs w:val="20"/>
        </w:rPr>
        <w:t>Powstańców Warszawy</w:t>
      </w:r>
      <w:r w:rsidR="00B36EDA" w:rsidRPr="00212250">
        <w:rPr>
          <w:rFonts w:ascii="Arial Narrow" w:hAnsi="Arial Narrow" w:cs="Arial"/>
          <w:sz w:val="20"/>
          <w:szCs w:val="20"/>
        </w:rPr>
        <w:t xml:space="preserve"> </w:t>
      </w:r>
      <w:r w:rsidRPr="00212250">
        <w:rPr>
          <w:rFonts w:ascii="Arial Narrow" w:hAnsi="Arial Narrow" w:cs="Arial"/>
          <w:sz w:val="20"/>
          <w:szCs w:val="20"/>
        </w:rPr>
        <w:t>5</w:t>
      </w:r>
    </w:p>
    <w:p w14:paraId="3BADBFA9" w14:textId="008299BE" w:rsidR="00B36EDA" w:rsidRPr="00212250" w:rsidRDefault="001345D7" w:rsidP="00B36EDA">
      <w:pPr>
        <w:ind w:right="3969"/>
        <w:rPr>
          <w:rFonts w:ascii="Arial Narrow" w:hAnsi="Arial Narrow" w:cs="Arial"/>
          <w:sz w:val="20"/>
          <w:szCs w:val="20"/>
        </w:rPr>
      </w:pPr>
      <w:r w:rsidRPr="00212250">
        <w:rPr>
          <w:rFonts w:ascii="Arial Narrow" w:hAnsi="Arial Narrow" w:cs="Arial"/>
          <w:sz w:val="20"/>
          <w:szCs w:val="20"/>
        </w:rPr>
        <w:t>85-681</w:t>
      </w:r>
      <w:r w:rsidR="00B36EDA" w:rsidRPr="00212250">
        <w:rPr>
          <w:rFonts w:ascii="Arial Narrow" w:hAnsi="Arial Narrow" w:cs="Arial"/>
          <w:sz w:val="20"/>
          <w:szCs w:val="20"/>
        </w:rPr>
        <w:t xml:space="preserve"> </w:t>
      </w:r>
      <w:r w:rsidRPr="00212250">
        <w:rPr>
          <w:rFonts w:ascii="Arial Narrow" w:hAnsi="Arial Narrow" w:cs="Arial"/>
          <w:sz w:val="20"/>
          <w:szCs w:val="20"/>
        </w:rPr>
        <w:t>Bydgoszcz</w:t>
      </w:r>
    </w:p>
    <w:p w14:paraId="139E861F" w14:textId="77777777" w:rsidR="00B36EDA" w:rsidRPr="00212250" w:rsidRDefault="00B36EDA" w:rsidP="00B36EDA">
      <w:pPr>
        <w:ind w:right="3969"/>
        <w:jc w:val="both"/>
        <w:rPr>
          <w:rFonts w:ascii="Arial Narrow" w:hAnsi="Arial Narrow" w:cs="Arial"/>
          <w:bCs/>
          <w:sz w:val="14"/>
          <w:szCs w:val="14"/>
        </w:rPr>
      </w:pPr>
      <w:r w:rsidRPr="00212250">
        <w:rPr>
          <w:rFonts w:ascii="Arial Narrow" w:hAnsi="Arial Narrow" w:cs="Arial"/>
          <w:bCs/>
          <w:sz w:val="14"/>
          <w:szCs w:val="14"/>
        </w:rPr>
        <w:t>……………………………………</w:t>
      </w:r>
    </w:p>
    <w:p w14:paraId="438C10EE" w14:textId="77777777" w:rsidR="00B36EDA" w:rsidRPr="00212250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4"/>
          <w:szCs w:val="14"/>
        </w:rPr>
      </w:pPr>
      <w:r w:rsidRPr="00212250">
        <w:rPr>
          <w:rFonts w:ascii="Arial Narrow" w:hAnsi="Arial Narrow" w:cs="Arial"/>
          <w:bCs/>
          <w:sz w:val="14"/>
          <w:szCs w:val="14"/>
        </w:rPr>
        <w:t>[nazwa zamawiającego, adres]</w:t>
      </w:r>
    </w:p>
    <w:p w14:paraId="6F7240BE" w14:textId="77777777" w:rsidR="00B36EDA" w:rsidRPr="00212250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0"/>
          <w:szCs w:val="20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212250" w14:paraId="0FF1240E" w14:textId="77777777" w:rsidTr="00B36EDA">
        <w:tc>
          <w:tcPr>
            <w:tcW w:w="9923" w:type="dxa"/>
            <w:shd w:val="clear" w:color="auto" w:fill="F2F2F2"/>
            <w:hideMark/>
          </w:tcPr>
          <w:p w14:paraId="0D2AA167" w14:textId="5827C9D6" w:rsidR="00B36EDA" w:rsidRPr="00212250" w:rsidRDefault="00212250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OGŁOSZENIE</w:t>
            </w:r>
          </w:p>
          <w:p w14:paraId="377EA0F2" w14:textId="77777777" w:rsidR="00B36EDA" w:rsidRPr="00212250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</w:rPr>
            </w:pPr>
            <w:r w:rsidRPr="00212250">
              <w:rPr>
                <w:rFonts w:ascii="Arial Narrow" w:hAnsi="Arial Narrow" w:cs="Arial"/>
                <w:b/>
                <w:spacing w:val="50"/>
                <w:kern w:val="28"/>
              </w:rPr>
              <w:t>O WYBORZE NAJKORZYSTNIEJSZEJ OFERTY</w:t>
            </w:r>
          </w:p>
        </w:tc>
      </w:tr>
    </w:tbl>
    <w:p w14:paraId="3100F325" w14:textId="77777777" w:rsidR="00B36EDA" w:rsidRPr="00212250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0"/>
          <w:szCs w:val="20"/>
        </w:rPr>
      </w:pPr>
    </w:p>
    <w:p w14:paraId="0C7CA5EA" w14:textId="77777777" w:rsidR="00B36EDA" w:rsidRPr="00212250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0"/>
          <w:szCs w:val="20"/>
          <w:lang w:eastAsia="en-US"/>
        </w:rPr>
      </w:pPr>
      <w:r w:rsidRPr="00212250">
        <w:rPr>
          <w:rFonts w:ascii="Arial Narrow" w:eastAsia="Calibri" w:hAnsi="Arial Narrow" w:cs="Arial"/>
          <w:sz w:val="20"/>
          <w:szCs w:val="20"/>
          <w:lang w:eastAsia="en-US"/>
        </w:rPr>
        <w:t xml:space="preserve">Dotyczy </w:t>
      </w:r>
      <w:r w:rsidRPr="00212250">
        <w:rPr>
          <w:rFonts w:ascii="Arial Narrow" w:hAnsi="Arial Narrow" w:cs="Arial"/>
          <w:sz w:val="20"/>
          <w:szCs w:val="20"/>
        </w:rPr>
        <w:t>postępowania o udzielenie zamówienia publicznego</w:t>
      </w:r>
      <w:r w:rsidRPr="00212250">
        <w:rPr>
          <w:rFonts w:ascii="Arial Narrow" w:eastAsia="Calibri" w:hAnsi="Arial Narrow" w:cs="Arial"/>
          <w:sz w:val="20"/>
          <w:szCs w:val="20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212250" w14:paraId="423637C5" w14:textId="77777777" w:rsidTr="00B36EDA">
        <w:tc>
          <w:tcPr>
            <w:tcW w:w="2269" w:type="dxa"/>
          </w:tcPr>
          <w:p w14:paraId="24F5C2D3" w14:textId="77777777" w:rsidR="00B36EDA" w:rsidRPr="00212250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sz w:val="20"/>
                <w:szCs w:val="20"/>
              </w:rPr>
              <w:t>Nazwa zamówienia:</w:t>
            </w:r>
          </w:p>
        </w:tc>
        <w:tc>
          <w:tcPr>
            <w:tcW w:w="7654" w:type="dxa"/>
          </w:tcPr>
          <w:p w14:paraId="033FD0B4" w14:textId="0DB1C1F6" w:rsidR="00B36EDA" w:rsidRPr="00212250" w:rsidRDefault="001345D7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b/>
                <w:sz w:val="20"/>
                <w:szCs w:val="20"/>
              </w:rPr>
              <w:t>Dostawy sukcesywne implantów ortopedycznych, sprzętu do zaopatrzenia złamań i drobnego sprzętu jednorazowego użytku dla Oddziału Ortopedii na okres 24 miesięcy</w:t>
            </w:r>
          </w:p>
        </w:tc>
      </w:tr>
      <w:tr w:rsidR="001345D7" w:rsidRPr="00212250" w14:paraId="45BA7C55" w14:textId="77777777" w:rsidTr="009461BA">
        <w:tc>
          <w:tcPr>
            <w:tcW w:w="2269" w:type="dxa"/>
          </w:tcPr>
          <w:p w14:paraId="1C96A334" w14:textId="77777777" w:rsidR="001345D7" w:rsidRPr="00212250" w:rsidRDefault="001345D7" w:rsidP="009461B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sz w:val="20"/>
                <w:szCs w:val="20"/>
              </w:rPr>
              <w:t>Numer referencyjny:</w:t>
            </w:r>
          </w:p>
        </w:tc>
        <w:tc>
          <w:tcPr>
            <w:tcW w:w="7654" w:type="dxa"/>
          </w:tcPr>
          <w:p w14:paraId="59FFCF24" w14:textId="3EF26DAA" w:rsidR="001345D7" w:rsidRPr="00212250" w:rsidRDefault="001345D7" w:rsidP="009461B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b/>
                <w:sz w:val="20"/>
                <w:szCs w:val="20"/>
              </w:rPr>
              <w:t>129/2025</w:t>
            </w:r>
          </w:p>
        </w:tc>
      </w:tr>
    </w:tbl>
    <w:p w14:paraId="57911948" w14:textId="77777777" w:rsidR="00B36EDA" w:rsidRPr="00212250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0"/>
          <w:szCs w:val="20"/>
        </w:rPr>
      </w:pPr>
    </w:p>
    <w:p w14:paraId="7483BF23" w14:textId="1DBC0C54" w:rsidR="00B36EDA" w:rsidRPr="00212250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0"/>
          <w:szCs w:val="20"/>
        </w:rPr>
      </w:pPr>
      <w:r w:rsidRPr="00212250">
        <w:rPr>
          <w:rFonts w:ascii="Arial Narrow" w:hAnsi="Arial Narrow" w:cs="Arial"/>
          <w:sz w:val="20"/>
          <w:szCs w:val="20"/>
        </w:rPr>
        <w:t xml:space="preserve">Zamawiający, </w:t>
      </w:r>
      <w:r w:rsidR="001345D7" w:rsidRPr="00212250">
        <w:rPr>
          <w:rFonts w:ascii="Arial Narrow" w:hAnsi="Arial Narrow" w:cs="Arial"/>
          <w:b/>
          <w:sz w:val="20"/>
          <w:szCs w:val="20"/>
        </w:rPr>
        <w:t>10</w:t>
      </w:r>
      <w:r w:rsidR="00212250">
        <w:rPr>
          <w:rFonts w:ascii="Arial Narrow" w:hAnsi="Arial Narrow" w:cs="Arial"/>
          <w:b/>
          <w:sz w:val="20"/>
          <w:szCs w:val="20"/>
        </w:rPr>
        <w:t>.</w:t>
      </w:r>
      <w:r w:rsidR="001345D7" w:rsidRPr="00212250">
        <w:rPr>
          <w:rFonts w:ascii="Arial Narrow" w:hAnsi="Arial Narrow" w:cs="Arial"/>
          <w:b/>
          <w:sz w:val="20"/>
          <w:szCs w:val="20"/>
        </w:rPr>
        <w:t>WSzKzP SPZOZ</w:t>
      </w:r>
      <w:r w:rsidRPr="00212250">
        <w:rPr>
          <w:rFonts w:ascii="Arial Narrow" w:hAnsi="Arial Narrow" w:cs="Arial"/>
          <w:sz w:val="20"/>
          <w:szCs w:val="20"/>
        </w:rPr>
        <w:t xml:space="preserve">, działając na podstawie art. 253 ust. 1 pkt. 1 i ust. 2 ustawy z dnia 11 września 2019r. Prawo zamówień publicznych </w:t>
      </w:r>
      <w:r w:rsidR="001345D7" w:rsidRPr="00212250">
        <w:rPr>
          <w:rFonts w:ascii="Arial Narrow" w:hAnsi="Arial Narrow" w:cs="Arial"/>
          <w:sz w:val="20"/>
          <w:szCs w:val="20"/>
        </w:rPr>
        <w:t>(</w:t>
      </w:r>
      <w:proofErr w:type="spellStart"/>
      <w:r w:rsidR="001345D7" w:rsidRPr="00212250">
        <w:rPr>
          <w:rFonts w:ascii="Arial Narrow" w:hAnsi="Arial Narrow" w:cs="Arial"/>
          <w:sz w:val="20"/>
          <w:szCs w:val="20"/>
        </w:rPr>
        <w:t>t.j</w:t>
      </w:r>
      <w:proofErr w:type="spellEnd"/>
      <w:r w:rsidR="001345D7" w:rsidRPr="00212250">
        <w:rPr>
          <w:rFonts w:ascii="Arial Narrow" w:hAnsi="Arial Narrow" w:cs="Arial"/>
          <w:sz w:val="20"/>
          <w:szCs w:val="20"/>
        </w:rPr>
        <w:t xml:space="preserve">. Dz. U. z 2024 r. poz. 1320 z </w:t>
      </w:r>
      <w:proofErr w:type="spellStart"/>
      <w:r w:rsidR="001345D7" w:rsidRPr="00212250">
        <w:rPr>
          <w:rFonts w:ascii="Arial Narrow" w:hAnsi="Arial Narrow" w:cs="Arial"/>
          <w:sz w:val="20"/>
          <w:szCs w:val="20"/>
        </w:rPr>
        <w:t>p</w:t>
      </w:r>
      <w:r w:rsidR="00DC06B6">
        <w:rPr>
          <w:rFonts w:ascii="Arial Narrow" w:hAnsi="Arial Narrow" w:cs="Arial"/>
          <w:sz w:val="20"/>
          <w:szCs w:val="20"/>
        </w:rPr>
        <w:t>óź</w:t>
      </w:r>
      <w:r w:rsidR="001345D7" w:rsidRPr="00212250">
        <w:rPr>
          <w:rFonts w:ascii="Arial Narrow" w:hAnsi="Arial Narrow" w:cs="Arial"/>
          <w:sz w:val="20"/>
          <w:szCs w:val="20"/>
        </w:rPr>
        <w:t>n</w:t>
      </w:r>
      <w:proofErr w:type="spellEnd"/>
      <w:r w:rsidR="001345D7" w:rsidRPr="00212250">
        <w:rPr>
          <w:rFonts w:ascii="Arial Narrow" w:hAnsi="Arial Narrow" w:cs="Arial"/>
          <w:sz w:val="20"/>
          <w:szCs w:val="20"/>
        </w:rPr>
        <w:t>. zm.)</w:t>
      </w:r>
      <w:r w:rsidRPr="00212250">
        <w:rPr>
          <w:rFonts w:ascii="Arial Narrow" w:hAnsi="Arial Narrow" w:cs="Arial"/>
          <w:sz w:val="20"/>
          <w:szCs w:val="20"/>
        </w:rPr>
        <w:t xml:space="preserve">, zwanej dalej „ustawą </w:t>
      </w:r>
      <w:proofErr w:type="spellStart"/>
      <w:r w:rsidRPr="00212250">
        <w:rPr>
          <w:rFonts w:ascii="Arial Narrow" w:hAnsi="Arial Narrow" w:cs="Arial"/>
          <w:sz w:val="20"/>
          <w:szCs w:val="20"/>
        </w:rPr>
        <w:t>Pzp</w:t>
      </w:r>
      <w:proofErr w:type="spellEnd"/>
      <w:r w:rsidRPr="00212250">
        <w:rPr>
          <w:rFonts w:ascii="Arial Narrow" w:hAnsi="Arial Narrow" w:cs="Arial"/>
          <w:sz w:val="20"/>
          <w:szCs w:val="20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1345D7" w:rsidRPr="00212250" w14:paraId="0AF33187" w14:textId="77777777" w:rsidTr="001345D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A3DC5" w14:textId="42AC3493" w:rsidR="001345D7" w:rsidRPr="00212250" w:rsidRDefault="001345D7" w:rsidP="00212250">
            <w:pPr>
              <w:spacing w:before="120" w:after="24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3</w:t>
            </w:r>
            <w:r w:rsidRPr="00212250">
              <w:rPr>
                <w:rFonts w:ascii="Arial Narrow" w:hAnsi="Arial Narrow" w:cs="Arial"/>
                <w:sz w:val="20"/>
                <w:szCs w:val="20"/>
              </w:rPr>
              <w:t>: Endoproteza III</w:t>
            </w:r>
          </w:p>
          <w:p w14:paraId="20405588" w14:textId="6C4AA6FC" w:rsidR="001345D7" w:rsidRPr="00212250" w:rsidRDefault="001345D7" w:rsidP="00212250">
            <w:pPr>
              <w:spacing w:before="60"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b/>
                <w:sz w:val="20"/>
                <w:szCs w:val="20"/>
              </w:rPr>
              <w:t>MEDGAL Spółka z ograniczoną odpowiedzialnością</w:t>
            </w:r>
          </w:p>
          <w:p w14:paraId="5F1E0744" w14:textId="49D019EB" w:rsidR="001345D7" w:rsidRPr="00212250" w:rsidRDefault="001345D7" w:rsidP="00212250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proofErr w:type="spellStart"/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>Niewodnicka</w:t>
            </w:r>
            <w:proofErr w:type="spellEnd"/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 xml:space="preserve"> 26A </w:t>
            </w:r>
          </w:p>
          <w:p w14:paraId="1E0992C6" w14:textId="0FA1AEC5" w:rsidR="001345D7" w:rsidRPr="00212250" w:rsidRDefault="001345D7" w:rsidP="00212250">
            <w:pPr>
              <w:spacing w:after="120"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>16-001 Księżyno</w:t>
            </w:r>
          </w:p>
          <w:p w14:paraId="70506BF3" w14:textId="337F27F4" w:rsidR="001345D7" w:rsidRPr="00212250" w:rsidRDefault="001345D7" w:rsidP="00212250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212250">
              <w:rPr>
                <w:rFonts w:ascii="Arial Narrow" w:hAnsi="Arial Narrow" w:cs="Arial"/>
                <w:b/>
                <w:sz w:val="20"/>
                <w:szCs w:val="20"/>
              </w:rPr>
              <w:t>636 822.00 zł</w:t>
            </w:r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12250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584A480E" w14:textId="77777777" w:rsidR="001345D7" w:rsidRPr="00212250" w:rsidRDefault="001345D7" w:rsidP="00212250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212250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14:paraId="34BB27D0" w14:textId="37E59313" w:rsidR="001345D7" w:rsidRPr="00212250" w:rsidRDefault="001345D7" w:rsidP="00212250">
            <w:pPr>
              <w:pStyle w:val="Nagwek"/>
              <w:tabs>
                <w:tab w:val="left" w:pos="708"/>
              </w:tabs>
              <w:spacing w:after="6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proofErr w:type="gramStart"/>
            <w:r w:rsidRPr="00212250">
              <w:rPr>
                <w:rFonts w:ascii="Arial Narrow" w:hAnsi="Arial Narrow" w:cs="Arial"/>
                <w:sz w:val="20"/>
                <w:szCs w:val="20"/>
              </w:rPr>
              <w:t>wykluczeniu,</w:t>
            </w:r>
            <w:proofErr w:type="gramEnd"/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1345D7" w:rsidRPr="00212250" w14:paraId="2FF32F83" w14:textId="77777777" w:rsidTr="001345D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80E6C" w14:textId="1A4405CF" w:rsidR="001345D7" w:rsidRPr="00212250" w:rsidRDefault="001345D7" w:rsidP="00212250">
            <w:pPr>
              <w:spacing w:before="120" w:after="24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4</w:t>
            </w:r>
            <w:r w:rsidRPr="00212250">
              <w:rPr>
                <w:rFonts w:ascii="Arial Narrow" w:hAnsi="Arial Narrow" w:cs="Arial"/>
                <w:sz w:val="20"/>
                <w:szCs w:val="20"/>
              </w:rPr>
              <w:t>: Endoproteza IV Proteza kolana</w:t>
            </w:r>
          </w:p>
          <w:p w14:paraId="505E5339" w14:textId="0C29243A" w:rsidR="001345D7" w:rsidRPr="00212250" w:rsidRDefault="001345D7" w:rsidP="00212250">
            <w:pPr>
              <w:spacing w:before="60"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212250">
              <w:rPr>
                <w:rFonts w:ascii="Arial Narrow" w:hAnsi="Arial Narrow" w:cs="Arial"/>
                <w:b/>
                <w:sz w:val="20"/>
                <w:szCs w:val="20"/>
              </w:rPr>
              <w:t>Stryker</w:t>
            </w:r>
            <w:proofErr w:type="spellEnd"/>
            <w:r w:rsidRPr="00212250">
              <w:rPr>
                <w:rFonts w:ascii="Arial Narrow" w:hAnsi="Arial Narrow" w:cs="Arial"/>
                <w:b/>
                <w:sz w:val="20"/>
                <w:szCs w:val="20"/>
              </w:rPr>
              <w:t xml:space="preserve"> Polska Sp. z o.o.</w:t>
            </w:r>
          </w:p>
          <w:p w14:paraId="4DAB93A3" w14:textId="25C2AF85" w:rsidR="001345D7" w:rsidRPr="00212250" w:rsidRDefault="001345D7" w:rsidP="00212250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 xml:space="preserve">Poleczki 35 </w:t>
            </w:r>
          </w:p>
          <w:p w14:paraId="4A4BBD90" w14:textId="77506D7B" w:rsidR="001345D7" w:rsidRPr="00212250" w:rsidRDefault="001345D7" w:rsidP="00212250">
            <w:pPr>
              <w:spacing w:after="120"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>02-822 Warszawa</w:t>
            </w:r>
          </w:p>
          <w:p w14:paraId="56B425FC" w14:textId="7EF18AC0" w:rsidR="001345D7" w:rsidRPr="00212250" w:rsidRDefault="001345D7" w:rsidP="00212250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212250">
              <w:rPr>
                <w:rFonts w:ascii="Arial Narrow" w:hAnsi="Arial Narrow" w:cs="Arial"/>
                <w:b/>
                <w:sz w:val="20"/>
                <w:szCs w:val="20"/>
              </w:rPr>
              <w:t>537 408.00 zł</w:t>
            </w:r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12250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58222B3B" w14:textId="77777777" w:rsidR="001345D7" w:rsidRPr="00212250" w:rsidRDefault="001345D7" w:rsidP="00212250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212250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14:paraId="31E16BD9" w14:textId="2182290C" w:rsidR="001345D7" w:rsidRPr="00212250" w:rsidRDefault="001345D7" w:rsidP="00212250">
            <w:pPr>
              <w:pStyle w:val="Nagwek"/>
              <w:tabs>
                <w:tab w:val="left" w:pos="708"/>
              </w:tabs>
              <w:spacing w:after="6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proofErr w:type="gramStart"/>
            <w:r w:rsidRPr="00212250">
              <w:rPr>
                <w:rFonts w:ascii="Arial Narrow" w:hAnsi="Arial Narrow" w:cs="Arial"/>
                <w:sz w:val="20"/>
                <w:szCs w:val="20"/>
              </w:rPr>
              <w:t>wykluczeniu,</w:t>
            </w:r>
            <w:proofErr w:type="gramEnd"/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1345D7" w:rsidRPr="00212250" w14:paraId="71EDD281" w14:textId="77777777" w:rsidTr="001345D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D75D9" w14:textId="46ACB388" w:rsidR="001345D7" w:rsidRPr="00212250" w:rsidRDefault="001345D7" w:rsidP="00212250">
            <w:pPr>
              <w:spacing w:before="120" w:after="24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>Część nr 8</w:t>
            </w:r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212250">
              <w:rPr>
                <w:rFonts w:ascii="Arial Narrow" w:hAnsi="Arial Narrow" w:cs="Arial"/>
                <w:sz w:val="20"/>
                <w:szCs w:val="20"/>
              </w:rPr>
              <w:t>Speacery</w:t>
            </w:r>
            <w:proofErr w:type="spellEnd"/>
          </w:p>
          <w:p w14:paraId="174EBA0F" w14:textId="6D68768D" w:rsidR="001345D7" w:rsidRPr="00212250" w:rsidRDefault="001345D7" w:rsidP="00212250">
            <w:pPr>
              <w:spacing w:before="60"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212250">
              <w:rPr>
                <w:rFonts w:ascii="Arial Narrow" w:hAnsi="Arial Narrow" w:cs="Arial"/>
                <w:b/>
                <w:sz w:val="20"/>
                <w:szCs w:val="20"/>
              </w:rPr>
              <w:t>Enovis</w:t>
            </w:r>
            <w:proofErr w:type="spellEnd"/>
            <w:r w:rsidRPr="00212250">
              <w:rPr>
                <w:rFonts w:ascii="Arial Narrow" w:hAnsi="Arial Narrow" w:cs="Arial"/>
                <w:b/>
                <w:sz w:val="20"/>
                <w:szCs w:val="20"/>
              </w:rPr>
              <w:t xml:space="preserve"> Poland Sp. z o.o.</w:t>
            </w:r>
          </w:p>
          <w:p w14:paraId="42449C14" w14:textId="420CD15A" w:rsidR="001345D7" w:rsidRPr="00212250" w:rsidRDefault="001345D7" w:rsidP="00212250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 xml:space="preserve">Łopuszańska 95 </w:t>
            </w:r>
          </w:p>
          <w:p w14:paraId="5D2481CE" w14:textId="2AA76CF2" w:rsidR="001345D7" w:rsidRPr="00212250" w:rsidRDefault="001345D7" w:rsidP="00212250">
            <w:pPr>
              <w:spacing w:after="120"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>02-457 Warszawa</w:t>
            </w:r>
          </w:p>
          <w:p w14:paraId="5C94B42B" w14:textId="6FA7D381" w:rsidR="001345D7" w:rsidRPr="00212250" w:rsidRDefault="001345D7" w:rsidP="00212250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212250">
              <w:rPr>
                <w:rFonts w:ascii="Arial Narrow" w:hAnsi="Arial Narrow" w:cs="Arial"/>
                <w:b/>
                <w:sz w:val="20"/>
                <w:szCs w:val="20"/>
              </w:rPr>
              <w:t>324 864.00 zł</w:t>
            </w:r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12250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4FD0CAE2" w14:textId="77777777" w:rsidR="001345D7" w:rsidRPr="00212250" w:rsidRDefault="001345D7" w:rsidP="00212250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212250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14:paraId="18042435" w14:textId="3C2F6104" w:rsidR="001345D7" w:rsidRPr="00212250" w:rsidRDefault="001345D7" w:rsidP="00212250">
            <w:pPr>
              <w:pStyle w:val="Nagwek"/>
              <w:tabs>
                <w:tab w:val="left" w:pos="708"/>
              </w:tabs>
              <w:spacing w:after="6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proofErr w:type="gramStart"/>
            <w:r w:rsidRPr="00212250">
              <w:rPr>
                <w:rFonts w:ascii="Arial Narrow" w:hAnsi="Arial Narrow" w:cs="Arial"/>
                <w:sz w:val="20"/>
                <w:szCs w:val="20"/>
              </w:rPr>
              <w:t>wykluczeniu,</w:t>
            </w:r>
            <w:proofErr w:type="gramEnd"/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1345D7" w:rsidRPr="00212250" w14:paraId="6CEC1271" w14:textId="77777777" w:rsidTr="001345D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9ADAD" w14:textId="4E6102F8" w:rsidR="001345D7" w:rsidRPr="00212250" w:rsidRDefault="001345D7" w:rsidP="00212250">
            <w:pPr>
              <w:spacing w:before="120" w:after="24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9</w:t>
            </w:r>
            <w:r w:rsidRPr="00212250">
              <w:rPr>
                <w:rFonts w:ascii="Arial Narrow" w:hAnsi="Arial Narrow" w:cs="Arial"/>
                <w:sz w:val="20"/>
                <w:szCs w:val="20"/>
              </w:rPr>
              <w:t>: Endoproteza stawu biodrowego</w:t>
            </w:r>
          </w:p>
          <w:p w14:paraId="08786373" w14:textId="12802853" w:rsidR="001345D7" w:rsidRPr="00212250" w:rsidRDefault="001345D7" w:rsidP="00212250">
            <w:pPr>
              <w:spacing w:before="60"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212250">
              <w:rPr>
                <w:rFonts w:ascii="Arial Narrow" w:hAnsi="Arial Narrow" w:cs="Arial"/>
                <w:b/>
                <w:sz w:val="20"/>
                <w:szCs w:val="20"/>
              </w:rPr>
              <w:t>Stryker</w:t>
            </w:r>
            <w:proofErr w:type="spellEnd"/>
            <w:r w:rsidRPr="00212250">
              <w:rPr>
                <w:rFonts w:ascii="Arial Narrow" w:hAnsi="Arial Narrow" w:cs="Arial"/>
                <w:b/>
                <w:sz w:val="20"/>
                <w:szCs w:val="20"/>
              </w:rPr>
              <w:t xml:space="preserve"> Polska Sp. z o.o.</w:t>
            </w:r>
          </w:p>
          <w:p w14:paraId="0D8BDC98" w14:textId="26F39D56" w:rsidR="001345D7" w:rsidRPr="00212250" w:rsidRDefault="001345D7" w:rsidP="00212250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 xml:space="preserve">Poleczki 35 </w:t>
            </w:r>
          </w:p>
          <w:p w14:paraId="499A5978" w14:textId="5F214C00" w:rsidR="001345D7" w:rsidRPr="00212250" w:rsidRDefault="001345D7" w:rsidP="00212250">
            <w:pPr>
              <w:spacing w:after="120"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>02-822 Warszawa</w:t>
            </w:r>
          </w:p>
          <w:p w14:paraId="4167332A" w14:textId="52627E5C" w:rsidR="001345D7" w:rsidRPr="00212250" w:rsidRDefault="001345D7" w:rsidP="00212250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212250">
              <w:rPr>
                <w:rFonts w:ascii="Arial Narrow" w:hAnsi="Arial Narrow" w:cs="Arial"/>
                <w:b/>
                <w:sz w:val="20"/>
                <w:szCs w:val="20"/>
              </w:rPr>
              <w:t>778 248.00 zł</w:t>
            </w:r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12250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2F2296E5" w14:textId="77777777" w:rsidR="001345D7" w:rsidRPr="00212250" w:rsidRDefault="001345D7" w:rsidP="00212250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212250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14:paraId="5D03915A" w14:textId="54339444" w:rsidR="001345D7" w:rsidRPr="00212250" w:rsidRDefault="001345D7" w:rsidP="00212250">
            <w:pPr>
              <w:pStyle w:val="Nagwek"/>
              <w:tabs>
                <w:tab w:val="left" w:pos="708"/>
              </w:tabs>
              <w:spacing w:after="6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proofErr w:type="gramStart"/>
            <w:r w:rsidRPr="00212250">
              <w:rPr>
                <w:rFonts w:ascii="Arial Narrow" w:hAnsi="Arial Narrow" w:cs="Arial"/>
                <w:sz w:val="20"/>
                <w:szCs w:val="20"/>
              </w:rPr>
              <w:t>wykluczeniu,</w:t>
            </w:r>
            <w:proofErr w:type="gramEnd"/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1345D7" w:rsidRPr="00212250" w14:paraId="35300675" w14:textId="77777777" w:rsidTr="001345D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CBC7A6" w14:textId="7F1A28EB" w:rsidR="001345D7" w:rsidRPr="00212250" w:rsidRDefault="001345D7" w:rsidP="00212250">
            <w:pPr>
              <w:spacing w:before="120" w:after="24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10</w:t>
            </w:r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: Endoproteza </w:t>
            </w:r>
            <w:proofErr w:type="spellStart"/>
            <w:r w:rsidRPr="00212250">
              <w:rPr>
                <w:rFonts w:ascii="Arial Narrow" w:hAnsi="Arial Narrow" w:cs="Arial"/>
                <w:sz w:val="20"/>
                <w:szCs w:val="20"/>
              </w:rPr>
              <w:t>resekcyjna</w:t>
            </w:r>
            <w:proofErr w:type="spellEnd"/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 rewizyjna stawu kolanowego</w:t>
            </w:r>
          </w:p>
          <w:p w14:paraId="79B70810" w14:textId="18E7A4E0" w:rsidR="001345D7" w:rsidRPr="00212250" w:rsidRDefault="001345D7" w:rsidP="00212250">
            <w:pPr>
              <w:spacing w:before="60"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212250">
              <w:rPr>
                <w:rFonts w:ascii="Arial Narrow" w:hAnsi="Arial Narrow" w:cs="Arial"/>
                <w:b/>
                <w:sz w:val="20"/>
                <w:szCs w:val="20"/>
              </w:rPr>
              <w:t>implantcast</w:t>
            </w:r>
            <w:proofErr w:type="spellEnd"/>
            <w:r w:rsidRPr="00212250">
              <w:rPr>
                <w:rFonts w:ascii="Arial Narrow" w:hAnsi="Arial Narrow" w:cs="Arial"/>
                <w:b/>
                <w:sz w:val="20"/>
                <w:szCs w:val="20"/>
              </w:rPr>
              <w:t xml:space="preserve"> Polska Sp. z o.o.</w:t>
            </w:r>
          </w:p>
          <w:p w14:paraId="7DBD4911" w14:textId="56898C62" w:rsidR="001345D7" w:rsidRPr="00212250" w:rsidRDefault="001345D7" w:rsidP="00212250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 xml:space="preserve">Postępu 21B </w:t>
            </w:r>
          </w:p>
          <w:p w14:paraId="61A909BC" w14:textId="179BB01A" w:rsidR="001345D7" w:rsidRPr="00212250" w:rsidRDefault="001345D7" w:rsidP="00212250">
            <w:pPr>
              <w:spacing w:after="120"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>02-676 Warszawa</w:t>
            </w:r>
          </w:p>
          <w:p w14:paraId="2CE7552E" w14:textId="321CAA16" w:rsidR="001345D7" w:rsidRPr="00212250" w:rsidRDefault="001345D7" w:rsidP="00212250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212250">
              <w:rPr>
                <w:rFonts w:ascii="Arial Narrow" w:hAnsi="Arial Narrow" w:cs="Arial"/>
                <w:b/>
                <w:sz w:val="20"/>
                <w:szCs w:val="20"/>
              </w:rPr>
              <w:t>817 992.00 zł</w:t>
            </w:r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12250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41BB7E0F" w14:textId="77777777" w:rsidR="001345D7" w:rsidRPr="00212250" w:rsidRDefault="001345D7" w:rsidP="00212250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212250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14:paraId="50DFCFB4" w14:textId="2D1B8D19" w:rsidR="001345D7" w:rsidRPr="00212250" w:rsidRDefault="001345D7" w:rsidP="00212250">
            <w:pPr>
              <w:pStyle w:val="Nagwek"/>
              <w:tabs>
                <w:tab w:val="left" w:pos="708"/>
              </w:tabs>
              <w:spacing w:after="6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proofErr w:type="gramStart"/>
            <w:r w:rsidRPr="00212250">
              <w:rPr>
                <w:rFonts w:ascii="Arial Narrow" w:hAnsi="Arial Narrow" w:cs="Arial"/>
                <w:sz w:val="20"/>
                <w:szCs w:val="20"/>
              </w:rPr>
              <w:t>wykluczeniu,</w:t>
            </w:r>
            <w:proofErr w:type="gramEnd"/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1345D7" w:rsidRPr="00212250" w14:paraId="2501D924" w14:textId="77777777" w:rsidTr="001345D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0B261" w14:textId="64204F02" w:rsidR="001345D7" w:rsidRPr="00212250" w:rsidRDefault="001345D7" w:rsidP="00212250">
            <w:pPr>
              <w:spacing w:before="120" w:after="24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11</w:t>
            </w:r>
            <w:r w:rsidRPr="00212250">
              <w:rPr>
                <w:rFonts w:ascii="Arial Narrow" w:hAnsi="Arial Narrow" w:cs="Arial"/>
                <w:sz w:val="20"/>
                <w:szCs w:val="20"/>
              </w:rPr>
              <w:t>: System implantów do osteotomii kości piszczelowej</w:t>
            </w:r>
          </w:p>
          <w:p w14:paraId="56C7F2DA" w14:textId="4C8BD258" w:rsidR="001345D7" w:rsidRPr="00212250" w:rsidRDefault="001345D7" w:rsidP="00212250">
            <w:pPr>
              <w:spacing w:before="60"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b/>
                <w:sz w:val="20"/>
                <w:szCs w:val="20"/>
              </w:rPr>
              <w:t>MEDGAL Spółka z ograniczoną odpowiedzialnością</w:t>
            </w:r>
          </w:p>
          <w:p w14:paraId="4FBC7733" w14:textId="09352954" w:rsidR="001345D7" w:rsidRPr="00212250" w:rsidRDefault="001345D7" w:rsidP="00212250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proofErr w:type="spellStart"/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>Niewodnicka</w:t>
            </w:r>
            <w:proofErr w:type="spellEnd"/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 xml:space="preserve"> 26A </w:t>
            </w:r>
          </w:p>
          <w:p w14:paraId="0C35CFD9" w14:textId="0BE4CF3A" w:rsidR="001345D7" w:rsidRPr="00212250" w:rsidRDefault="001345D7" w:rsidP="00212250">
            <w:pPr>
              <w:spacing w:after="120"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>16-001 Księżyno</w:t>
            </w:r>
          </w:p>
          <w:p w14:paraId="07737607" w14:textId="55C24A4D" w:rsidR="001345D7" w:rsidRPr="00212250" w:rsidRDefault="001345D7" w:rsidP="00212250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212250">
              <w:rPr>
                <w:rFonts w:ascii="Arial Narrow" w:hAnsi="Arial Narrow" w:cs="Arial"/>
                <w:b/>
                <w:sz w:val="20"/>
                <w:szCs w:val="20"/>
              </w:rPr>
              <w:t>36 612.00 zł</w:t>
            </w:r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12250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738394E0" w14:textId="77777777" w:rsidR="001345D7" w:rsidRPr="00212250" w:rsidRDefault="001345D7" w:rsidP="00212250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212250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14:paraId="19F34745" w14:textId="11FE5F2A" w:rsidR="001345D7" w:rsidRPr="00212250" w:rsidRDefault="001345D7" w:rsidP="00212250">
            <w:pPr>
              <w:pStyle w:val="Nagwek"/>
              <w:tabs>
                <w:tab w:val="left" w:pos="708"/>
              </w:tabs>
              <w:spacing w:after="6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proofErr w:type="gramStart"/>
            <w:r w:rsidRPr="00212250">
              <w:rPr>
                <w:rFonts w:ascii="Arial Narrow" w:hAnsi="Arial Narrow" w:cs="Arial"/>
                <w:sz w:val="20"/>
                <w:szCs w:val="20"/>
              </w:rPr>
              <w:t>wykluczeniu,</w:t>
            </w:r>
            <w:proofErr w:type="gramEnd"/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1345D7" w:rsidRPr="00212250" w14:paraId="5FAFA849" w14:textId="77777777" w:rsidTr="001345D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57D63" w14:textId="34EE4EEE" w:rsidR="001345D7" w:rsidRPr="00212250" w:rsidRDefault="001345D7" w:rsidP="00212250">
            <w:pPr>
              <w:spacing w:before="120" w:after="24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13</w:t>
            </w:r>
            <w:r w:rsidRPr="00212250">
              <w:rPr>
                <w:rFonts w:ascii="Arial Narrow" w:hAnsi="Arial Narrow" w:cs="Arial"/>
                <w:sz w:val="20"/>
                <w:szCs w:val="20"/>
              </w:rPr>
              <w:t>: Substytut kości</w:t>
            </w:r>
          </w:p>
          <w:p w14:paraId="0FF82279" w14:textId="5DF6652E" w:rsidR="001345D7" w:rsidRPr="00212250" w:rsidRDefault="001345D7" w:rsidP="00212250">
            <w:pPr>
              <w:spacing w:before="60"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212250">
              <w:rPr>
                <w:rFonts w:ascii="Arial Narrow" w:hAnsi="Arial Narrow" w:cs="Arial"/>
                <w:b/>
                <w:sz w:val="20"/>
                <w:szCs w:val="20"/>
              </w:rPr>
              <w:t>Med&amp;Care</w:t>
            </w:r>
            <w:proofErr w:type="spellEnd"/>
            <w:r w:rsidRPr="00212250">
              <w:rPr>
                <w:rFonts w:ascii="Arial Narrow" w:hAnsi="Arial Narrow" w:cs="Arial"/>
                <w:b/>
                <w:sz w:val="20"/>
                <w:szCs w:val="20"/>
              </w:rPr>
              <w:t xml:space="preserve"> sp. z o.o.</w:t>
            </w:r>
          </w:p>
          <w:p w14:paraId="3D4F37D3" w14:textId="37F02D87" w:rsidR="001345D7" w:rsidRPr="00212250" w:rsidRDefault="001345D7" w:rsidP="00212250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 xml:space="preserve">Mławska 13 </w:t>
            </w:r>
          </w:p>
          <w:p w14:paraId="231D7883" w14:textId="4116E735" w:rsidR="001345D7" w:rsidRPr="00212250" w:rsidRDefault="001345D7" w:rsidP="00212250">
            <w:pPr>
              <w:spacing w:after="120"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>81-204 Gdynia</w:t>
            </w:r>
          </w:p>
          <w:p w14:paraId="3CA511C8" w14:textId="648B8549" w:rsidR="001345D7" w:rsidRPr="00212250" w:rsidRDefault="001345D7" w:rsidP="00212250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212250">
              <w:rPr>
                <w:rFonts w:ascii="Arial Narrow" w:hAnsi="Arial Narrow" w:cs="Arial"/>
                <w:b/>
                <w:sz w:val="20"/>
                <w:szCs w:val="20"/>
              </w:rPr>
              <w:t>53 719.20 zł</w:t>
            </w:r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12250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23A7F77B" w14:textId="77777777" w:rsidR="001345D7" w:rsidRPr="00212250" w:rsidRDefault="001345D7" w:rsidP="00212250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212250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14:paraId="7DCDEAA5" w14:textId="2AD30EF0" w:rsidR="001345D7" w:rsidRPr="00212250" w:rsidRDefault="001345D7" w:rsidP="00212250">
            <w:pPr>
              <w:pStyle w:val="Nagwek"/>
              <w:tabs>
                <w:tab w:val="left" w:pos="708"/>
              </w:tabs>
              <w:spacing w:after="6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proofErr w:type="gramStart"/>
            <w:r w:rsidRPr="00212250">
              <w:rPr>
                <w:rFonts w:ascii="Arial Narrow" w:hAnsi="Arial Narrow" w:cs="Arial"/>
                <w:sz w:val="20"/>
                <w:szCs w:val="20"/>
              </w:rPr>
              <w:t>wykluczeniu,</w:t>
            </w:r>
            <w:proofErr w:type="gramEnd"/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1345D7" w:rsidRPr="00212250" w14:paraId="09AFFC24" w14:textId="77777777" w:rsidTr="001345D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0D125" w14:textId="56EFA3FB" w:rsidR="001345D7" w:rsidRPr="00212250" w:rsidRDefault="001345D7" w:rsidP="00212250">
            <w:pPr>
              <w:spacing w:before="120" w:after="24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>Część nr 14</w:t>
            </w:r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: Materiał </w:t>
            </w:r>
            <w:proofErr w:type="spellStart"/>
            <w:r w:rsidRPr="00212250">
              <w:rPr>
                <w:rFonts w:ascii="Arial Narrow" w:hAnsi="Arial Narrow" w:cs="Arial"/>
                <w:sz w:val="20"/>
                <w:szCs w:val="20"/>
              </w:rPr>
              <w:t>kościozastępczy</w:t>
            </w:r>
            <w:proofErr w:type="spellEnd"/>
          </w:p>
          <w:p w14:paraId="1A946EFB" w14:textId="438279C0" w:rsidR="001345D7" w:rsidRPr="00212250" w:rsidRDefault="001345D7" w:rsidP="00212250">
            <w:pPr>
              <w:spacing w:before="60"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b/>
                <w:sz w:val="20"/>
                <w:szCs w:val="20"/>
              </w:rPr>
              <w:t>"</w:t>
            </w:r>
            <w:proofErr w:type="spellStart"/>
            <w:r w:rsidRPr="00212250">
              <w:rPr>
                <w:rFonts w:ascii="Arial Narrow" w:hAnsi="Arial Narrow" w:cs="Arial"/>
                <w:b/>
                <w:sz w:val="20"/>
                <w:szCs w:val="20"/>
              </w:rPr>
              <w:t>ChM"sp</w:t>
            </w:r>
            <w:proofErr w:type="spellEnd"/>
            <w:r w:rsidRPr="00212250">
              <w:rPr>
                <w:rFonts w:ascii="Arial Narrow" w:hAnsi="Arial Narrow" w:cs="Arial"/>
                <w:b/>
                <w:sz w:val="20"/>
                <w:szCs w:val="20"/>
              </w:rPr>
              <w:t>. z o.o.</w:t>
            </w:r>
          </w:p>
          <w:p w14:paraId="4B725472" w14:textId="4C13D8C5" w:rsidR="001345D7" w:rsidRPr="00212250" w:rsidRDefault="001345D7" w:rsidP="00212250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 xml:space="preserve">Lewickie 3b </w:t>
            </w:r>
          </w:p>
          <w:p w14:paraId="7C1E7B44" w14:textId="0D3A0F79" w:rsidR="001345D7" w:rsidRPr="00212250" w:rsidRDefault="001345D7" w:rsidP="00212250">
            <w:pPr>
              <w:spacing w:after="120"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>16-061 Juchnowiec Kościelny</w:t>
            </w:r>
          </w:p>
          <w:p w14:paraId="386BE873" w14:textId="7C0D1FAC" w:rsidR="001345D7" w:rsidRPr="00212250" w:rsidRDefault="001345D7" w:rsidP="00212250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212250">
              <w:rPr>
                <w:rFonts w:ascii="Arial Narrow" w:hAnsi="Arial Narrow" w:cs="Arial"/>
                <w:b/>
                <w:sz w:val="20"/>
                <w:szCs w:val="20"/>
              </w:rPr>
              <w:t>17 496.00 zł</w:t>
            </w:r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12250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1EC14A4A" w14:textId="77777777" w:rsidR="001345D7" w:rsidRPr="00212250" w:rsidRDefault="001345D7" w:rsidP="00212250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212250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14:paraId="784BA96F" w14:textId="57121109" w:rsidR="001345D7" w:rsidRPr="00212250" w:rsidRDefault="00212250" w:rsidP="00212250">
            <w:pPr>
              <w:pStyle w:val="Nagwek"/>
              <w:tabs>
                <w:tab w:val="left" w:pos="708"/>
              </w:tabs>
              <w:spacing w:after="60" w:line="276" w:lineRule="auto"/>
              <w:jc w:val="both"/>
              <w:rPr>
                <w:rFonts w:ascii="Arial Narrow" w:hAnsi="Arial Narrow" w:cs="Arial"/>
                <w:sz w:val="20"/>
                <w:szCs w:val="20"/>
                <w:highlight w:val="darkGray"/>
              </w:rPr>
            </w:pPr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proofErr w:type="gramStart"/>
            <w:r w:rsidRPr="00212250">
              <w:rPr>
                <w:rFonts w:ascii="Arial Narrow" w:hAnsi="Arial Narrow" w:cs="Arial"/>
                <w:sz w:val="20"/>
                <w:szCs w:val="20"/>
              </w:rPr>
              <w:t>wykluczeniu,</w:t>
            </w:r>
            <w:proofErr w:type="gramEnd"/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1345D7" w:rsidRPr="00212250" w14:paraId="64E8C2A6" w14:textId="77777777" w:rsidTr="001345D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E305D" w14:textId="5B998B24" w:rsidR="001345D7" w:rsidRPr="00212250" w:rsidRDefault="001345D7" w:rsidP="00212250">
            <w:pPr>
              <w:spacing w:before="120" w:after="24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15</w:t>
            </w:r>
            <w:r w:rsidRPr="00212250">
              <w:rPr>
                <w:rFonts w:ascii="Arial Narrow" w:hAnsi="Arial Narrow" w:cs="Arial"/>
                <w:sz w:val="20"/>
                <w:szCs w:val="20"/>
              </w:rPr>
              <w:t>: Substytut kości</w:t>
            </w:r>
          </w:p>
          <w:p w14:paraId="5C42413A" w14:textId="232EA6AA" w:rsidR="001345D7" w:rsidRPr="00212250" w:rsidRDefault="001345D7" w:rsidP="00212250">
            <w:pPr>
              <w:spacing w:before="60"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212250">
              <w:rPr>
                <w:rFonts w:ascii="Arial Narrow" w:hAnsi="Arial Narrow" w:cs="Arial"/>
                <w:b/>
                <w:sz w:val="20"/>
                <w:szCs w:val="20"/>
              </w:rPr>
              <w:t>Med&amp;Care</w:t>
            </w:r>
            <w:proofErr w:type="spellEnd"/>
            <w:r w:rsidRPr="00212250">
              <w:rPr>
                <w:rFonts w:ascii="Arial Narrow" w:hAnsi="Arial Narrow" w:cs="Arial"/>
                <w:b/>
                <w:sz w:val="20"/>
                <w:szCs w:val="20"/>
              </w:rPr>
              <w:t xml:space="preserve"> sp. z o.o.</w:t>
            </w:r>
          </w:p>
          <w:p w14:paraId="74CD43B4" w14:textId="4C7091C9" w:rsidR="001345D7" w:rsidRPr="00212250" w:rsidRDefault="001345D7" w:rsidP="00212250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 xml:space="preserve">Mławska 13 </w:t>
            </w:r>
          </w:p>
          <w:p w14:paraId="01AB5757" w14:textId="4AD8D9C3" w:rsidR="001345D7" w:rsidRPr="00212250" w:rsidRDefault="001345D7" w:rsidP="00212250">
            <w:pPr>
              <w:spacing w:after="120"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>81-204 Gdynia</w:t>
            </w:r>
          </w:p>
          <w:p w14:paraId="25425D54" w14:textId="7E810E20" w:rsidR="001345D7" w:rsidRPr="00212250" w:rsidRDefault="001345D7" w:rsidP="00212250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212250">
              <w:rPr>
                <w:rFonts w:ascii="Arial Narrow" w:hAnsi="Arial Narrow" w:cs="Arial"/>
                <w:b/>
                <w:sz w:val="20"/>
                <w:szCs w:val="20"/>
              </w:rPr>
              <w:t>118 594.80 zł</w:t>
            </w:r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12250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7E03263F" w14:textId="77777777" w:rsidR="001345D7" w:rsidRPr="00212250" w:rsidRDefault="001345D7" w:rsidP="00212250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212250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14:paraId="59DF41B6" w14:textId="212A56DE" w:rsidR="001345D7" w:rsidRPr="00212250" w:rsidRDefault="001345D7" w:rsidP="00212250">
            <w:pPr>
              <w:pStyle w:val="Nagwek"/>
              <w:tabs>
                <w:tab w:val="left" w:pos="708"/>
              </w:tabs>
              <w:spacing w:after="6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proofErr w:type="gramStart"/>
            <w:r w:rsidRPr="00212250">
              <w:rPr>
                <w:rFonts w:ascii="Arial Narrow" w:hAnsi="Arial Narrow" w:cs="Arial"/>
                <w:sz w:val="20"/>
                <w:szCs w:val="20"/>
              </w:rPr>
              <w:t>wykluczeniu,</w:t>
            </w:r>
            <w:proofErr w:type="gramEnd"/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1345D7" w:rsidRPr="00212250" w14:paraId="0357363B" w14:textId="77777777" w:rsidTr="001345D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5352D2" w14:textId="0521AA96" w:rsidR="001345D7" w:rsidRPr="00212250" w:rsidRDefault="001345D7" w:rsidP="00212250">
            <w:pPr>
              <w:spacing w:before="120" w:after="24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16</w:t>
            </w:r>
            <w:r w:rsidRPr="00212250">
              <w:rPr>
                <w:rFonts w:ascii="Arial Narrow" w:hAnsi="Arial Narrow" w:cs="Arial"/>
                <w:sz w:val="20"/>
                <w:szCs w:val="20"/>
              </w:rPr>
              <w:t>: Substytut kości</w:t>
            </w:r>
          </w:p>
          <w:p w14:paraId="479D29C4" w14:textId="6863E595" w:rsidR="001345D7" w:rsidRPr="00212250" w:rsidRDefault="001345D7" w:rsidP="00212250">
            <w:pPr>
              <w:spacing w:before="60"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212250">
              <w:rPr>
                <w:rFonts w:ascii="Arial Narrow" w:hAnsi="Arial Narrow" w:cs="Arial"/>
                <w:b/>
                <w:sz w:val="20"/>
                <w:szCs w:val="20"/>
              </w:rPr>
              <w:t>Med&amp;Care</w:t>
            </w:r>
            <w:proofErr w:type="spellEnd"/>
            <w:r w:rsidRPr="00212250">
              <w:rPr>
                <w:rFonts w:ascii="Arial Narrow" w:hAnsi="Arial Narrow" w:cs="Arial"/>
                <w:b/>
                <w:sz w:val="20"/>
                <w:szCs w:val="20"/>
              </w:rPr>
              <w:t xml:space="preserve"> sp. z o.o.</w:t>
            </w:r>
          </w:p>
          <w:p w14:paraId="73581832" w14:textId="620F19CC" w:rsidR="001345D7" w:rsidRPr="00212250" w:rsidRDefault="001345D7" w:rsidP="00212250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 xml:space="preserve">Mławska 13 </w:t>
            </w:r>
          </w:p>
          <w:p w14:paraId="15A527C2" w14:textId="446C94A9" w:rsidR="001345D7" w:rsidRPr="00212250" w:rsidRDefault="001345D7" w:rsidP="00212250">
            <w:pPr>
              <w:spacing w:after="120"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>81-204 Gdynia</w:t>
            </w:r>
          </w:p>
          <w:p w14:paraId="7BF2FF09" w14:textId="70ADA1E6" w:rsidR="001345D7" w:rsidRPr="00212250" w:rsidRDefault="001345D7" w:rsidP="00212250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212250">
              <w:rPr>
                <w:rFonts w:ascii="Arial Narrow" w:hAnsi="Arial Narrow" w:cs="Arial"/>
                <w:b/>
                <w:sz w:val="20"/>
                <w:szCs w:val="20"/>
              </w:rPr>
              <w:t>110 948.40 zł</w:t>
            </w:r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12250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342EFA00" w14:textId="77777777" w:rsidR="001345D7" w:rsidRPr="00212250" w:rsidRDefault="001345D7" w:rsidP="00212250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212250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14:paraId="0939A40D" w14:textId="4B62A955" w:rsidR="001345D7" w:rsidRPr="00212250" w:rsidRDefault="001345D7" w:rsidP="00212250">
            <w:pPr>
              <w:pStyle w:val="Nagwek"/>
              <w:tabs>
                <w:tab w:val="left" w:pos="708"/>
              </w:tabs>
              <w:spacing w:after="6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proofErr w:type="gramStart"/>
            <w:r w:rsidRPr="00212250">
              <w:rPr>
                <w:rFonts w:ascii="Arial Narrow" w:hAnsi="Arial Narrow" w:cs="Arial"/>
                <w:sz w:val="20"/>
                <w:szCs w:val="20"/>
              </w:rPr>
              <w:t>wykluczeniu,</w:t>
            </w:r>
            <w:proofErr w:type="gramEnd"/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1345D7" w:rsidRPr="00212250" w14:paraId="27D7737F" w14:textId="77777777" w:rsidTr="001345D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6EF0F" w14:textId="74375D09" w:rsidR="001345D7" w:rsidRPr="00212250" w:rsidRDefault="001345D7" w:rsidP="00212250">
            <w:pPr>
              <w:spacing w:before="120" w:after="24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18</w:t>
            </w:r>
            <w:r w:rsidRPr="00212250">
              <w:rPr>
                <w:rFonts w:ascii="Arial Narrow" w:hAnsi="Arial Narrow" w:cs="Arial"/>
                <w:sz w:val="20"/>
                <w:szCs w:val="20"/>
              </w:rPr>
              <w:t>: Implanty do zaopatrywania złamań w obrębie kończyny górnej i dolnej</w:t>
            </w:r>
          </w:p>
          <w:p w14:paraId="5C0DC95F" w14:textId="0E459755" w:rsidR="001345D7" w:rsidRPr="00212250" w:rsidRDefault="001345D7" w:rsidP="00212250">
            <w:pPr>
              <w:spacing w:before="60"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212250">
              <w:rPr>
                <w:rFonts w:ascii="Arial Narrow" w:hAnsi="Arial Narrow" w:cs="Arial"/>
                <w:b/>
                <w:sz w:val="20"/>
                <w:szCs w:val="20"/>
              </w:rPr>
              <w:t>Stryker</w:t>
            </w:r>
            <w:proofErr w:type="spellEnd"/>
            <w:r w:rsidRPr="00212250">
              <w:rPr>
                <w:rFonts w:ascii="Arial Narrow" w:hAnsi="Arial Narrow" w:cs="Arial"/>
                <w:b/>
                <w:sz w:val="20"/>
                <w:szCs w:val="20"/>
              </w:rPr>
              <w:t xml:space="preserve"> Polska Sp. z o.o.</w:t>
            </w:r>
          </w:p>
          <w:p w14:paraId="17F320D3" w14:textId="59E87588" w:rsidR="001345D7" w:rsidRPr="00212250" w:rsidRDefault="001345D7" w:rsidP="00212250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 xml:space="preserve">Poleczki 35 </w:t>
            </w:r>
          </w:p>
          <w:p w14:paraId="653EF3ED" w14:textId="5A25BAD2" w:rsidR="001345D7" w:rsidRPr="00212250" w:rsidRDefault="001345D7" w:rsidP="00212250">
            <w:pPr>
              <w:spacing w:after="120"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>02-822 Warszawa</w:t>
            </w:r>
          </w:p>
          <w:p w14:paraId="3B20AA8F" w14:textId="78763E91" w:rsidR="001345D7" w:rsidRPr="00212250" w:rsidRDefault="001345D7" w:rsidP="00212250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212250">
              <w:rPr>
                <w:rFonts w:ascii="Arial Narrow" w:hAnsi="Arial Narrow" w:cs="Arial"/>
                <w:b/>
                <w:sz w:val="20"/>
                <w:szCs w:val="20"/>
              </w:rPr>
              <w:t>455 263.20 zł</w:t>
            </w:r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12250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6F3BF328" w14:textId="77777777" w:rsidR="001345D7" w:rsidRPr="00212250" w:rsidRDefault="001345D7" w:rsidP="00212250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212250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14:paraId="69EC431C" w14:textId="41DF3FA8" w:rsidR="001345D7" w:rsidRPr="00212250" w:rsidRDefault="001345D7" w:rsidP="00212250">
            <w:pPr>
              <w:pStyle w:val="Nagwek"/>
              <w:tabs>
                <w:tab w:val="left" w:pos="708"/>
              </w:tabs>
              <w:spacing w:after="6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proofErr w:type="gramStart"/>
            <w:r w:rsidRPr="00212250">
              <w:rPr>
                <w:rFonts w:ascii="Arial Narrow" w:hAnsi="Arial Narrow" w:cs="Arial"/>
                <w:sz w:val="20"/>
                <w:szCs w:val="20"/>
              </w:rPr>
              <w:t>wykluczeniu,</w:t>
            </w:r>
            <w:proofErr w:type="gramEnd"/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1345D7" w:rsidRPr="00212250" w14:paraId="547AE164" w14:textId="77777777" w:rsidTr="001345D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9EA2C" w14:textId="681B0956" w:rsidR="001345D7" w:rsidRPr="00212250" w:rsidRDefault="001345D7" w:rsidP="00212250">
            <w:pPr>
              <w:spacing w:before="120" w:after="24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19</w:t>
            </w:r>
            <w:r w:rsidRPr="00212250">
              <w:rPr>
                <w:rFonts w:ascii="Arial Narrow" w:hAnsi="Arial Narrow" w:cs="Arial"/>
                <w:sz w:val="20"/>
                <w:szCs w:val="20"/>
              </w:rPr>
              <w:t>: Implanty do zaopatrywania złamań w obrębie kończyny górnej i dolnej</w:t>
            </w:r>
          </w:p>
          <w:p w14:paraId="27B9612B" w14:textId="32D4A915" w:rsidR="001345D7" w:rsidRPr="00212250" w:rsidRDefault="001345D7" w:rsidP="00212250">
            <w:pPr>
              <w:spacing w:before="60"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b/>
                <w:sz w:val="20"/>
                <w:szCs w:val="20"/>
              </w:rPr>
              <w:t>MEDGAL Spółka z ograniczoną odpowiedzialnością</w:t>
            </w:r>
          </w:p>
          <w:p w14:paraId="0DD17788" w14:textId="21B593B4" w:rsidR="001345D7" w:rsidRPr="00212250" w:rsidRDefault="001345D7" w:rsidP="00212250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proofErr w:type="spellStart"/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>Niewodnicka</w:t>
            </w:r>
            <w:proofErr w:type="spellEnd"/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 xml:space="preserve"> 26A </w:t>
            </w:r>
          </w:p>
          <w:p w14:paraId="37E345C4" w14:textId="0A326B5D" w:rsidR="001345D7" w:rsidRPr="00212250" w:rsidRDefault="001345D7" w:rsidP="00212250">
            <w:pPr>
              <w:spacing w:after="120"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>16-001 Księżyno</w:t>
            </w:r>
          </w:p>
          <w:p w14:paraId="24F8543C" w14:textId="792343A5" w:rsidR="001345D7" w:rsidRPr="00212250" w:rsidRDefault="001345D7" w:rsidP="00212250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212250">
              <w:rPr>
                <w:rFonts w:ascii="Arial Narrow" w:hAnsi="Arial Narrow" w:cs="Arial"/>
                <w:b/>
                <w:sz w:val="20"/>
                <w:szCs w:val="20"/>
              </w:rPr>
              <w:t>1 415 826.00 zł</w:t>
            </w:r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12250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65C44814" w14:textId="77777777" w:rsidR="001345D7" w:rsidRPr="00212250" w:rsidRDefault="001345D7" w:rsidP="00212250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212250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14:paraId="360E0FA4" w14:textId="32029BC7" w:rsidR="001345D7" w:rsidRPr="00212250" w:rsidRDefault="001345D7" w:rsidP="00212250">
            <w:pPr>
              <w:pStyle w:val="Nagwek"/>
              <w:tabs>
                <w:tab w:val="left" w:pos="708"/>
              </w:tabs>
              <w:spacing w:after="6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proofErr w:type="gramStart"/>
            <w:r w:rsidRPr="00212250">
              <w:rPr>
                <w:rFonts w:ascii="Arial Narrow" w:hAnsi="Arial Narrow" w:cs="Arial"/>
                <w:sz w:val="20"/>
                <w:szCs w:val="20"/>
              </w:rPr>
              <w:t>wykluczeniu,</w:t>
            </w:r>
            <w:proofErr w:type="gramEnd"/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1345D7" w:rsidRPr="00212250" w14:paraId="069BC4AB" w14:textId="77777777" w:rsidTr="001345D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EF2AB" w14:textId="0588E245" w:rsidR="001345D7" w:rsidRPr="00212250" w:rsidRDefault="001345D7" w:rsidP="00212250">
            <w:pPr>
              <w:spacing w:before="120" w:after="24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>Część nr 20</w:t>
            </w:r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: Implanty do zaopatrywania złamań </w:t>
            </w:r>
            <w:proofErr w:type="spellStart"/>
            <w:r w:rsidRPr="00212250">
              <w:rPr>
                <w:rFonts w:ascii="Arial Narrow" w:hAnsi="Arial Narrow" w:cs="Arial"/>
                <w:sz w:val="20"/>
                <w:szCs w:val="20"/>
              </w:rPr>
              <w:t>okołoprotezowych</w:t>
            </w:r>
            <w:proofErr w:type="spellEnd"/>
          </w:p>
          <w:p w14:paraId="235047A4" w14:textId="62FC5DEB" w:rsidR="001345D7" w:rsidRPr="00212250" w:rsidRDefault="001345D7" w:rsidP="00212250">
            <w:pPr>
              <w:spacing w:before="60"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b/>
                <w:sz w:val="20"/>
                <w:szCs w:val="20"/>
              </w:rPr>
              <w:t xml:space="preserve">Zimmer </w:t>
            </w:r>
            <w:proofErr w:type="spellStart"/>
            <w:r w:rsidRPr="00212250">
              <w:rPr>
                <w:rFonts w:ascii="Arial Narrow" w:hAnsi="Arial Narrow" w:cs="Arial"/>
                <w:b/>
                <w:sz w:val="20"/>
                <w:szCs w:val="20"/>
              </w:rPr>
              <w:t>Biomet</w:t>
            </w:r>
            <w:proofErr w:type="spellEnd"/>
            <w:r w:rsidRPr="00212250">
              <w:rPr>
                <w:rFonts w:ascii="Arial Narrow" w:hAnsi="Arial Narrow" w:cs="Arial"/>
                <w:b/>
                <w:sz w:val="20"/>
                <w:szCs w:val="20"/>
              </w:rPr>
              <w:t xml:space="preserve"> Polska Sp. </w:t>
            </w:r>
            <w:proofErr w:type="spellStart"/>
            <w:r w:rsidRPr="00212250">
              <w:rPr>
                <w:rFonts w:ascii="Arial Narrow" w:hAnsi="Arial Narrow" w:cs="Arial"/>
                <w:b/>
                <w:sz w:val="20"/>
                <w:szCs w:val="20"/>
              </w:rPr>
              <w:t>zo.o</w:t>
            </w:r>
            <w:proofErr w:type="spellEnd"/>
            <w:r w:rsidRPr="00212250">
              <w:rPr>
                <w:rFonts w:ascii="Arial Narrow" w:hAnsi="Arial Narrow" w:cs="Arial"/>
                <w:b/>
                <w:sz w:val="20"/>
                <w:szCs w:val="20"/>
              </w:rPr>
              <w:t>.</w:t>
            </w:r>
          </w:p>
          <w:p w14:paraId="59D916EC" w14:textId="0F1A9CB6" w:rsidR="001345D7" w:rsidRPr="00212250" w:rsidRDefault="001345D7" w:rsidP="00212250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 xml:space="preserve">Domaniewska 50 </w:t>
            </w:r>
          </w:p>
          <w:p w14:paraId="78514C59" w14:textId="2A9B0978" w:rsidR="001345D7" w:rsidRPr="00212250" w:rsidRDefault="001345D7" w:rsidP="00212250">
            <w:pPr>
              <w:spacing w:after="120"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>02-672 Warszawa</w:t>
            </w:r>
          </w:p>
          <w:p w14:paraId="61EAF2C2" w14:textId="2825D352" w:rsidR="001345D7" w:rsidRPr="00212250" w:rsidRDefault="001345D7" w:rsidP="00212250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212250">
              <w:rPr>
                <w:rFonts w:ascii="Arial Narrow" w:hAnsi="Arial Narrow" w:cs="Arial"/>
                <w:b/>
                <w:sz w:val="20"/>
                <w:szCs w:val="20"/>
              </w:rPr>
              <w:t>297 302.40 zł</w:t>
            </w:r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12250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0D6FE335" w14:textId="77777777" w:rsidR="001345D7" w:rsidRPr="00212250" w:rsidRDefault="001345D7" w:rsidP="00212250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212250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14:paraId="186C1CDB" w14:textId="088032E3" w:rsidR="001345D7" w:rsidRPr="00212250" w:rsidRDefault="001345D7" w:rsidP="00212250">
            <w:pPr>
              <w:pStyle w:val="Nagwek"/>
              <w:tabs>
                <w:tab w:val="left" w:pos="708"/>
              </w:tabs>
              <w:spacing w:after="6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proofErr w:type="gramStart"/>
            <w:r w:rsidRPr="00212250">
              <w:rPr>
                <w:rFonts w:ascii="Arial Narrow" w:hAnsi="Arial Narrow" w:cs="Arial"/>
                <w:sz w:val="20"/>
                <w:szCs w:val="20"/>
              </w:rPr>
              <w:t>wykluczeniu,</w:t>
            </w:r>
            <w:proofErr w:type="gramEnd"/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1345D7" w:rsidRPr="00212250" w14:paraId="27997AB8" w14:textId="77777777" w:rsidTr="001345D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CE550" w14:textId="45B30963" w:rsidR="001345D7" w:rsidRPr="00212250" w:rsidRDefault="001345D7" w:rsidP="00212250">
            <w:pPr>
              <w:spacing w:before="120" w:after="24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21</w:t>
            </w:r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: Proteza stawu </w:t>
            </w:r>
            <w:proofErr w:type="spellStart"/>
            <w:r w:rsidRPr="00212250">
              <w:rPr>
                <w:rFonts w:ascii="Arial Narrow" w:hAnsi="Arial Narrow" w:cs="Arial"/>
                <w:sz w:val="20"/>
                <w:szCs w:val="20"/>
              </w:rPr>
              <w:t>sródstopno</w:t>
            </w:r>
            <w:proofErr w:type="spellEnd"/>
            <w:r w:rsidRPr="00212250">
              <w:rPr>
                <w:rFonts w:ascii="Arial Narrow" w:hAnsi="Arial Narrow" w:cs="Arial"/>
                <w:sz w:val="20"/>
                <w:szCs w:val="20"/>
              </w:rPr>
              <w:t>-paliczkowego</w:t>
            </w:r>
          </w:p>
          <w:p w14:paraId="0A660668" w14:textId="30A47AE7" w:rsidR="001345D7" w:rsidRPr="00212250" w:rsidRDefault="001345D7" w:rsidP="00212250">
            <w:pPr>
              <w:spacing w:before="60"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b/>
                <w:sz w:val="20"/>
                <w:szCs w:val="20"/>
              </w:rPr>
              <w:t>Lit sp. z o.o.</w:t>
            </w:r>
          </w:p>
          <w:p w14:paraId="07107D2E" w14:textId="322A0609" w:rsidR="001345D7" w:rsidRPr="00212250" w:rsidRDefault="001345D7" w:rsidP="00212250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 xml:space="preserve">ul. Jelenia 34 </w:t>
            </w:r>
          </w:p>
          <w:p w14:paraId="1E9F066F" w14:textId="6576D88E" w:rsidR="001345D7" w:rsidRPr="00212250" w:rsidRDefault="001345D7" w:rsidP="00212250">
            <w:pPr>
              <w:spacing w:after="120"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>70-791 Szczecin</w:t>
            </w:r>
          </w:p>
          <w:p w14:paraId="55C6970E" w14:textId="1A0ADB6C" w:rsidR="001345D7" w:rsidRPr="00212250" w:rsidRDefault="001345D7" w:rsidP="00212250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212250">
              <w:rPr>
                <w:rFonts w:ascii="Arial Narrow" w:hAnsi="Arial Narrow" w:cs="Arial"/>
                <w:b/>
                <w:sz w:val="20"/>
                <w:szCs w:val="20"/>
              </w:rPr>
              <w:t>98 820.00 zł</w:t>
            </w:r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12250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3E9DDFE8" w14:textId="77777777" w:rsidR="001345D7" w:rsidRPr="00212250" w:rsidRDefault="001345D7" w:rsidP="00212250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212250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14:paraId="49A3AFBB" w14:textId="1D71F63C" w:rsidR="001345D7" w:rsidRPr="00212250" w:rsidRDefault="001345D7" w:rsidP="00212250">
            <w:pPr>
              <w:pStyle w:val="Nagwek"/>
              <w:tabs>
                <w:tab w:val="left" w:pos="708"/>
              </w:tabs>
              <w:spacing w:after="6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proofErr w:type="gramStart"/>
            <w:r w:rsidRPr="00212250">
              <w:rPr>
                <w:rFonts w:ascii="Arial Narrow" w:hAnsi="Arial Narrow" w:cs="Arial"/>
                <w:sz w:val="20"/>
                <w:szCs w:val="20"/>
              </w:rPr>
              <w:t>wykluczeniu,</w:t>
            </w:r>
            <w:proofErr w:type="gramEnd"/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1345D7" w:rsidRPr="00212250" w14:paraId="32C120D8" w14:textId="77777777" w:rsidTr="001345D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01B69" w14:textId="554BB765" w:rsidR="001345D7" w:rsidRPr="00212250" w:rsidRDefault="001345D7" w:rsidP="00212250">
            <w:pPr>
              <w:spacing w:before="120" w:after="24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22</w:t>
            </w:r>
            <w:r w:rsidRPr="00212250">
              <w:rPr>
                <w:rFonts w:ascii="Arial Narrow" w:hAnsi="Arial Narrow" w:cs="Arial"/>
                <w:sz w:val="20"/>
                <w:szCs w:val="20"/>
              </w:rPr>
              <w:t>: Endoproteza palucha</w:t>
            </w:r>
          </w:p>
          <w:p w14:paraId="77286D26" w14:textId="05EAAF6F" w:rsidR="001345D7" w:rsidRPr="00212250" w:rsidRDefault="001345D7" w:rsidP="00212250">
            <w:pPr>
              <w:spacing w:before="60"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212250">
              <w:rPr>
                <w:rFonts w:ascii="Arial Narrow" w:hAnsi="Arial Narrow" w:cs="Arial"/>
                <w:b/>
                <w:sz w:val="20"/>
                <w:szCs w:val="20"/>
              </w:rPr>
              <w:t>Med&amp;Care</w:t>
            </w:r>
            <w:proofErr w:type="spellEnd"/>
            <w:r w:rsidRPr="00212250">
              <w:rPr>
                <w:rFonts w:ascii="Arial Narrow" w:hAnsi="Arial Narrow" w:cs="Arial"/>
                <w:b/>
                <w:sz w:val="20"/>
                <w:szCs w:val="20"/>
              </w:rPr>
              <w:t xml:space="preserve"> sp. z o.o.</w:t>
            </w:r>
          </w:p>
          <w:p w14:paraId="64F03B1F" w14:textId="704A1921" w:rsidR="001345D7" w:rsidRPr="00212250" w:rsidRDefault="001345D7" w:rsidP="00212250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 xml:space="preserve">Mławska 13 </w:t>
            </w:r>
          </w:p>
          <w:p w14:paraId="6F18F8E3" w14:textId="627939F6" w:rsidR="001345D7" w:rsidRPr="00212250" w:rsidRDefault="001345D7" w:rsidP="00212250">
            <w:pPr>
              <w:spacing w:after="120"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>81-204 Gdynia</w:t>
            </w:r>
          </w:p>
          <w:p w14:paraId="2C111A7F" w14:textId="39176ACF" w:rsidR="001345D7" w:rsidRPr="00212250" w:rsidRDefault="001345D7" w:rsidP="00212250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212250">
              <w:rPr>
                <w:rFonts w:ascii="Arial Narrow" w:hAnsi="Arial Narrow" w:cs="Arial"/>
                <w:b/>
                <w:sz w:val="20"/>
                <w:szCs w:val="20"/>
              </w:rPr>
              <w:t>275 400.00 zł</w:t>
            </w:r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12250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273241B2" w14:textId="77777777" w:rsidR="001345D7" w:rsidRPr="00212250" w:rsidRDefault="001345D7" w:rsidP="00212250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212250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14:paraId="4E0F0F0C" w14:textId="2DFF025A" w:rsidR="001345D7" w:rsidRPr="00212250" w:rsidRDefault="001345D7" w:rsidP="00212250">
            <w:pPr>
              <w:pStyle w:val="Nagwek"/>
              <w:tabs>
                <w:tab w:val="left" w:pos="708"/>
              </w:tabs>
              <w:spacing w:after="6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proofErr w:type="gramStart"/>
            <w:r w:rsidRPr="00212250">
              <w:rPr>
                <w:rFonts w:ascii="Arial Narrow" w:hAnsi="Arial Narrow" w:cs="Arial"/>
                <w:sz w:val="20"/>
                <w:szCs w:val="20"/>
              </w:rPr>
              <w:t>wykluczeniu,</w:t>
            </w:r>
            <w:proofErr w:type="gramEnd"/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1345D7" w:rsidRPr="00212250" w14:paraId="7409D8DE" w14:textId="77777777" w:rsidTr="001345D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A02AD" w14:textId="0900CFF4" w:rsidR="001345D7" w:rsidRPr="00212250" w:rsidRDefault="001345D7" w:rsidP="00212250">
            <w:pPr>
              <w:spacing w:before="120" w:after="24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23</w:t>
            </w:r>
            <w:r w:rsidRPr="00212250">
              <w:rPr>
                <w:rFonts w:ascii="Arial Narrow" w:hAnsi="Arial Narrow" w:cs="Arial"/>
                <w:sz w:val="20"/>
                <w:szCs w:val="20"/>
              </w:rPr>
              <w:t>: Proteza modułowa głowy kości promieniowej</w:t>
            </w:r>
          </w:p>
          <w:p w14:paraId="3A15615E" w14:textId="692838B0" w:rsidR="001345D7" w:rsidRPr="00212250" w:rsidRDefault="001345D7" w:rsidP="00212250">
            <w:pPr>
              <w:spacing w:before="60"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b/>
                <w:sz w:val="20"/>
                <w:szCs w:val="20"/>
              </w:rPr>
              <w:t>"</w:t>
            </w:r>
            <w:proofErr w:type="spellStart"/>
            <w:r w:rsidRPr="00212250">
              <w:rPr>
                <w:rFonts w:ascii="Arial Narrow" w:hAnsi="Arial Narrow" w:cs="Arial"/>
                <w:b/>
                <w:sz w:val="20"/>
                <w:szCs w:val="20"/>
              </w:rPr>
              <w:t>ChM"sp</w:t>
            </w:r>
            <w:proofErr w:type="spellEnd"/>
            <w:r w:rsidRPr="00212250">
              <w:rPr>
                <w:rFonts w:ascii="Arial Narrow" w:hAnsi="Arial Narrow" w:cs="Arial"/>
                <w:b/>
                <w:sz w:val="20"/>
                <w:szCs w:val="20"/>
              </w:rPr>
              <w:t>. z o.o.</w:t>
            </w:r>
          </w:p>
          <w:p w14:paraId="614527AA" w14:textId="5558A0BA" w:rsidR="001345D7" w:rsidRPr="00212250" w:rsidRDefault="001345D7" w:rsidP="00212250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 xml:space="preserve">Lewickie 3b </w:t>
            </w:r>
          </w:p>
          <w:p w14:paraId="350FA0C4" w14:textId="2C39AC50" w:rsidR="001345D7" w:rsidRPr="00212250" w:rsidRDefault="001345D7" w:rsidP="00212250">
            <w:pPr>
              <w:spacing w:after="120"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>16-061 Juchnowiec Kościelny</w:t>
            </w:r>
          </w:p>
          <w:p w14:paraId="33974A48" w14:textId="3F9CEEDF" w:rsidR="001345D7" w:rsidRPr="00212250" w:rsidRDefault="001345D7" w:rsidP="00212250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212250">
              <w:rPr>
                <w:rFonts w:ascii="Arial Narrow" w:hAnsi="Arial Narrow" w:cs="Arial"/>
                <w:b/>
                <w:sz w:val="20"/>
                <w:szCs w:val="20"/>
              </w:rPr>
              <w:t>58 320.00 zł</w:t>
            </w:r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12250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4E098625" w14:textId="77777777" w:rsidR="001345D7" w:rsidRPr="00212250" w:rsidRDefault="001345D7" w:rsidP="00212250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212250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14:paraId="5E6C190C" w14:textId="3A6B3E93" w:rsidR="001345D7" w:rsidRPr="00212250" w:rsidRDefault="001345D7" w:rsidP="00212250">
            <w:pPr>
              <w:pStyle w:val="Nagwek"/>
              <w:tabs>
                <w:tab w:val="left" w:pos="708"/>
              </w:tabs>
              <w:spacing w:after="6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proofErr w:type="gramStart"/>
            <w:r w:rsidRPr="00212250">
              <w:rPr>
                <w:rFonts w:ascii="Arial Narrow" w:hAnsi="Arial Narrow" w:cs="Arial"/>
                <w:sz w:val="20"/>
                <w:szCs w:val="20"/>
              </w:rPr>
              <w:t>wykluczeniu,</w:t>
            </w:r>
            <w:proofErr w:type="gramEnd"/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1345D7" w:rsidRPr="00212250" w14:paraId="2CCE1471" w14:textId="77777777" w:rsidTr="001345D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C5244" w14:textId="4681FA72" w:rsidR="001345D7" w:rsidRPr="00212250" w:rsidRDefault="001345D7" w:rsidP="00212250">
            <w:pPr>
              <w:spacing w:before="120" w:after="24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24</w:t>
            </w:r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212250">
              <w:rPr>
                <w:rFonts w:ascii="Arial Narrow" w:hAnsi="Arial Narrow" w:cs="Arial"/>
                <w:sz w:val="20"/>
                <w:szCs w:val="20"/>
              </w:rPr>
              <w:t>Dwumobilna</w:t>
            </w:r>
            <w:proofErr w:type="spellEnd"/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 endoproteza stawu nadgarstkowo-śródręcznego</w:t>
            </w:r>
          </w:p>
          <w:p w14:paraId="6DFCC268" w14:textId="3B9A3412" w:rsidR="001345D7" w:rsidRPr="00212250" w:rsidRDefault="001345D7" w:rsidP="00212250">
            <w:pPr>
              <w:spacing w:before="60"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b/>
                <w:sz w:val="20"/>
                <w:szCs w:val="20"/>
              </w:rPr>
              <w:t xml:space="preserve">Good For </w:t>
            </w:r>
            <w:proofErr w:type="spellStart"/>
            <w:r w:rsidRPr="00212250">
              <w:rPr>
                <w:rFonts w:ascii="Arial Narrow" w:hAnsi="Arial Narrow" w:cs="Arial"/>
                <w:b/>
                <w:sz w:val="20"/>
                <w:szCs w:val="20"/>
              </w:rPr>
              <w:t>You</w:t>
            </w:r>
            <w:proofErr w:type="spellEnd"/>
            <w:r w:rsidRPr="00212250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proofErr w:type="spellStart"/>
            <w:r w:rsidRPr="00212250">
              <w:rPr>
                <w:rFonts w:ascii="Arial Narrow" w:hAnsi="Arial Narrow" w:cs="Arial"/>
                <w:b/>
                <w:sz w:val="20"/>
                <w:szCs w:val="20"/>
              </w:rPr>
              <w:t>Medical</w:t>
            </w:r>
            <w:proofErr w:type="spellEnd"/>
            <w:r w:rsidRPr="00212250">
              <w:rPr>
                <w:rFonts w:ascii="Arial Narrow" w:hAnsi="Arial Narrow" w:cs="Arial"/>
                <w:b/>
                <w:sz w:val="20"/>
                <w:szCs w:val="20"/>
              </w:rPr>
              <w:t xml:space="preserve"> Jarosław </w:t>
            </w:r>
            <w:proofErr w:type="spellStart"/>
            <w:r w:rsidRPr="00212250">
              <w:rPr>
                <w:rFonts w:ascii="Arial Narrow" w:hAnsi="Arial Narrow" w:cs="Arial"/>
                <w:b/>
                <w:sz w:val="20"/>
                <w:szCs w:val="20"/>
              </w:rPr>
              <w:t>Brudz</w:t>
            </w:r>
            <w:proofErr w:type="spellEnd"/>
          </w:p>
          <w:p w14:paraId="14BB0978" w14:textId="1C165274" w:rsidR="001345D7" w:rsidRPr="00212250" w:rsidRDefault="001345D7" w:rsidP="00212250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 xml:space="preserve">Zielna 30 </w:t>
            </w:r>
          </w:p>
          <w:p w14:paraId="6666F378" w14:textId="5F10A217" w:rsidR="001345D7" w:rsidRPr="00212250" w:rsidRDefault="001345D7" w:rsidP="00212250">
            <w:pPr>
              <w:spacing w:after="120"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>62-080 Lusowo</w:t>
            </w:r>
          </w:p>
          <w:p w14:paraId="16972940" w14:textId="2871F57D" w:rsidR="001345D7" w:rsidRPr="00212250" w:rsidRDefault="001345D7" w:rsidP="00212250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212250">
              <w:rPr>
                <w:rFonts w:ascii="Arial Narrow" w:hAnsi="Arial Narrow" w:cs="Arial"/>
                <w:b/>
                <w:sz w:val="20"/>
                <w:szCs w:val="20"/>
              </w:rPr>
              <w:t>209 520.00 zł</w:t>
            </w:r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12250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401629E2" w14:textId="77777777" w:rsidR="001345D7" w:rsidRPr="00212250" w:rsidRDefault="001345D7" w:rsidP="00212250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212250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14:paraId="2D518E55" w14:textId="50FFC9D7" w:rsidR="001345D7" w:rsidRPr="00212250" w:rsidRDefault="001345D7" w:rsidP="00212250">
            <w:pPr>
              <w:pStyle w:val="Nagwek"/>
              <w:tabs>
                <w:tab w:val="left" w:pos="708"/>
              </w:tabs>
              <w:spacing w:after="6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proofErr w:type="gramStart"/>
            <w:r w:rsidRPr="00212250">
              <w:rPr>
                <w:rFonts w:ascii="Arial Narrow" w:hAnsi="Arial Narrow" w:cs="Arial"/>
                <w:sz w:val="20"/>
                <w:szCs w:val="20"/>
              </w:rPr>
              <w:t>wykluczeniu,</w:t>
            </w:r>
            <w:proofErr w:type="gramEnd"/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1345D7" w:rsidRPr="00212250" w14:paraId="46C82FC9" w14:textId="77777777" w:rsidTr="001345D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F16A4" w14:textId="3D9B545E" w:rsidR="001345D7" w:rsidRPr="00212250" w:rsidRDefault="001345D7" w:rsidP="00212250">
            <w:pPr>
              <w:spacing w:before="120" w:after="24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>Część nr 25</w:t>
            </w:r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: Silikonowe endoprotezy stawów </w:t>
            </w:r>
            <w:proofErr w:type="spellStart"/>
            <w:r w:rsidRPr="00212250">
              <w:rPr>
                <w:rFonts w:ascii="Arial Narrow" w:hAnsi="Arial Narrow" w:cs="Arial"/>
                <w:sz w:val="20"/>
                <w:szCs w:val="20"/>
              </w:rPr>
              <w:t>śródręczno</w:t>
            </w:r>
            <w:proofErr w:type="spellEnd"/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 - paliczkowych </w:t>
            </w:r>
            <w:proofErr w:type="gramStart"/>
            <w:r w:rsidRPr="00212250">
              <w:rPr>
                <w:rFonts w:ascii="Arial Narrow" w:hAnsi="Arial Narrow" w:cs="Arial"/>
                <w:sz w:val="20"/>
                <w:szCs w:val="20"/>
              </w:rPr>
              <w:t>oraz  międzypaliczkowych</w:t>
            </w:r>
            <w:proofErr w:type="gramEnd"/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 dłoni</w:t>
            </w:r>
          </w:p>
          <w:p w14:paraId="1244941B" w14:textId="2C1DDAB2" w:rsidR="001345D7" w:rsidRPr="00212250" w:rsidRDefault="001345D7" w:rsidP="00212250">
            <w:pPr>
              <w:spacing w:before="60"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b/>
                <w:sz w:val="20"/>
                <w:szCs w:val="20"/>
              </w:rPr>
              <w:t xml:space="preserve">Good For </w:t>
            </w:r>
            <w:proofErr w:type="spellStart"/>
            <w:r w:rsidRPr="00212250">
              <w:rPr>
                <w:rFonts w:ascii="Arial Narrow" w:hAnsi="Arial Narrow" w:cs="Arial"/>
                <w:b/>
                <w:sz w:val="20"/>
                <w:szCs w:val="20"/>
              </w:rPr>
              <w:t>You</w:t>
            </w:r>
            <w:proofErr w:type="spellEnd"/>
            <w:r w:rsidRPr="00212250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proofErr w:type="spellStart"/>
            <w:r w:rsidRPr="00212250">
              <w:rPr>
                <w:rFonts w:ascii="Arial Narrow" w:hAnsi="Arial Narrow" w:cs="Arial"/>
                <w:b/>
                <w:sz w:val="20"/>
                <w:szCs w:val="20"/>
              </w:rPr>
              <w:t>Medical</w:t>
            </w:r>
            <w:proofErr w:type="spellEnd"/>
            <w:r w:rsidRPr="00212250">
              <w:rPr>
                <w:rFonts w:ascii="Arial Narrow" w:hAnsi="Arial Narrow" w:cs="Arial"/>
                <w:b/>
                <w:sz w:val="20"/>
                <w:szCs w:val="20"/>
              </w:rPr>
              <w:t xml:space="preserve"> Jarosław </w:t>
            </w:r>
            <w:proofErr w:type="spellStart"/>
            <w:r w:rsidRPr="00212250">
              <w:rPr>
                <w:rFonts w:ascii="Arial Narrow" w:hAnsi="Arial Narrow" w:cs="Arial"/>
                <w:b/>
                <w:sz w:val="20"/>
                <w:szCs w:val="20"/>
              </w:rPr>
              <w:t>Brudz</w:t>
            </w:r>
            <w:proofErr w:type="spellEnd"/>
          </w:p>
          <w:p w14:paraId="6BF29377" w14:textId="4F7EB560" w:rsidR="001345D7" w:rsidRPr="00212250" w:rsidRDefault="001345D7" w:rsidP="00212250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 xml:space="preserve">Zielna 30 </w:t>
            </w:r>
          </w:p>
          <w:p w14:paraId="54103D42" w14:textId="5E603A0E" w:rsidR="001345D7" w:rsidRPr="00212250" w:rsidRDefault="001345D7" w:rsidP="00212250">
            <w:pPr>
              <w:spacing w:after="120"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>62-080 Lusowo</w:t>
            </w:r>
          </w:p>
          <w:p w14:paraId="0E0ADEBA" w14:textId="134B59DE" w:rsidR="001345D7" w:rsidRPr="00212250" w:rsidRDefault="001345D7" w:rsidP="00212250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212250">
              <w:rPr>
                <w:rFonts w:ascii="Arial Narrow" w:hAnsi="Arial Narrow" w:cs="Arial"/>
                <w:b/>
                <w:sz w:val="20"/>
                <w:szCs w:val="20"/>
              </w:rPr>
              <w:t>30 456.00 zł</w:t>
            </w:r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12250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520F3F90" w14:textId="77777777" w:rsidR="001345D7" w:rsidRPr="00212250" w:rsidRDefault="001345D7" w:rsidP="00212250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212250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14:paraId="2E0667C8" w14:textId="7A28052B" w:rsidR="001345D7" w:rsidRPr="00212250" w:rsidRDefault="001345D7" w:rsidP="00212250">
            <w:pPr>
              <w:pStyle w:val="Nagwek"/>
              <w:tabs>
                <w:tab w:val="left" w:pos="708"/>
              </w:tabs>
              <w:spacing w:after="6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proofErr w:type="gramStart"/>
            <w:r w:rsidRPr="00212250">
              <w:rPr>
                <w:rFonts w:ascii="Arial Narrow" w:hAnsi="Arial Narrow" w:cs="Arial"/>
                <w:sz w:val="20"/>
                <w:szCs w:val="20"/>
              </w:rPr>
              <w:t>wykluczeniu,</w:t>
            </w:r>
            <w:proofErr w:type="gramEnd"/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1345D7" w:rsidRPr="00212250" w14:paraId="7E739332" w14:textId="77777777" w:rsidTr="001345D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B2992" w14:textId="2A449DCE" w:rsidR="001345D7" w:rsidRPr="00212250" w:rsidRDefault="001345D7" w:rsidP="00212250">
            <w:pPr>
              <w:spacing w:before="120" w:after="24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26</w:t>
            </w:r>
            <w:r w:rsidRPr="00212250">
              <w:rPr>
                <w:rFonts w:ascii="Arial Narrow" w:hAnsi="Arial Narrow" w:cs="Arial"/>
                <w:sz w:val="20"/>
                <w:szCs w:val="20"/>
              </w:rPr>
              <w:t>: Mini kotwice do małych stawów</w:t>
            </w:r>
          </w:p>
          <w:p w14:paraId="0056B610" w14:textId="6E976441" w:rsidR="001345D7" w:rsidRPr="00212250" w:rsidRDefault="001345D7" w:rsidP="00212250">
            <w:pPr>
              <w:spacing w:before="60"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b/>
                <w:sz w:val="20"/>
                <w:szCs w:val="20"/>
              </w:rPr>
              <w:t xml:space="preserve">Zimmer </w:t>
            </w:r>
            <w:proofErr w:type="spellStart"/>
            <w:r w:rsidRPr="00212250">
              <w:rPr>
                <w:rFonts w:ascii="Arial Narrow" w:hAnsi="Arial Narrow" w:cs="Arial"/>
                <w:b/>
                <w:sz w:val="20"/>
                <w:szCs w:val="20"/>
              </w:rPr>
              <w:t>Biomet</w:t>
            </w:r>
            <w:proofErr w:type="spellEnd"/>
            <w:r w:rsidRPr="00212250">
              <w:rPr>
                <w:rFonts w:ascii="Arial Narrow" w:hAnsi="Arial Narrow" w:cs="Arial"/>
                <w:b/>
                <w:sz w:val="20"/>
                <w:szCs w:val="20"/>
              </w:rPr>
              <w:t xml:space="preserve"> Polska Sp. </w:t>
            </w:r>
            <w:proofErr w:type="spellStart"/>
            <w:r w:rsidRPr="00212250">
              <w:rPr>
                <w:rFonts w:ascii="Arial Narrow" w:hAnsi="Arial Narrow" w:cs="Arial"/>
                <w:b/>
                <w:sz w:val="20"/>
                <w:szCs w:val="20"/>
              </w:rPr>
              <w:t>zo.o</w:t>
            </w:r>
            <w:proofErr w:type="spellEnd"/>
            <w:r w:rsidRPr="00212250">
              <w:rPr>
                <w:rFonts w:ascii="Arial Narrow" w:hAnsi="Arial Narrow" w:cs="Arial"/>
                <w:b/>
                <w:sz w:val="20"/>
                <w:szCs w:val="20"/>
              </w:rPr>
              <w:t>.</w:t>
            </w:r>
          </w:p>
          <w:p w14:paraId="19932635" w14:textId="5F29B1E4" w:rsidR="001345D7" w:rsidRPr="00212250" w:rsidRDefault="001345D7" w:rsidP="00212250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 xml:space="preserve">Domaniewska 50 </w:t>
            </w:r>
          </w:p>
          <w:p w14:paraId="3D2D810B" w14:textId="4148C6B5" w:rsidR="001345D7" w:rsidRPr="00212250" w:rsidRDefault="001345D7" w:rsidP="00212250">
            <w:pPr>
              <w:spacing w:after="120"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>02-672 Warszawa</w:t>
            </w:r>
          </w:p>
          <w:p w14:paraId="15BC5746" w14:textId="1B27A3F7" w:rsidR="001345D7" w:rsidRPr="00212250" w:rsidRDefault="001345D7" w:rsidP="00212250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212250">
              <w:rPr>
                <w:rFonts w:ascii="Arial Narrow" w:hAnsi="Arial Narrow" w:cs="Arial"/>
                <w:b/>
                <w:sz w:val="20"/>
                <w:szCs w:val="20"/>
              </w:rPr>
              <w:t>26 179.20 zł</w:t>
            </w:r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12250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756CE108" w14:textId="77777777" w:rsidR="001345D7" w:rsidRPr="00212250" w:rsidRDefault="001345D7" w:rsidP="00212250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212250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14:paraId="6D01F07B" w14:textId="1361CF49" w:rsidR="001345D7" w:rsidRPr="00212250" w:rsidRDefault="001345D7" w:rsidP="00212250">
            <w:pPr>
              <w:pStyle w:val="Nagwek"/>
              <w:tabs>
                <w:tab w:val="left" w:pos="708"/>
              </w:tabs>
              <w:spacing w:after="6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proofErr w:type="gramStart"/>
            <w:r w:rsidRPr="00212250">
              <w:rPr>
                <w:rFonts w:ascii="Arial Narrow" w:hAnsi="Arial Narrow" w:cs="Arial"/>
                <w:sz w:val="20"/>
                <w:szCs w:val="20"/>
              </w:rPr>
              <w:t>wykluczeniu,</w:t>
            </w:r>
            <w:proofErr w:type="gramEnd"/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1345D7" w:rsidRPr="00212250" w14:paraId="33A54DA3" w14:textId="77777777" w:rsidTr="001345D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9E648" w14:textId="70134304" w:rsidR="001345D7" w:rsidRPr="00212250" w:rsidRDefault="001345D7" w:rsidP="00212250">
            <w:pPr>
              <w:spacing w:before="120" w:after="24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27</w:t>
            </w:r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212250">
              <w:rPr>
                <w:rFonts w:ascii="Arial Narrow" w:hAnsi="Arial Narrow" w:cs="Arial"/>
                <w:sz w:val="20"/>
                <w:szCs w:val="20"/>
              </w:rPr>
              <w:t>Sródszpikowy</w:t>
            </w:r>
            <w:proofErr w:type="spellEnd"/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 implant do artrodezy stawów </w:t>
            </w:r>
            <w:proofErr w:type="spellStart"/>
            <w:r w:rsidRPr="00212250">
              <w:rPr>
                <w:rFonts w:ascii="Arial Narrow" w:hAnsi="Arial Narrow" w:cs="Arial"/>
                <w:sz w:val="20"/>
                <w:szCs w:val="20"/>
              </w:rPr>
              <w:t>miedzypaliczkowych</w:t>
            </w:r>
            <w:proofErr w:type="spellEnd"/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 dalszych</w:t>
            </w:r>
          </w:p>
          <w:p w14:paraId="55E42BED" w14:textId="23ABE519" w:rsidR="001345D7" w:rsidRPr="00212250" w:rsidRDefault="001345D7" w:rsidP="00212250">
            <w:pPr>
              <w:spacing w:before="60"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b/>
                <w:sz w:val="20"/>
                <w:szCs w:val="20"/>
              </w:rPr>
              <w:t xml:space="preserve">Good For </w:t>
            </w:r>
            <w:proofErr w:type="spellStart"/>
            <w:r w:rsidRPr="00212250">
              <w:rPr>
                <w:rFonts w:ascii="Arial Narrow" w:hAnsi="Arial Narrow" w:cs="Arial"/>
                <w:b/>
                <w:sz w:val="20"/>
                <w:szCs w:val="20"/>
              </w:rPr>
              <w:t>You</w:t>
            </w:r>
            <w:proofErr w:type="spellEnd"/>
            <w:r w:rsidRPr="00212250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proofErr w:type="spellStart"/>
            <w:r w:rsidRPr="00212250">
              <w:rPr>
                <w:rFonts w:ascii="Arial Narrow" w:hAnsi="Arial Narrow" w:cs="Arial"/>
                <w:b/>
                <w:sz w:val="20"/>
                <w:szCs w:val="20"/>
              </w:rPr>
              <w:t>Medical</w:t>
            </w:r>
            <w:proofErr w:type="spellEnd"/>
            <w:r w:rsidRPr="00212250">
              <w:rPr>
                <w:rFonts w:ascii="Arial Narrow" w:hAnsi="Arial Narrow" w:cs="Arial"/>
                <w:b/>
                <w:sz w:val="20"/>
                <w:szCs w:val="20"/>
              </w:rPr>
              <w:t xml:space="preserve"> Jarosław </w:t>
            </w:r>
            <w:proofErr w:type="spellStart"/>
            <w:r w:rsidRPr="00212250">
              <w:rPr>
                <w:rFonts w:ascii="Arial Narrow" w:hAnsi="Arial Narrow" w:cs="Arial"/>
                <w:b/>
                <w:sz w:val="20"/>
                <w:szCs w:val="20"/>
              </w:rPr>
              <w:t>Brudz</w:t>
            </w:r>
            <w:proofErr w:type="spellEnd"/>
          </w:p>
          <w:p w14:paraId="2D75FFC9" w14:textId="0EE40AB1" w:rsidR="001345D7" w:rsidRPr="00212250" w:rsidRDefault="001345D7" w:rsidP="00212250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 xml:space="preserve">Zielna 30 </w:t>
            </w:r>
          </w:p>
          <w:p w14:paraId="22E28FF2" w14:textId="08013DA4" w:rsidR="001345D7" w:rsidRPr="00212250" w:rsidRDefault="001345D7" w:rsidP="00212250">
            <w:pPr>
              <w:spacing w:after="120"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>62-080 Lusowo</w:t>
            </w:r>
          </w:p>
          <w:p w14:paraId="68B90D28" w14:textId="390B3964" w:rsidR="001345D7" w:rsidRPr="00212250" w:rsidRDefault="001345D7" w:rsidP="00212250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212250">
              <w:rPr>
                <w:rFonts w:ascii="Arial Narrow" w:hAnsi="Arial Narrow" w:cs="Arial"/>
                <w:b/>
                <w:sz w:val="20"/>
                <w:szCs w:val="20"/>
              </w:rPr>
              <w:t>4 428.00 zł</w:t>
            </w:r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12250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1E3A93FF" w14:textId="77777777" w:rsidR="001345D7" w:rsidRPr="00212250" w:rsidRDefault="001345D7" w:rsidP="00212250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212250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14:paraId="484C56A8" w14:textId="2BA35161" w:rsidR="001345D7" w:rsidRPr="00212250" w:rsidRDefault="00212250" w:rsidP="00212250">
            <w:pPr>
              <w:pStyle w:val="Nagwek"/>
              <w:tabs>
                <w:tab w:val="left" w:pos="708"/>
              </w:tabs>
              <w:spacing w:after="60" w:line="276" w:lineRule="auto"/>
              <w:jc w:val="both"/>
              <w:rPr>
                <w:rFonts w:ascii="Arial Narrow" w:hAnsi="Arial Narrow" w:cs="Arial"/>
                <w:sz w:val="20"/>
                <w:szCs w:val="20"/>
                <w:highlight w:val="darkGray"/>
              </w:rPr>
            </w:pPr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proofErr w:type="gramStart"/>
            <w:r w:rsidRPr="00212250">
              <w:rPr>
                <w:rFonts w:ascii="Arial Narrow" w:hAnsi="Arial Narrow" w:cs="Arial"/>
                <w:sz w:val="20"/>
                <w:szCs w:val="20"/>
              </w:rPr>
              <w:t>wykluczeniu,</w:t>
            </w:r>
            <w:proofErr w:type="gramEnd"/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1345D7" w:rsidRPr="00212250" w14:paraId="66DB1687" w14:textId="77777777" w:rsidTr="001345D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8F2796" w14:textId="6C7EBE2C" w:rsidR="001345D7" w:rsidRPr="00212250" w:rsidRDefault="001345D7" w:rsidP="00212250">
            <w:pPr>
              <w:spacing w:before="120" w:after="24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28</w:t>
            </w:r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212250">
              <w:rPr>
                <w:rFonts w:ascii="Arial Narrow" w:hAnsi="Arial Narrow" w:cs="Arial"/>
                <w:sz w:val="20"/>
                <w:szCs w:val="20"/>
              </w:rPr>
              <w:t>Artroplastyka</w:t>
            </w:r>
            <w:proofErr w:type="spellEnd"/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 małych stawów dłoni lub stóp</w:t>
            </w:r>
          </w:p>
          <w:p w14:paraId="6FEE9462" w14:textId="5D5D6B41" w:rsidR="001345D7" w:rsidRPr="00212250" w:rsidRDefault="001345D7" w:rsidP="00212250">
            <w:pPr>
              <w:spacing w:before="60"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212250">
              <w:rPr>
                <w:rFonts w:ascii="Arial Narrow" w:hAnsi="Arial Narrow" w:cs="Arial"/>
                <w:b/>
                <w:sz w:val="20"/>
                <w:szCs w:val="20"/>
              </w:rPr>
              <w:t>Med&amp;Care</w:t>
            </w:r>
            <w:proofErr w:type="spellEnd"/>
            <w:r w:rsidRPr="00212250">
              <w:rPr>
                <w:rFonts w:ascii="Arial Narrow" w:hAnsi="Arial Narrow" w:cs="Arial"/>
                <w:b/>
                <w:sz w:val="20"/>
                <w:szCs w:val="20"/>
              </w:rPr>
              <w:t xml:space="preserve"> sp. z o.o.</w:t>
            </w:r>
          </w:p>
          <w:p w14:paraId="2EBF6D36" w14:textId="2775BB72" w:rsidR="001345D7" w:rsidRPr="00212250" w:rsidRDefault="001345D7" w:rsidP="00212250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 xml:space="preserve">Mławska 13 </w:t>
            </w:r>
          </w:p>
          <w:p w14:paraId="00CD82F8" w14:textId="3B74D045" w:rsidR="001345D7" w:rsidRPr="00212250" w:rsidRDefault="001345D7" w:rsidP="00212250">
            <w:pPr>
              <w:spacing w:after="120"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>81-204 Gdynia</w:t>
            </w:r>
          </w:p>
          <w:p w14:paraId="6726091B" w14:textId="00F1EB39" w:rsidR="001345D7" w:rsidRPr="00212250" w:rsidRDefault="001345D7" w:rsidP="00212250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212250">
              <w:rPr>
                <w:rFonts w:ascii="Arial Narrow" w:hAnsi="Arial Narrow" w:cs="Arial"/>
                <w:b/>
                <w:sz w:val="20"/>
                <w:szCs w:val="20"/>
              </w:rPr>
              <w:t>38 880.00 zł</w:t>
            </w:r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12250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393846AC" w14:textId="77777777" w:rsidR="001345D7" w:rsidRPr="00212250" w:rsidRDefault="001345D7" w:rsidP="00212250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212250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14:paraId="3EFC0F13" w14:textId="46DA40F6" w:rsidR="001345D7" w:rsidRPr="00212250" w:rsidRDefault="001345D7" w:rsidP="00212250">
            <w:pPr>
              <w:pStyle w:val="Nagwek"/>
              <w:tabs>
                <w:tab w:val="left" w:pos="708"/>
              </w:tabs>
              <w:spacing w:after="6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proofErr w:type="gramStart"/>
            <w:r w:rsidRPr="00212250">
              <w:rPr>
                <w:rFonts w:ascii="Arial Narrow" w:hAnsi="Arial Narrow" w:cs="Arial"/>
                <w:sz w:val="20"/>
                <w:szCs w:val="20"/>
              </w:rPr>
              <w:t>wykluczeniu,</w:t>
            </w:r>
            <w:proofErr w:type="gramEnd"/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1345D7" w:rsidRPr="00212250" w14:paraId="631BE373" w14:textId="77777777" w:rsidTr="001345D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FB0332" w14:textId="2CCA2243" w:rsidR="001345D7" w:rsidRPr="00212250" w:rsidRDefault="001345D7" w:rsidP="00212250">
            <w:pPr>
              <w:spacing w:before="120" w:after="24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30</w:t>
            </w:r>
            <w:r w:rsidRPr="00212250">
              <w:rPr>
                <w:rFonts w:ascii="Arial Narrow" w:hAnsi="Arial Narrow" w:cs="Arial"/>
                <w:sz w:val="20"/>
                <w:szCs w:val="20"/>
              </w:rPr>
              <w:t>: Endoproteza Całkowita Nadgarstka</w:t>
            </w:r>
          </w:p>
          <w:p w14:paraId="61B6693B" w14:textId="19C3B6A3" w:rsidR="001345D7" w:rsidRPr="00212250" w:rsidRDefault="001345D7" w:rsidP="00212250">
            <w:pPr>
              <w:spacing w:before="60"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212250">
              <w:rPr>
                <w:rFonts w:ascii="Arial Narrow" w:hAnsi="Arial Narrow" w:cs="Arial"/>
                <w:b/>
                <w:sz w:val="20"/>
                <w:szCs w:val="20"/>
              </w:rPr>
              <w:t>Med&amp;Care</w:t>
            </w:r>
            <w:proofErr w:type="spellEnd"/>
            <w:r w:rsidRPr="00212250">
              <w:rPr>
                <w:rFonts w:ascii="Arial Narrow" w:hAnsi="Arial Narrow" w:cs="Arial"/>
                <w:b/>
                <w:sz w:val="20"/>
                <w:szCs w:val="20"/>
              </w:rPr>
              <w:t xml:space="preserve"> sp. z o.o.</w:t>
            </w:r>
          </w:p>
          <w:p w14:paraId="2DEFF4FF" w14:textId="11F926E3" w:rsidR="001345D7" w:rsidRPr="00212250" w:rsidRDefault="001345D7" w:rsidP="00212250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 xml:space="preserve">Mławska 13 </w:t>
            </w:r>
          </w:p>
          <w:p w14:paraId="69969813" w14:textId="2E9EDC7F" w:rsidR="001345D7" w:rsidRPr="00212250" w:rsidRDefault="001345D7" w:rsidP="00212250">
            <w:pPr>
              <w:spacing w:after="120"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>81-204 Gdynia</w:t>
            </w:r>
          </w:p>
          <w:p w14:paraId="51550F02" w14:textId="38C99C31" w:rsidR="001345D7" w:rsidRPr="00212250" w:rsidRDefault="001345D7" w:rsidP="00212250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212250">
              <w:rPr>
                <w:rFonts w:ascii="Arial Narrow" w:hAnsi="Arial Narrow" w:cs="Arial"/>
                <w:b/>
                <w:sz w:val="20"/>
                <w:szCs w:val="20"/>
              </w:rPr>
              <w:t>340 070.40 zł</w:t>
            </w:r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12250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472D8E1A" w14:textId="77777777" w:rsidR="001345D7" w:rsidRPr="00212250" w:rsidRDefault="001345D7" w:rsidP="00212250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212250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14:paraId="39B15523" w14:textId="40D469CC" w:rsidR="001345D7" w:rsidRPr="00212250" w:rsidRDefault="001345D7" w:rsidP="00212250">
            <w:pPr>
              <w:pStyle w:val="Nagwek"/>
              <w:tabs>
                <w:tab w:val="left" w:pos="708"/>
              </w:tabs>
              <w:spacing w:after="6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proofErr w:type="gramStart"/>
            <w:r w:rsidRPr="00212250">
              <w:rPr>
                <w:rFonts w:ascii="Arial Narrow" w:hAnsi="Arial Narrow" w:cs="Arial"/>
                <w:sz w:val="20"/>
                <w:szCs w:val="20"/>
              </w:rPr>
              <w:t>wykluczeniu,</w:t>
            </w:r>
            <w:proofErr w:type="gramEnd"/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1345D7" w:rsidRPr="00212250" w14:paraId="46A57B3B" w14:textId="77777777" w:rsidTr="001345D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EB8BEE" w14:textId="238C4340" w:rsidR="001345D7" w:rsidRPr="00212250" w:rsidRDefault="001345D7" w:rsidP="00212250">
            <w:pPr>
              <w:spacing w:before="120" w:after="24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>Część nr 31</w:t>
            </w:r>
            <w:r w:rsidRPr="00212250">
              <w:rPr>
                <w:rFonts w:ascii="Arial Narrow" w:hAnsi="Arial Narrow" w:cs="Arial"/>
                <w:sz w:val="20"/>
                <w:szCs w:val="20"/>
              </w:rPr>
              <w:t>: Paluch koślawy</w:t>
            </w:r>
          </w:p>
          <w:p w14:paraId="7A63F49C" w14:textId="36AC9909" w:rsidR="001345D7" w:rsidRPr="00212250" w:rsidRDefault="001345D7" w:rsidP="00212250">
            <w:pPr>
              <w:spacing w:before="60"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b/>
                <w:sz w:val="20"/>
                <w:szCs w:val="20"/>
              </w:rPr>
              <w:t>Lit sp. z o.o.</w:t>
            </w:r>
          </w:p>
          <w:p w14:paraId="67AC0BFE" w14:textId="04D30CBF" w:rsidR="001345D7" w:rsidRPr="00212250" w:rsidRDefault="001345D7" w:rsidP="00212250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 xml:space="preserve">ul. Jelenia 34 </w:t>
            </w:r>
          </w:p>
          <w:p w14:paraId="4E54EAE9" w14:textId="74668355" w:rsidR="001345D7" w:rsidRPr="00212250" w:rsidRDefault="001345D7" w:rsidP="00212250">
            <w:pPr>
              <w:spacing w:after="120"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>70-791 Szczecin</w:t>
            </w:r>
          </w:p>
          <w:p w14:paraId="2AC4CC1B" w14:textId="15274154" w:rsidR="001345D7" w:rsidRPr="00212250" w:rsidRDefault="001345D7" w:rsidP="00212250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212250">
              <w:rPr>
                <w:rFonts w:ascii="Arial Narrow" w:hAnsi="Arial Narrow" w:cs="Arial"/>
                <w:b/>
                <w:sz w:val="20"/>
                <w:szCs w:val="20"/>
              </w:rPr>
              <w:t>67 219.20 zł</w:t>
            </w:r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12250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5AD6EB05" w14:textId="77777777" w:rsidR="001345D7" w:rsidRPr="00212250" w:rsidRDefault="001345D7" w:rsidP="00212250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212250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14:paraId="0202F609" w14:textId="4AAB4893" w:rsidR="001345D7" w:rsidRPr="00212250" w:rsidRDefault="001345D7" w:rsidP="00212250">
            <w:pPr>
              <w:pStyle w:val="Nagwek"/>
              <w:tabs>
                <w:tab w:val="left" w:pos="708"/>
              </w:tabs>
              <w:spacing w:after="6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proofErr w:type="gramStart"/>
            <w:r w:rsidRPr="00212250">
              <w:rPr>
                <w:rFonts w:ascii="Arial Narrow" w:hAnsi="Arial Narrow" w:cs="Arial"/>
                <w:sz w:val="20"/>
                <w:szCs w:val="20"/>
              </w:rPr>
              <w:t>wykluczeniu,</w:t>
            </w:r>
            <w:proofErr w:type="gramEnd"/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1345D7" w:rsidRPr="00212250" w14:paraId="2B9055AB" w14:textId="77777777" w:rsidTr="001345D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0C0413" w14:textId="75EA4633" w:rsidR="001345D7" w:rsidRPr="00212250" w:rsidRDefault="001345D7" w:rsidP="00212250">
            <w:pPr>
              <w:spacing w:before="120" w:after="24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32</w:t>
            </w:r>
            <w:r w:rsidRPr="00212250">
              <w:rPr>
                <w:rFonts w:ascii="Arial Narrow" w:hAnsi="Arial Narrow" w:cs="Arial"/>
                <w:sz w:val="20"/>
                <w:szCs w:val="20"/>
              </w:rPr>
              <w:t>: Implant do blokady zatoki stępu</w:t>
            </w:r>
          </w:p>
          <w:p w14:paraId="70050A1E" w14:textId="450CF3C9" w:rsidR="001345D7" w:rsidRPr="00212250" w:rsidRDefault="001345D7" w:rsidP="00212250">
            <w:pPr>
              <w:spacing w:before="60"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212250">
              <w:rPr>
                <w:rFonts w:ascii="Arial Narrow" w:hAnsi="Arial Narrow" w:cs="Arial"/>
                <w:b/>
                <w:sz w:val="20"/>
                <w:szCs w:val="20"/>
              </w:rPr>
              <w:t>Med&amp;Care</w:t>
            </w:r>
            <w:proofErr w:type="spellEnd"/>
            <w:r w:rsidRPr="00212250">
              <w:rPr>
                <w:rFonts w:ascii="Arial Narrow" w:hAnsi="Arial Narrow" w:cs="Arial"/>
                <w:b/>
                <w:sz w:val="20"/>
                <w:szCs w:val="20"/>
              </w:rPr>
              <w:t xml:space="preserve"> sp. z o.o.</w:t>
            </w:r>
          </w:p>
          <w:p w14:paraId="0C620A1A" w14:textId="20B4F9CB" w:rsidR="001345D7" w:rsidRPr="00212250" w:rsidRDefault="001345D7" w:rsidP="00212250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 xml:space="preserve">Mławska 13 </w:t>
            </w:r>
          </w:p>
          <w:p w14:paraId="282A3BD2" w14:textId="35F59A3A" w:rsidR="001345D7" w:rsidRPr="00212250" w:rsidRDefault="001345D7" w:rsidP="00212250">
            <w:pPr>
              <w:spacing w:after="120"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>81-204 Gdynia</w:t>
            </w:r>
          </w:p>
          <w:p w14:paraId="7745BFDA" w14:textId="3A90ED9F" w:rsidR="001345D7" w:rsidRPr="00212250" w:rsidRDefault="001345D7" w:rsidP="00212250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212250">
              <w:rPr>
                <w:rFonts w:ascii="Arial Narrow" w:hAnsi="Arial Narrow" w:cs="Arial"/>
                <w:b/>
                <w:sz w:val="20"/>
                <w:szCs w:val="20"/>
              </w:rPr>
              <w:t>10 800.00 zł</w:t>
            </w:r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12250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49DE02DC" w14:textId="77777777" w:rsidR="001345D7" w:rsidRPr="00212250" w:rsidRDefault="001345D7" w:rsidP="00212250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212250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14:paraId="652084B7" w14:textId="3369DBD7" w:rsidR="001345D7" w:rsidRPr="00212250" w:rsidRDefault="001345D7" w:rsidP="00212250">
            <w:pPr>
              <w:pStyle w:val="Nagwek"/>
              <w:tabs>
                <w:tab w:val="left" w:pos="708"/>
              </w:tabs>
              <w:spacing w:after="6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proofErr w:type="gramStart"/>
            <w:r w:rsidRPr="00212250">
              <w:rPr>
                <w:rFonts w:ascii="Arial Narrow" w:hAnsi="Arial Narrow" w:cs="Arial"/>
                <w:sz w:val="20"/>
                <w:szCs w:val="20"/>
              </w:rPr>
              <w:t>wykluczeniu,</w:t>
            </w:r>
            <w:proofErr w:type="gramEnd"/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1345D7" w:rsidRPr="00212250" w14:paraId="300758AB" w14:textId="77777777" w:rsidTr="001345D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2389CA" w14:textId="2C85D90D" w:rsidR="001345D7" w:rsidRPr="00212250" w:rsidRDefault="001345D7" w:rsidP="00212250">
            <w:pPr>
              <w:spacing w:before="120" w:after="24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34</w:t>
            </w:r>
            <w:r w:rsidRPr="00212250">
              <w:rPr>
                <w:rFonts w:ascii="Arial Narrow" w:hAnsi="Arial Narrow" w:cs="Arial"/>
                <w:sz w:val="20"/>
                <w:szCs w:val="20"/>
              </w:rPr>
              <w:t>: System naprawczy do więzadła kruczo-obojczykowego</w:t>
            </w:r>
          </w:p>
          <w:p w14:paraId="1169FD8D" w14:textId="4DFD3E0B" w:rsidR="001345D7" w:rsidRPr="00212250" w:rsidRDefault="001345D7" w:rsidP="00212250">
            <w:pPr>
              <w:spacing w:before="60"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212250">
              <w:rPr>
                <w:rFonts w:ascii="Arial Narrow" w:hAnsi="Arial Narrow" w:cs="Arial"/>
                <w:b/>
                <w:sz w:val="20"/>
                <w:szCs w:val="20"/>
              </w:rPr>
              <w:t>Arthrex</w:t>
            </w:r>
            <w:proofErr w:type="spellEnd"/>
            <w:r w:rsidRPr="00212250">
              <w:rPr>
                <w:rFonts w:ascii="Arial Narrow" w:hAnsi="Arial Narrow" w:cs="Arial"/>
                <w:b/>
                <w:sz w:val="20"/>
                <w:szCs w:val="20"/>
              </w:rPr>
              <w:t xml:space="preserve"> Polska Sp. z o.o.</w:t>
            </w:r>
          </w:p>
          <w:p w14:paraId="2A30C4BE" w14:textId="00FC6E36" w:rsidR="001345D7" w:rsidRPr="00212250" w:rsidRDefault="001345D7" w:rsidP="00212250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 xml:space="preserve">ul. </w:t>
            </w:r>
            <w:proofErr w:type="spellStart"/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>Karczunkowska</w:t>
            </w:r>
            <w:proofErr w:type="spellEnd"/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 xml:space="preserve"> 42 </w:t>
            </w:r>
          </w:p>
          <w:p w14:paraId="2BF8818B" w14:textId="327D83DD" w:rsidR="001345D7" w:rsidRPr="00212250" w:rsidRDefault="001345D7" w:rsidP="00212250">
            <w:pPr>
              <w:spacing w:after="120"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>02-871 Warszawa</w:t>
            </w:r>
          </w:p>
          <w:p w14:paraId="778E8723" w14:textId="57BDDCF8" w:rsidR="001345D7" w:rsidRPr="00212250" w:rsidRDefault="001345D7" w:rsidP="00212250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212250">
              <w:rPr>
                <w:rFonts w:ascii="Arial Narrow" w:hAnsi="Arial Narrow" w:cs="Arial"/>
                <w:b/>
                <w:sz w:val="20"/>
                <w:szCs w:val="20"/>
              </w:rPr>
              <w:t>38 556.00 zł</w:t>
            </w:r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12250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31E33B28" w14:textId="77777777" w:rsidR="001345D7" w:rsidRPr="00212250" w:rsidRDefault="001345D7" w:rsidP="00212250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212250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14:paraId="756147AB" w14:textId="1F42535B" w:rsidR="001345D7" w:rsidRPr="00212250" w:rsidRDefault="001345D7" w:rsidP="00212250">
            <w:pPr>
              <w:pStyle w:val="Nagwek"/>
              <w:tabs>
                <w:tab w:val="left" w:pos="708"/>
              </w:tabs>
              <w:spacing w:after="6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proofErr w:type="gramStart"/>
            <w:r w:rsidRPr="00212250">
              <w:rPr>
                <w:rFonts w:ascii="Arial Narrow" w:hAnsi="Arial Narrow" w:cs="Arial"/>
                <w:sz w:val="20"/>
                <w:szCs w:val="20"/>
              </w:rPr>
              <w:t>wykluczeniu,</w:t>
            </w:r>
            <w:proofErr w:type="gramEnd"/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1345D7" w:rsidRPr="00212250" w14:paraId="4CC341E2" w14:textId="77777777" w:rsidTr="001345D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495A9" w14:textId="6234807C" w:rsidR="001345D7" w:rsidRPr="00212250" w:rsidRDefault="001345D7" w:rsidP="00212250">
            <w:pPr>
              <w:spacing w:before="120" w:after="24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35</w:t>
            </w:r>
            <w:r w:rsidRPr="00212250">
              <w:rPr>
                <w:rFonts w:ascii="Arial Narrow" w:hAnsi="Arial Narrow" w:cs="Arial"/>
                <w:sz w:val="20"/>
                <w:szCs w:val="20"/>
              </w:rPr>
              <w:t>: System do naprawy bicepsa w części dystalnej</w:t>
            </w:r>
          </w:p>
          <w:p w14:paraId="4F6E58CC" w14:textId="7E920187" w:rsidR="001345D7" w:rsidRPr="00212250" w:rsidRDefault="001345D7" w:rsidP="00212250">
            <w:pPr>
              <w:spacing w:before="60"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212250">
              <w:rPr>
                <w:rFonts w:ascii="Arial Narrow" w:hAnsi="Arial Narrow" w:cs="Arial"/>
                <w:b/>
                <w:sz w:val="20"/>
                <w:szCs w:val="20"/>
              </w:rPr>
              <w:t>Arthrex</w:t>
            </w:r>
            <w:proofErr w:type="spellEnd"/>
            <w:r w:rsidRPr="00212250">
              <w:rPr>
                <w:rFonts w:ascii="Arial Narrow" w:hAnsi="Arial Narrow" w:cs="Arial"/>
                <w:b/>
                <w:sz w:val="20"/>
                <w:szCs w:val="20"/>
              </w:rPr>
              <w:t xml:space="preserve"> Polska Sp. z o.o.</w:t>
            </w:r>
          </w:p>
          <w:p w14:paraId="5751733C" w14:textId="0DACA949" w:rsidR="001345D7" w:rsidRPr="00212250" w:rsidRDefault="001345D7" w:rsidP="00212250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 xml:space="preserve">ul. </w:t>
            </w:r>
            <w:proofErr w:type="spellStart"/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>Karczunkowska</w:t>
            </w:r>
            <w:proofErr w:type="spellEnd"/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 xml:space="preserve"> 42 </w:t>
            </w:r>
          </w:p>
          <w:p w14:paraId="6ABE9890" w14:textId="1729EE5F" w:rsidR="001345D7" w:rsidRPr="00212250" w:rsidRDefault="001345D7" w:rsidP="00212250">
            <w:pPr>
              <w:spacing w:after="120"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>02-871 Warszawa</w:t>
            </w:r>
          </w:p>
          <w:p w14:paraId="2CEFCF5D" w14:textId="2C5652B8" w:rsidR="001345D7" w:rsidRPr="00212250" w:rsidRDefault="001345D7" w:rsidP="00212250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212250">
              <w:rPr>
                <w:rFonts w:ascii="Arial Narrow" w:hAnsi="Arial Narrow" w:cs="Arial"/>
                <w:b/>
                <w:sz w:val="20"/>
                <w:szCs w:val="20"/>
              </w:rPr>
              <w:t>20 412.00 zł</w:t>
            </w:r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12250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06F2F0B7" w14:textId="77777777" w:rsidR="001345D7" w:rsidRPr="00212250" w:rsidRDefault="001345D7" w:rsidP="00212250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212250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14:paraId="31094C5C" w14:textId="2E548A19" w:rsidR="001345D7" w:rsidRPr="00212250" w:rsidRDefault="001345D7" w:rsidP="00212250">
            <w:pPr>
              <w:pStyle w:val="Nagwek"/>
              <w:tabs>
                <w:tab w:val="left" w:pos="708"/>
              </w:tabs>
              <w:spacing w:after="6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proofErr w:type="gramStart"/>
            <w:r w:rsidRPr="00212250">
              <w:rPr>
                <w:rFonts w:ascii="Arial Narrow" w:hAnsi="Arial Narrow" w:cs="Arial"/>
                <w:sz w:val="20"/>
                <w:szCs w:val="20"/>
              </w:rPr>
              <w:t>wykluczeniu,</w:t>
            </w:r>
            <w:proofErr w:type="gramEnd"/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1345D7" w:rsidRPr="00212250" w14:paraId="69B63596" w14:textId="77777777" w:rsidTr="001345D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429F0B" w14:textId="39A20FC6" w:rsidR="001345D7" w:rsidRPr="00212250" w:rsidRDefault="001345D7" w:rsidP="00212250">
            <w:pPr>
              <w:spacing w:before="120" w:after="24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36</w:t>
            </w:r>
            <w:r w:rsidRPr="00212250">
              <w:rPr>
                <w:rFonts w:ascii="Arial Narrow" w:hAnsi="Arial Narrow" w:cs="Arial"/>
                <w:sz w:val="20"/>
                <w:szCs w:val="20"/>
              </w:rPr>
              <w:t>: Zestaw MPFL</w:t>
            </w:r>
          </w:p>
          <w:p w14:paraId="22DC7184" w14:textId="60ED60C1" w:rsidR="001345D7" w:rsidRPr="00212250" w:rsidRDefault="001345D7" w:rsidP="00212250">
            <w:pPr>
              <w:spacing w:before="60"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212250">
              <w:rPr>
                <w:rFonts w:ascii="Arial Narrow" w:hAnsi="Arial Narrow" w:cs="Arial"/>
                <w:b/>
                <w:sz w:val="20"/>
                <w:szCs w:val="20"/>
              </w:rPr>
              <w:t>Arthrex</w:t>
            </w:r>
            <w:proofErr w:type="spellEnd"/>
            <w:r w:rsidRPr="00212250">
              <w:rPr>
                <w:rFonts w:ascii="Arial Narrow" w:hAnsi="Arial Narrow" w:cs="Arial"/>
                <w:b/>
                <w:sz w:val="20"/>
                <w:szCs w:val="20"/>
              </w:rPr>
              <w:t xml:space="preserve"> Polska Sp. z o.o.</w:t>
            </w:r>
          </w:p>
          <w:p w14:paraId="7DFBACFE" w14:textId="710374EE" w:rsidR="001345D7" w:rsidRPr="00212250" w:rsidRDefault="001345D7" w:rsidP="00212250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 xml:space="preserve">ul. </w:t>
            </w:r>
            <w:proofErr w:type="spellStart"/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>Karczunkowska</w:t>
            </w:r>
            <w:proofErr w:type="spellEnd"/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 xml:space="preserve"> 42 </w:t>
            </w:r>
          </w:p>
          <w:p w14:paraId="3B287686" w14:textId="6BEAAC27" w:rsidR="001345D7" w:rsidRPr="00212250" w:rsidRDefault="001345D7" w:rsidP="00212250">
            <w:pPr>
              <w:spacing w:after="120"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>02-871 Warszawa</w:t>
            </w:r>
          </w:p>
          <w:p w14:paraId="1A57BC0A" w14:textId="0DC1EC5E" w:rsidR="001345D7" w:rsidRPr="00212250" w:rsidRDefault="001345D7" w:rsidP="00212250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212250">
              <w:rPr>
                <w:rFonts w:ascii="Arial Narrow" w:hAnsi="Arial Narrow" w:cs="Arial"/>
                <w:b/>
                <w:sz w:val="20"/>
                <w:szCs w:val="20"/>
              </w:rPr>
              <w:t>13 394.16 zł</w:t>
            </w:r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12250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32D57871" w14:textId="77777777" w:rsidR="001345D7" w:rsidRPr="00212250" w:rsidRDefault="001345D7" w:rsidP="00212250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212250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14:paraId="427A525B" w14:textId="7B173294" w:rsidR="001345D7" w:rsidRPr="00212250" w:rsidRDefault="001345D7" w:rsidP="00212250">
            <w:pPr>
              <w:pStyle w:val="Nagwek"/>
              <w:tabs>
                <w:tab w:val="left" w:pos="708"/>
              </w:tabs>
              <w:spacing w:after="6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proofErr w:type="gramStart"/>
            <w:r w:rsidRPr="00212250">
              <w:rPr>
                <w:rFonts w:ascii="Arial Narrow" w:hAnsi="Arial Narrow" w:cs="Arial"/>
                <w:sz w:val="20"/>
                <w:szCs w:val="20"/>
              </w:rPr>
              <w:t>wykluczeniu,</w:t>
            </w:r>
            <w:proofErr w:type="gramEnd"/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1345D7" w:rsidRPr="00212250" w14:paraId="3C2BAD5C" w14:textId="77777777" w:rsidTr="001345D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C44DC" w14:textId="073926CB" w:rsidR="001345D7" w:rsidRPr="00212250" w:rsidRDefault="001345D7" w:rsidP="00212250">
            <w:pPr>
              <w:spacing w:before="120" w:after="24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>Część nr 37</w:t>
            </w:r>
            <w:r w:rsidRPr="00212250">
              <w:rPr>
                <w:rFonts w:ascii="Arial Narrow" w:hAnsi="Arial Narrow" w:cs="Arial"/>
                <w:sz w:val="20"/>
                <w:szCs w:val="20"/>
              </w:rPr>
              <w:t>: Szwy</w:t>
            </w:r>
          </w:p>
          <w:p w14:paraId="3FEA97BE" w14:textId="16D09AAF" w:rsidR="001345D7" w:rsidRPr="00212250" w:rsidRDefault="001345D7" w:rsidP="00212250">
            <w:pPr>
              <w:spacing w:before="60"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212250">
              <w:rPr>
                <w:rFonts w:ascii="Arial Narrow" w:hAnsi="Arial Narrow" w:cs="Arial"/>
                <w:b/>
                <w:sz w:val="20"/>
                <w:szCs w:val="20"/>
              </w:rPr>
              <w:t>Arthrex</w:t>
            </w:r>
            <w:proofErr w:type="spellEnd"/>
            <w:r w:rsidRPr="00212250">
              <w:rPr>
                <w:rFonts w:ascii="Arial Narrow" w:hAnsi="Arial Narrow" w:cs="Arial"/>
                <w:b/>
                <w:sz w:val="20"/>
                <w:szCs w:val="20"/>
              </w:rPr>
              <w:t xml:space="preserve"> Polska Sp. z o.o.</w:t>
            </w:r>
          </w:p>
          <w:p w14:paraId="25CC3C7A" w14:textId="051BBC8F" w:rsidR="001345D7" w:rsidRPr="00212250" w:rsidRDefault="001345D7" w:rsidP="00212250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 xml:space="preserve">ul. </w:t>
            </w:r>
            <w:proofErr w:type="spellStart"/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>Karczunkowska</w:t>
            </w:r>
            <w:proofErr w:type="spellEnd"/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 xml:space="preserve"> 42 </w:t>
            </w:r>
          </w:p>
          <w:p w14:paraId="2738CFBE" w14:textId="1AEA4856" w:rsidR="001345D7" w:rsidRPr="00212250" w:rsidRDefault="001345D7" w:rsidP="00212250">
            <w:pPr>
              <w:spacing w:after="120"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>02-871 Warszawa</w:t>
            </w:r>
          </w:p>
          <w:p w14:paraId="49866113" w14:textId="11AFC090" w:rsidR="001345D7" w:rsidRPr="00212250" w:rsidRDefault="001345D7" w:rsidP="00212250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212250">
              <w:rPr>
                <w:rFonts w:ascii="Arial Narrow" w:hAnsi="Arial Narrow" w:cs="Arial"/>
                <w:b/>
                <w:sz w:val="20"/>
                <w:szCs w:val="20"/>
              </w:rPr>
              <w:t>13 547.74 zł</w:t>
            </w:r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12250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4346E075" w14:textId="77777777" w:rsidR="001345D7" w:rsidRPr="00212250" w:rsidRDefault="001345D7" w:rsidP="00212250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212250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14:paraId="111DB815" w14:textId="6F45D4CE" w:rsidR="001345D7" w:rsidRPr="00212250" w:rsidRDefault="001345D7" w:rsidP="00212250">
            <w:pPr>
              <w:pStyle w:val="Nagwek"/>
              <w:tabs>
                <w:tab w:val="left" w:pos="708"/>
              </w:tabs>
              <w:spacing w:after="6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proofErr w:type="gramStart"/>
            <w:r w:rsidRPr="00212250">
              <w:rPr>
                <w:rFonts w:ascii="Arial Narrow" w:hAnsi="Arial Narrow" w:cs="Arial"/>
                <w:sz w:val="20"/>
                <w:szCs w:val="20"/>
              </w:rPr>
              <w:t>wykluczeniu,</w:t>
            </w:r>
            <w:proofErr w:type="gramEnd"/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1345D7" w:rsidRPr="00212250" w14:paraId="77F2B9AB" w14:textId="77777777" w:rsidTr="001345D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01D254" w14:textId="514B16D3" w:rsidR="001345D7" w:rsidRPr="00212250" w:rsidRDefault="001345D7" w:rsidP="00212250">
            <w:pPr>
              <w:spacing w:before="120" w:after="24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38</w:t>
            </w:r>
            <w:r w:rsidRPr="00212250">
              <w:rPr>
                <w:rFonts w:ascii="Arial Narrow" w:hAnsi="Arial Narrow" w:cs="Arial"/>
                <w:sz w:val="20"/>
                <w:szCs w:val="20"/>
              </w:rPr>
              <w:t>: System do rekonstrukcji więzadła krzyżowego przedniego oparty na fiksacji korówkowej za pomocą podłużnej płytki</w:t>
            </w:r>
          </w:p>
          <w:p w14:paraId="11EEC526" w14:textId="40553C70" w:rsidR="001345D7" w:rsidRPr="00212250" w:rsidRDefault="001345D7" w:rsidP="00212250">
            <w:pPr>
              <w:spacing w:before="60"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212250">
              <w:rPr>
                <w:rFonts w:ascii="Arial Narrow" w:hAnsi="Arial Narrow" w:cs="Arial"/>
                <w:b/>
                <w:sz w:val="20"/>
                <w:szCs w:val="20"/>
              </w:rPr>
              <w:t>Arthrex</w:t>
            </w:r>
            <w:proofErr w:type="spellEnd"/>
            <w:r w:rsidRPr="00212250">
              <w:rPr>
                <w:rFonts w:ascii="Arial Narrow" w:hAnsi="Arial Narrow" w:cs="Arial"/>
                <w:b/>
                <w:sz w:val="20"/>
                <w:szCs w:val="20"/>
              </w:rPr>
              <w:t xml:space="preserve"> Polska Sp. z o.o.</w:t>
            </w:r>
          </w:p>
          <w:p w14:paraId="100DF41C" w14:textId="6F962D7E" w:rsidR="001345D7" w:rsidRPr="00212250" w:rsidRDefault="001345D7" w:rsidP="00212250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 xml:space="preserve">ul. </w:t>
            </w:r>
            <w:proofErr w:type="spellStart"/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>Karczunkowska</w:t>
            </w:r>
            <w:proofErr w:type="spellEnd"/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 xml:space="preserve"> 42 </w:t>
            </w:r>
          </w:p>
          <w:p w14:paraId="025A9D95" w14:textId="44C3A83C" w:rsidR="001345D7" w:rsidRPr="00212250" w:rsidRDefault="001345D7" w:rsidP="00212250">
            <w:pPr>
              <w:spacing w:after="120"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>02-871 Warszawa</w:t>
            </w:r>
          </w:p>
          <w:p w14:paraId="695C1493" w14:textId="77DC0AF0" w:rsidR="001345D7" w:rsidRPr="00212250" w:rsidRDefault="001345D7" w:rsidP="00212250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212250">
              <w:rPr>
                <w:rFonts w:ascii="Arial Narrow" w:hAnsi="Arial Narrow" w:cs="Arial"/>
                <w:b/>
                <w:sz w:val="20"/>
                <w:szCs w:val="20"/>
              </w:rPr>
              <w:t>49 612.50 zł</w:t>
            </w:r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12250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0C8E3522" w14:textId="77777777" w:rsidR="001345D7" w:rsidRPr="00212250" w:rsidRDefault="001345D7" w:rsidP="00212250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212250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14:paraId="469908C8" w14:textId="42E103AA" w:rsidR="001345D7" w:rsidRPr="00212250" w:rsidRDefault="001345D7" w:rsidP="00212250">
            <w:pPr>
              <w:pStyle w:val="Nagwek"/>
              <w:tabs>
                <w:tab w:val="left" w:pos="708"/>
              </w:tabs>
              <w:spacing w:after="6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proofErr w:type="gramStart"/>
            <w:r w:rsidRPr="00212250">
              <w:rPr>
                <w:rFonts w:ascii="Arial Narrow" w:hAnsi="Arial Narrow" w:cs="Arial"/>
                <w:sz w:val="20"/>
                <w:szCs w:val="20"/>
              </w:rPr>
              <w:t>wykluczeniu,</w:t>
            </w:r>
            <w:proofErr w:type="gramEnd"/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1345D7" w:rsidRPr="00212250" w14:paraId="17810C49" w14:textId="77777777" w:rsidTr="001345D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5673D0" w14:textId="3125B6F1" w:rsidR="001345D7" w:rsidRPr="00212250" w:rsidRDefault="001345D7" w:rsidP="00212250">
            <w:pPr>
              <w:spacing w:before="120" w:after="24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39</w:t>
            </w:r>
            <w:r w:rsidRPr="00212250">
              <w:rPr>
                <w:rFonts w:ascii="Arial Narrow" w:hAnsi="Arial Narrow" w:cs="Arial"/>
                <w:sz w:val="20"/>
                <w:szCs w:val="20"/>
              </w:rPr>
              <w:t>: System do rekonstrukcji więzadła przedniego oparty na fiksacji korówkowej za pomocą podłużnej płytki</w:t>
            </w:r>
          </w:p>
          <w:p w14:paraId="08A5D15A" w14:textId="78FC69D3" w:rsidR="001345D7" w:rsidRPr="00212250" w:rsidRDefault="001345D7" w:rsidP="00212250">
            <w:pPr>
              <w:spacing w:before="60"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212250">
              <w:rPr>
                <w:rFonts w:ascii="Arial Narrow" w:hAnsi="Arial Narrow" w:cs="Arial"/>
                <w:b/>
                <w:sz w:val="20"/>
                <w:szCs w:val="20"/>
              </w:rPr>
              <w:t>Arthrex</w:t>
            </w:r>
            <w:proofErr w:type="spellEnd"/>
            <w:r w:rsidRPr="00212250">
              <w:rPr>
                <w:rFonts w:ascii="Arial Narrow" w:hAnsi="Arial Narrow" w:cs="Arial"/>
                <w:b/>
                <w:sz w:val="20"/>
                <w:szCs w:val="20"/>
              </w:rPr>
              <w:t xml:space="preserve"> Polska Sp. z o.o.</w:t>
            </w:r>
          </w:p>
          <w:p w14:paraId="5C5D148E" w14:textId="3D5CB578" w:rsidR="001345D7" w:rsidRPr="00212250" w:rsidRDefault="001345D7" w:rsidP="00212250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 xml:space="preserve">ul. </w:t>
            </w:r>
            <w:proofErr w:type="spellStart"/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>Karczunkowska</w:t>
            </w:r>
            <w:proofErr w:type="spellEnd"/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 xml:space="preserve"> 42 </w:t>
            </w:r>
          </w:p>
          <w:p w14:paraId="79EA6187" w14:textId="67386963" w:rsidR="001345D7" w:rsidRPr="00212250" w:rsidRDefault="001345D7" w:rsidP="00212250">
            <w:pPr>
              <w:spacing w:after="120"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>02-871 Warszawa</w:t>
            </w:r>
          </w:p>
          <w:p w14:paraId="2FAC5EFF" w14:textId="1CB81E53" w:rsidR="001345D7" w:rsidRPr="00212250" w:rsidRDefault="001345D7" w:rsidP="00212250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212250">
              <w:rPr>
                <w:rFonts w:ascii="Arial Narrow" w:hAnsi="Arial Narrow" w:cs="Arial"/>
                <w:b/>
                <w:sz w:val="20"/>
                <w:szCs w:val="20"/>
              </w:rPr>
              <w:t>32 443.20 zł</w:t>
            </w:r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12250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02C5264C" w14:textId="77777777" w:rsidR="001345D7" w:rsidRPr="00212250" w:rsidRDefault="001345D7" w:rsidP="00212250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212250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14:paraId="605AD3ED" w14:textId="0B117875" w:rsidR="001345D7" w:rsidRPr="00212250" w:rsidRDefault="001345D7" w:rsidP="00212250">
            <w:pPr>
              <w:pStyle w:val="Nagwek"/>
              <w:tabs>
                <w:tab w:val="left" w:pos="708"/>
              </w:tabs>
              <w:spacing w:after="6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proofErr w:type="gramStart"/>
            <w:r w:rsidRPr="00212250">
              <w:rPr>
                <w:rFonts w:ascii="Arial Narrow" w:hAnsi="Arial Narrow" w:cs="Arial"/>
                <w:sz w:val="20"/>
                <w:szCs w:val="20"/>
              </w:rPr>
              <w:t>wykluczeniu,</w:t>
            </w:r>
            <w:proofErr w:type="gramEnd"/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1345D7" w:rsidRPr="00212250" w14:paraId="659FA388" w14:textId="77777777" w:rsidTr="001345D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46D661" w14:textId="55880A16" w:rsidR="001345D7" w:rsidRPr="00212250" w:rsidRDefault="001345D7" w:rsidP="00212250">
            <w:pPr>
              <w:spacing w:before="120" w:after="24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48</w:t>
            </w:r>
            <w:r w:rsidRPr="00212250">
              <w:rPr>
                <w:rFonts w:ascii="Arial Narrow" w:hAnsi="Arial Narrow" w:cs="Arial"/>
                <w:sz w:val="20"/>
                <w:szCs w:val="20"/>
              </w:rPr>
              <w:t>: Implanty do artroskopii stawu kolanowego, barkowego</w:t>
            </w:r>
          </w:p>
          <w:p w14:paraId="109B11B8" w14:textId="66D8F896" w:rsidR="001345D7" w:rsidRPr="00212250" w:rsidRDefault="001345D7" w:rsidP="00212250">
            <w:pPr>
              <w:spacing w:before="60"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b/>
                <w:sz w:val="20"/>
                <w:szCs w:val="20"/>
              </w:rPr>
              <w:t>ORTOCARE Sp. z o.o.</w:t>
            </w:r>
          </w:p>
          <w:p w14:paraId="28038873" w14:textId="44CB14BB" w:rsidR="001345D7" w:rsidRPr="00212250" w:rsidRDefault="001345D7" w:rsidP="00212250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 xml:space="preserve">Łopuszańska 95 </w:t>
            </w:r>
          </w:p>
          <w:p w14:paraId="2A967DFE" w14:textId="1F080975" w:rsidR="001345D7" w:rsidRPr="00212250" w:rsidRDefault="001345D7" w:rsidP="00212250">
            <w:pPr>
              <w:spacing w:after="120"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>02-457 Warszawa</w:t>
            </w:r>
          </w:p>
          <w:p w14:paraId="6A6C476C" w14:textId="75E0E379" w:rsidR="001345D7" w:rsidRPr="00212250" w:rsidRDefault="001345D7" w:rsidP="00212250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212250">
              <w:rPr>
                <w:rFonts w:ascii="Arial Narrow" w:hAnsi="Arial Narrow" w:cs="Arial"/>
                <w:b/>
                <w:sz w:val="20"/>
                <w:szCs w:val="20"/>
              </w:rPr>
              <w:t>527 342.40 zł</w:t>
            </w:r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12250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56FCE561" w14:textId="77777777" w:rsidR="001345D7" w:rsidRPr="00212250" w:rsidRDefault="001345D7" w:rsidP="00212250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212250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14:paraId="3EF8B0B3" w14:textId="03EB6A6D" w:rsidR="001345D7" w:rsidRPr="00212250" w:rsidRDefault="001345D7" w:rsidP="00212250">
            <w:pPr>
              <w:pStyle w:val="Nagwek"/>
              <w:tabs>
                <w:tab w:val="left" w:pos="708"/>
              </w:tabs>
              <w:spacing w:after="6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proofErr w:type="gramStart"/>
            <w:r w:rsidRPr="00212250">
              <w:rPr>
                <w:rFonts w:ascii="Arial Narrow" w:hAnsi="Arial Narrow" w:cs="Arial"/>
                <w:sz w:val="20"/>
                <w:szCs w:val="20"/>
              </w:rPr>
              <w:t>wykluczeniu,</w:t>
            </w:r>
            <w:proofErr w:type="gramEnd"/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1345D7" w:rsidRPr="00212250" w14:paraId="433E8541" w14:textId="77777777" w:rsidTr="001345D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5E80F4" w14:textId="58F338A4" w:rsidR="001345D7" w:rsidRPr="00212250" w:rsidRDefault="001345D7" w:rsidP="00212250">
            <w:pPr>
              <w:spacing w:before="120" w:after="24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51</w:t>
            </w:r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: Ręka - druty </w:t>
            </w:r>
            <w:proofErr w:type="spellStart"/>
            <w:r w:rsidRPr="00212250">
              <w:rPr>
                <w:rFonts w:ascii="Arial Narrow" w:hAnsi="Arial Narrow" w:cs="Arial"/>
                <w:sz w:val="20"/>
                <w:szCs w:val="20"/>
              </w:rPr>
              <w:t>Kirschnera</w:t>
            </w:r>
            <w:proofErr w:type="spellEnd"/>
          </w:p>
          <w:p w14:paraId="39861B09" w14:textId="347A73D2" w:rsidR="001345D7" w:rsidRPr="00212250" w:rsidRDefault="001345D7" w:rsidP="00212250">
            <w:pPr>
              <w:spacing w:before="60"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b/>
                <w:sz w:val="20"/>
                <w:szCs w:val="20"/>
              </w:rPr>
              <w:t>MEDGAL Spółka z ograniczoną odpowiedzialnością</w:t>
            </w:r>
          </w:p>
          <w:p w14:paraId="68C7EEA0" w14:textId="6D0715AE" w:rsidR="001345D7" w:rsidRPr="00212250" w:rsidRDefault="001345D7" w:rsidP="00212250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proofErr w:type="spellStart"/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>Niewodnicka</w:t>
            </w:r>
            <w:proofErr w:type="spellEnd"/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 xml:space="preserve"> 26A </w:t>
            </w:r>
          </w:p>
          <w:p w14:paraId="591A5F78" w14:textId="09074122" w:rsidR="001345D7" w:rsidRPr="00212250" w:rsidRDefault="001345D7" w:rsidP="00212250">
            <w:pPr>
              <w:spacing w:after="120"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>16-001 Księżyno</w:t>
            </w:r>
          </w:p>
          <w:p w14:paraId="63CD5549" w14:textId="03101A3D" w:rsidR="001345D7" w:rsidRPr="00212250" w:rsidRDefault="001345D7" w:rsidP="00212250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212250">
              <w:rPr>
                <w:rFonts w:ascii="Arial Narrow" w:hAnsi="Arial Narrow" w:cs="Arial"/>
                <w:b/>
                <w:sz w:val="20"/>
                <w:szCs w:val="20"/>
              </w:rPr>
              <w:t>1 738.80 zł</w:t>
            </w:r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12250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574DB16D" w14:textId="77777777" w:rsidR="001345D7" w:rsidRPr="00212250" w:rsidRDefault="001345D7" w:rsidP="00212250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212250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14:paraId="5A9C8F9E" w14:textId="60170C6C" w:rsidR="001345D7" w:rsidRPr="00212250" w:rsidRDefault="001345D7" w:rsidP="00212250">
            <w:pPr>
              <w:pStyle w:val="Nagwek"/>
              <w:tabs>
                <w:tab w:val="left" w:pos="708"/>
              </w:tabs>
              <w:spacing w:after="6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proofErr w:type="gramStart"/>
            <w:r w:rsidRPr="00212250">
              <w:rPr>
                <w:rFonts w:ascii="Arial Narrow" w:hAnsi="Arial Narrow" w:cs="Arial"/>
                <w:sz w:val="20"/>
                <w:szCs w:val="20"/>
              </w:rPr>
              <w:t>wykluczeniu,</w:t>
            </w:r>
            <w:proofErr w:type="gramEnd"/>
            <w:r w:rsidRPr="00212250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</w:tbl>
    <w:p w14:paraId="2D7C7EA7" w14:textId="77777777" w:rsidR="00B36EDA" w:rsidRPr="00212250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0"/>
          <w:szCs w:val="20"/>
        </w:rPr>
      </w:pPr>
      <w:r w:rsidRPr="00212250">
        <w:rPr>
          <w:rFonts w:ascii="Arial Narrow" w:hAnsi="Arial Narrow" w:cs="Arial"/>
          <w:b/>
          <w:bCs/>
          <w:color w:val="000000"/>
          <w:sz w:val="20"/>
          <w:szCs w:val="20"/>
        </w:rPr>
        <w:lastRenderedPageBreak/>
        <w:t>Punktacja przyznana ofertom w każdym kryterium oceny ofert wraz z łączną punktacją</w:t>
      </w:r>
      <w:r w:rsidRPr="00212250">
        <w:rPr>
          <w:rFonts w:ascii="Arial Narrow" w:hAnsi="Arial Narrow" w:cs="Arial"/>
          <w:color w:val="000000"/>
          <w:sz w:val="20"/>
          <w:szCs w:val="2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212250" w14:paraId="3E2A732B" w14:textId="77777777" w:rsidTr="001345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C138E02" w14:textId="77777777" w:rsidR="00B36EDA" w:rsidRPr="00212250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53BA530" w14:textId="77777777" w:rsidR="00B36EDA" w:rsidRPr="00212250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bCs/>
                <w:sz w:val="20"/>
                <w:szCs w:val="20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C3D00B2" w14:textId="77777777" w:rsidR="00B36EDA" w:rsidRPr="00212250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B5099D5" w14:textId="77777777" w:rsidR="00B36EDA" w:rsidRPr="00212250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212250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1345D7" w:rsidRPr="00212250" w14:paraId="3620AF61" w14:textId="77777777" w:rsidTr="001345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A896A" w14:textId="0092A27A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3 - Endoproteza III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969FFD" w14:textId="20F6C9F5" w:rsidR="001345D7" w:rsidRPr="00212250" w:rsidRDefault="001345D7" w:rsidP="009461BA">
            <w:pPr>
              <w:spacing w:line="276" w:lineRule="auto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b/>
                <w:bCs/>
                <w:sz w:val="18"/>
                <w:szCs w:val="18"/>
              </w:rPr>
              <w:t>MEDGAL Spółka z ograniczoną odpowiedzialnością</w:t>
            </w:r>
          </w:p>
          <w:p w14:paraId="7384B01B" w14:textId="32809130" w:rsidR="001345D7" w:rsidRPr="00212250" w:rsidRDefault="001345D7" w:rsidP="009461BA">
            <w:pPr>
              <w:spacing w:line="276" w:lineRule="auto"/>
              <w:rPr>
                <w:rFonts w:ascii="Arial Narrow" w:hAnsi="Arial Narrow" w:cs="Arial"/>
                <w:sz w:val="18"/>
                <w:szCs w:val="18"/>
              </w:rPr>
            </w:pPr>
            <w:proofErr w:type="spellStart"/>
            <w:r w:rsidRPr="00212250">
              <w:rPr>
                <w:rFonts w:ascii="Arial Narrow" w:hAnsi="Arial Narrow" w:cs="Arial"/>
                <w:sz w:val="18"/>
                <w:szCs w:val="18"/>
              </w:rPr>
              <w:t>Niewodnicka</w:t>
            </w:r>
            <w:proofErr w:type="spellEnd"/>
            <w:r w:rsidRPr="00212250">
              <w:rPr>
                <w:rFonts w:ascii="Arial Narrow" w:hAnsi="Arial Narrow" w:cs="Arial"/>
                <w:sz w:val="18"/>
                <w:szCs w:val="18"/>
              </w:rPr>
              <w:t xml:space="preserve"> 26A</w:t>
            </w:r>
          </w:p>
          <w:p w14:paraId="4464FE1C" w14:textId="704EC18E" w:rsidR="001345D7" w:rsidRPr="00212250" w:rsidRDefault="001345D7" w:rsidP="009461BA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16-001 Księżyno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FB5D99" w14:textId="77777777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7A05F47C" w14:textId="77777777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2 - Termin uzupełnienia banku - 25.00</w:t>
            </w:r>
          </w:p>
          <w:p w14:paraId="71754D36" w14:textId="51813953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0170A" w14:textId="20952A04" w:rsidR="001345D7" w:rsidRPr="00212250" w:rsidRDefault="001345D7" w:rsidP="009461BA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1345D7" w:rsidRPr="00212250" w14:paraId="011D659C" w14:textId="77777777" w:rsidTr="001345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9AA0E" w14:textId="49EFAB48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4 - Endoproteza IV Proteza kolana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DA350" w14:textId="06D7F44A" w:rsidR="001345D7" w:rsidRPr="00212250" w:rsidRDefault="001345D7" w:rsidP="009461BA">
            <w:pPr>
              <w:spacing w:line="276" w:lineRule="auto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proofErr w:type="spellStart"/>
            <w:r w:rsidRPr="00212250">
              <w:rPr>
                <w:rFonts w:ascii="Arial Narrow" w:hAnsi="Arial Narrow" w:cs="Arial"/>
                <w:b/>
                <w:bCs/>
                <w:sz w:val="18"/>
                <w:szCs w:val="18"/>
              </w:rPr>
              <w:t>Stryker</w:t>
            </w:r>
            <w:proofErr w:type="spellEnd"/>
            <w:r w:rsidRPr="0021225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Polska Sp. z o.o.</w:t>
            </w:r>
          </w:p>
          <w:p w14:paraId="29EF382A" w14:textId="2005EDAE" w:rsidR="001345D7" w:rsidRPr="00212250" w:rsidRDefault="001345D7" w:rsidP="009461BA">
            <w:pPr>
              <w:spacing w:line="276" w:lineRule="auto"/>
              <w:rPr>
                <w:rFonts w:ascii="Arial Narrow" w:hAnsi="Arial Narrow" w:cs="Arial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Poleczki 35</w:t>
            </w:r>
          </w:p>
          <w:p w14:paraId="594A5FB9" w14:textId="34C49EFB" w:rsidR="001345D7" w:rsidRPr="00212250" w:rsidRDefault="001345D7" w:rsidP="009461BA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02-822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C8D52" w14:textId="77777777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710D9D62" w14:textId="77777777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2 - Termin uzupełnienia banku - 25.00</w:t>
            </w:r>
          </w:p>
          <w:p w14:paraId="15472C74" w14:textId="325B9FA1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1155C" w14:textId="4292A139" w:rsidR="001345D7" w:rsidRPr="00212250" w:rsidRDefault="001345D7" w:rsidP="009461BA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1345D7" w:rsidRPr="00212250" w14:paraId="2492D83E" w14:textId="77777777" w:rsidTr="001345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FED64" w14:textId="41323BD7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 xml:space="preserve">8 - </w:t>
            </w:r>
            <w:proofErr w:type="spellStart"/>
            <w:r w:rsidRPr="00212250">
              <w:rPr>
                <w:rFonts w:ascii="Arial Narrow" w:hAnsi="Arial Narrow" w:cs="Arial"/>
                <w:sz w:val="18"/>
                <w:szCs w:val="18"/>
              </w:rPr>
              <w:t>Speacery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82C2BC" w14:textId="76439384" w:rsidR="001345D7" w:rsidRPr="00212250" w:rsidRDefault="001345D7" w:rsidP="009461BA">
            <w:pPr>
              <w:spacing w:line="276" w:lineRule="auto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proofErr w:type="spellStart"/>
            <w:r w:rsidRPr="00212250">
              <w:rPr>
                <w:rFonts w:ascii="Arial Narrow" w:hAnsi="Arial Narrow" w:cs="Arial"/>
                <w:b/>
                <w:bCs/>
                <w:sz w:val="18"/>
                <w:szCs w:val="18"/>
              </w:rPr>
              <w:t>Enovis</w:t>
            </w:r>
            <w:proofErr w:type="spellEnd"/>
            <w:r w:rsidRPr="0021225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Poland Sp. z o.o.</w:t>
            </w:r>
          </w:p>
          <w:p w14:paraId="447582FC" w14:textId="2A74928E" w:rsidR="001345D7" w:rsidRPr="00212250" w:rsidRDefault="001345D7" w:rsidP="009461BA">
            <w:pPr>
              <w:spacing w:line="276" w:lineRule="auto"/>
              <w:rPr>
                <w:rFonts w:ascii="Arial Narrow" w:hAnsi="Arial Narrow" w:cs="Arial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Łopuszańska 95</w:t>
            </w:r>
          </w:p>
          <w:p w14:paraId="6B2ECB78" w14:textId="3711211E" w:rsidR="001345D7" w:rsidRPr="00212250" w:rsidRDefault="001345D7" w:rsidP="009461BA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02-457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47FC43" w14:textId="77777777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66C7E927" w14:textId="77777777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2 - Termin uzupełnienia banku - 25.00</w:t>
            </w:r>
          </w:p>
          <w:p w14:paraId="7D40B732" w14:textId="1E486B3D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0FC11" w14:textId="479F05EC" w:rsidR="001345D7" w:rsidRPr="00212250" w:rsidRDefault="001345D7" w:rsidP="009461BA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1345D7" w:rsidRPr="00212250" w14:paraId="5E29D838" w14:textId="77777777" w:rsidTr="001345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31563" w14:textId="5462D7A6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9 - Endoproteza stawu biodrowego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84AF7" w14:textId="365C6B3C" w:rsidR="001345D7" w:rsidRPr="00212250" w:rsidRDefault="001345D7" w:rsidP="009461BA">
            <w:pPr>
              <w:spacing w:line="276" w:lineRule="auto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proofErr w:type="spellStart"/>
            <w:r w:rsidRPr="00212250">
              <w:rPr>
                <w:rFonts w:ascii="Arial Narrow" w:hAnsi="Arial Narrow" w:cs="Arial"/>
                <w:b/>
                <w:bCs/>
                <w:sz w:val="18"/>
                <w:szCs w:val="18"/>
              </w:rPr>
              <w:t>Stryker</w:t>
            </w:r>
            <w:proofErr w:type="spellEnd"/>
            <w:r w:rsidRPr="0021225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Polska Sp. z o.o.</w:t>
            </w:r>
          </w:p>
          <w:p w14:paraId="07708A99" w14:textId="49437F69" w:rsidR="001345D7" w:rsidRPr="00212250" w:rsidRDefault="001345D7" w:rsidP="009461BA">
            <w:pPr>
              <w:spacing w:line="276" w:lineRule="auto"/>
              <w:rPr>
                <w:rFonts w:ascii="Arial Narrow" w:hAnsi="Arial Narrow" w:cs="Arial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Poleczki 35</w:t>
            </w:r>
          </w:p>
          <w:p w14:paraId="0381D127" w14:textId="7BDC98E8" w:rsidR="001345D7" w:rsidRPr="00212250" w:rsidRDefault="001345D7" w:rsidP="009461BA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02-822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8CCB5" w14:textId="77777777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03323CE3" w14:textId="77777777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2 - Termin uzupełnienia banku - 25.00</w:t>
            </w:r>
          </w:p>
          <w:p w14:paraId="264166CE" w14:textId="395675DB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1A669" w14:textId="644465A7" w:rsidR="001345D7" w:rsidRPr="00212250" w:rsidRDefault="001345D7" w:rsidP="009461BA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1345D7" w:rsidRPr="00212250" w14:paraId="03310F5F" w14:textId="77777777" w:rsidTr="001345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CA97C" w14:textId="7DE88796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 xml:space="preserve">10 - Endoproteza </w:t>
            </w:r>
            <w:proofErr w:type="spellStart"/>
            <w:r w:rsidRPr="00212250">
              <w:rPr>
                <w:rFonts w:ascii="Arial Narrow" w:hAnsi="Arial Narrow" w:cs="Arial"/>
                <w:sz w:val="18"/>
                <w:szCs w:val="18"/>
              </w:rPr>
              <w:t>resekcyjna</w:t>
            </w:r>
            <w:proofErr w:type="spellEnd"/>
            <w:r w:rsidRPr="00212250">
              <w:rPr>
                <w:rFonts w:ascii="Arial Narrow" w:hAnsi="Arial Narrow" w:cs="Arial"/>
                <w:sz w:val="18"/>
                <w:szCs w:val="18"/>
              </w:rPr>
              <w:t xml:space="preserve"> rewizyjna stawu kolanowego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ED084" w14:textId="7B978D14" w:rsidR="001345D7" w:rsidRPr="00212250" w:rsidRDefault="001345D7" w:rsidP="009461BA">
            <w:pPr>
              <w:spacing w:line="276" w:lineRule="auto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proofErr w:type="spellStart"/>
            <w:r w:rsidRPr="00212250">
              <w:rPr>
                <w:rFonts w:ascii="Arial Narrow" w:hAnsi="Arial Narrow" w:cs="Arial"/>
                <w:b/>
                <w:bCs/>
                <w:sz w:val="18"/>
                <w:szCs w:val="18"/>
              </w:rPr>
              <w:t>implantcast</w:t>
            </w:r>
            <w:proofErr w:type="spellEnd"/>
            <w:r w:rsidRPr="0021225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Polska Sp. z o.o.</w:t>
            </w:r>
          </w:p>
          <w:p w14:paraId="239222F5" w14:textId="441D6498" w:rsidR="001345D7" w:rsidRPr="00212250" w:rsidRDefault="001345D7" w:rsidP="009461BA">
            <w:pPr>
              <w:spacing w:line="276" w:lineRule="auto"/>
              <w:rPr>
                <w:rFonts w:ascii="Arial Narrow" w:hAnsi="Arial Narrow" w:cs="Arial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Postępu 21B</w:t>
            </w:r>
          </w:p>
          <w:p w14:paraId="3853E406" w14:textId="03211397" w:rsidR="001345D7" w:rsidRPr="00212250" w:rsidRDefault="001345D7" w:rsidP="009461BA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02-676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702CF" w14:textId="77777777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42B3269F" w14:textId="77777777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2 - Termin uzupełnienia banku - 25.00</w:t>
            </w:r>
          </w:p>
          <w:p w14:paraId="055F9DEA" w14:textId="6DDD6EEF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9C46B" w14:textId="0A656358" w:rsidR="001345D7" w:rsidRPr="00212250" w:rsidRDefault="001345D7" w:rsidP="009461BA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1345D7" w:rsidRPr="00212250" w14:paraId="475BA6D2" w14:textId="77777777" w:rsidTr="001345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0E335" w14:textId="3A5CCDE1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11 - System implantów do osteotomii kości piszczelowej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969F5" w14:textId="2B00C183" w:rsidR="001345D7" w:rsidRPr="00212250" w:rsidRDefault="001345D7" w:rsidP="009461BA">
            <w:pPr>
              <w:spacing w:line="276" w:lineRule="auto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b/>
                <w:bCs/>
                <w:sz w:val="18"/>
                <w:szCs w:val="18"/>
              </w:rPr>
              <w:t>MEDGAL Spółka z ograniczoną odpowiedzialnością</w:t>
            </w:r>
          </w:p>
          <w:p w14:paraId="0EA29FAB" w14:textId="6C512A65" w:rsidR="001345D7" w:rsidRPr="00212250" w:rsidRDefault="001345D7" w:rsidP="009461BA">
            <w:pPr>
              <w:spacing w:line="276" w:lineRule="auto"/>
              <w:rPr>
                <w:rFonts w:ascii="Arial Narrow" w:hAnsi="Arial Narrow" w:cs="Arial"/>
                <w:sz w:val="18"/>
                <w:szCs w:val="18"/>
              </w:rPr>
            </w:pPr>
            <w:proofErr w:type="spellStart"/>
            <w:r w:rsidRPr="00212250">
              <w:rPr>
                <w:rFonts w:ascii="Arial Narrow" w:hAnsi="Arial Narrow" w:cs="Arial"/>
                <w:sz w:val="18"/>
                <w:szCs w:val="18"/>
              </w:rPr>
              <w:t>Niewodnicka</w:t>
            </w:r>
            <w:proofErr w:type="spellEnd"/>
            <w:r w:rsidRPr="00212250">
              <w:rPr>
                <w:rFonts w:ascii="Arial Narrow" w:hAnsi="Arial Narrow" w:cs="Arial"/>
                <w:sz w:val="18"/>
                <w:szCs w:val="18"/>
              </w:rPr>
              <w:t xml:space="preserve"> 26A</w:t>
            </w:r>
          </w:p>
          <w:p w14:paraId="0FD4176D" w14:textId="6BA987B1" w:rsidR="001345D7" w:rsidRPr="00212250" w:rsidRDefault="001345D7" w:rsidP="009461BA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16-001 Księżyno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56FC42" w14:textId="77777777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32723F08" w14:textId="77777777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2 - Termin uzupełnienia banku - 25.00</w:t>
            </w:r>
          </w:p>
          <w:p w14:paraId="56935BD5" w14:textId="63E8DFA2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6CCCC" w14:textId="3E16DE59" w:rsidR="001345D7" w:rsidRPr="00212250" w:rsidRDefault="001345D7" w:rsidP="009461BA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1345D7" w:rsidRPr="00212250" w14:paraId="413A9309" w14:textId="77777777" w:rsidTr="001345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CC6E4" w14:textId="6248C586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13 - Substytut kości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46C20B" w14:textId="3BD90224" w:rsidR="001345D7" w:rsidRPr="00212250" w:rsidRDefault="001345D7" w:rsidP="009461BA">
            <w:pPr>
              <w:spacing w:line="276" w:lineRule="auto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proofErr w:type="spellStart"/>
            <w:r w:rsidRPr="00212250">
              <w:rPr>
                <w:rFonts w:ascii="Arial Narrow" w:hAnsi="Arial Narrow" w:cs="Arial"/>
                <w:b/>
                <w:bCs/>
                <w:sz w:val="18"/>
                <w:szCs w:val="18"/>
              </w:rPr>
              <w:t>Med&amp;Care</w:t>
            </w:r>
            <w:proofErr w:type="spellEnd"/>
            <w:r w:rsidRPr="0021225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sp. z o.o.</w:t>
            </w:r>
          </w:p>
          <w:p w14:paraId="6D8ECFB9" w14:textId="1E493378" w:rsidR="001345D7" w:rsidRPr="00212250" w:rsidRDefault="001345D7" w:rsidP="009461BA">
            <w:pPr>
              <w:spacing w:line="276" w:lineRule="auto"/>
              <w:rPr>
                <w:rFonts w:ascii="Arial Narrow" w:hAnsi="Arial Narrow" w:cs="Arial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Mławska 13</w:t>
            </w:r>
          </w:p>
          <w:p w14:paraId="1AC3E119" w14:textId="629D36E4" w:rsidR="001345D7" w:rsidRPr="00212250" w:rsidRDefault="001345D7" w:rsidP="009461BA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81-204 Gdynia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16B4FB" w14:textId="77777777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46C0B8F1" w14:textId="77777777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2 - Termin uzupełnienia banku - 25.00</w:t>
            </w:r>
          </w:p>
          <w:p w14:paraId="679F3D58" w14:textId="6A83C9C5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13AD3" w14:textId="286A3097" w:rsidR="001345D7" w:rsidRPr="00212250" w:rsidRDefault="001345D7" w:rsidP="009461BA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1345D7" w:rsidRPr="00212250" w14:paraId="2A8510DA" w14:textId="77777777" w:rsidTr="001345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6E959" w14:textId="5F7A5752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 xml:space="preserve">14 - Materiał </w:t>
            </w:r>
            <w:proofErr w:type="spellStart"/>
            <w:r w:rsidRPr="00212250">
              <w:rPr>
                <w:rFonts w:ascii="Arial Narrow" w:hAnsi="Arial Narrow" w:cs="Arial"/>
                <w:sz w:val="18"/>
                <w:szCs w:val="18"/>
              </w:rPr>
              <w:t>kościozastępczy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C2C2AA" w14:textId="64488F8D" w:rsidR="001345D7" w:rsidRPr="00212250" w:rsidRDefault="001345D7" w:rsidP="009461BA">
            <w:pPr>
              <w:spacing w:line="276" w:lineRule="auto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b/>
                <w:bCs/>
                <w:sz w:val="18"/>
                <w:szCs w:val="18"/>
              </w:rPr>
              <w:t>"</w:t>
            </w:r>
            <w:proofErr w:type="spellStart"/>
            <w:r w:rsidRPr="00212250">
              <w:rPr>
                <w:rFonts w:ascii="Arial Narrow" w:hAnsi="Arial Narrow" w:cs="Arial"/>
                <w:b/>
                <w:bCs/>
                <w:sz w:val="18"/>
                <w:szCs w:val="18"/>
              </w:rPr>
              <w:t>ChM"sp</w:t>
            </w:r>
            <w:proofErr w:type="spellEnd"/>
            <w:r w:rsidRPr="00212250">
              <w:rPr>
                <w:rFonts w:ascii="Arial Narrow" w:hAnsi="Arial Narrow" w:cs="Arial"/>
                <w:b/>
                <w:bCs/>
                <w:sz w:val="18"/>
                <w:szCs w:val="18"/>
              </w:rPr>
              <w:t>. z o.o.</w:t>
            </w:r>
          </w:p>
          <w:p w14:paraId="69B2CA99" w14:textId="1A353D79" w:rsidR="001345D7" w:rsidRPr="00212250" w:rsidRDefault="001345D7" w:rsidP="009461BA">
            <w:pPr>
              <w:spacing w:line="276" w:lineRule="auto"/>
              <w:rPr>
                <w:rFonts w:ascii="Arial Narrow" w:hAnsi="Arial Narrow" w:cs="Arial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Lewickie 3b</w:t>
            </w:r>
          </w:p>
          <w:p w14:paraId="0B133D6E" w14:textId="56EDC028" w:rsidR="001345D7" w:rsidRPr="00212250" w:rsidRDefault="001345D7" w:rsidP="009461BA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16-061 Juchnowiec Kościelny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20936" w14:textId="77777777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309EB4DF" w14:textId="77777777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2 - Termin uzupełnienia banku - 25.00</w:t>
            </w:r>
          </w:p>
          <w:p w14:paraId="7C28635F" w14:textId="538D9BE3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93F7B" w14:textId="3CC782F4" w:rsidR="001345D7" w:rsidRPr="00212250" w:rsidRDefault="001345D7" w:rsidP="009461BA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1345D7" w:rsidRPr="00212250" w14:paraId="49E008E0" w14:textId="77777777" w:rsidTr="001345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7A4C7" w14:textId="66C5C1EA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15 - Substytut kości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953D6" w14:textId="4DB300B6" w:rsidR="001345D7" w:rsidRPr="00212250" w:rsidRDefault="001345D7" w:rsidP="009461BA">
            <w:pPr>
              <w:spacing w:line="276" w:lineRule="auto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proofErr w:type="spellStart"/>
            <w:r w:rsidRPr="00212250">
              <w:rPr>
                <w:rFonts w:ascii="Arial Narrow" w:hAnsi="Arial Narrow" w:cs="Arial"/>
                <w:b/>
                <w:bCs/>
                <w:sz w:val="18"/>
                <w:szCs w:val="18"/>
              </w:rPr>
              <w:t>Med&amp;Care</w:t>
            </w:r>
            <w:proofErr w:type="spellEnd"/>
            <w:r w:rsidRPr="0021225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sp. z o.o.</w:t>
            </w:r>
          </w:p>
          <w:p w14:paraId="70922802" w14:textId="057229D3" w:rsidR="001345D7" w:rsidRPr="00212250" w:rsidRDefault="001345D7" w:rsidP="009461BA">
            <w:pPr>
              <w:spacing w:line="276" w:lineRule="auto"/>
              <w:rPr>
                <w:rFonts w:ascii="Arial Narrow" w:hAnsi="Arial Narrow" w:cs="Arial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Mławska 13</w:t>
            </w:r>
          </w:p>
          <w:p w14:paraId="3215CAD1" w14:textId="2463ADEB" w:rsidR="001345D7" w:rsidRPr="00212250" w:rsidRDefault="001345D7" w:rsidP="009461BA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81-204 Gdynia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0B35D" w14:textId="77777777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0A13FD7B" w14:textId="77777777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2 - Termin uzupełnienia banku - 25.00</w:t>
            </w:r>
          </w:p>
          <w:p w14:paraId="09127198" w14:textId="3BF019EC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C9A81" w14:textId="1A511187" w:rsidR="001345D7" w:rsidRPr="00212250" w:rsidRDefault="001345D7" w:rsidP="009461BA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1345D7" w:rsidRPr="00212250" w14:paraId="0B9B795B" w14:textId="77777777" w:rsidTr="001345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A3359" w14:textId="172C8D6A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16 - Substytut kości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30A5DE" w14:textId="7E8C6B46" w:rsidR="001345D7" w:rsidRPr="00212250" w:rsidRDefault="001345D7" w:rsidP="009461BA">
            <w:pPr>
              <w:spacing w:line="276" w:lineRule="auto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proofErr w:type="spellStart"/>
            <w:r w:rsidRPr="00212250">
              <w:rPr>
                <w:rFonts w:ascii="Arial Narrow" w:hAnsi="Arial Narrow" w:cs="Arial"/>
                <w:b/>
                <w:bCs/>
                <w:sz w:val="18"/>
                <w:szCs w:val="18"/>
              </w:rPr>
              <w:t>Med&amp;Care</w:t>
            </w:r>
            <w:proofErr w:type="spellEnd"/>
            <w:r w:rsidRPr="0021225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sp. z o.o.</w:t>
            </w:r>
          </w:p>
          <w:p w14:paraId="5857E288" w14:textId="1CDCCEE6" w:rsidR="001345D7" w:rsidRPr="00212250" w:rsidRDefault="001345D7" w:rsidP="009461BA">
            <w:pPr>
              <w:spacing w:line="276" w:lineRule="auto"/>
              <w:rPr>
                <w:rFonts w:ascii="Arial Narrow" w:hAnsi="Arial Narrow" w:cs="Arial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Mławska 13</w:t>
            </w:r>
          </w:p>
          <w:p w14:paraId="3E9A4DAE" w14:textId="095E5513" w:rsidR="001345D7" w:rsidRPr="00212250" w:rsidRDefault="001345D7" w:rsidP="009461BA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81-204 Gdynia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2549E0" w14:textId="77777777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5DFE3AAA" w14:textId="77777777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2 - Termin uzupełnienia banku - 25.00</w:t>
            </w:r>
          </w:p>
          <w:p w14:paraId="40A2D09F" w14:textId="7D1D848A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A3762" w14:textId="77AB1BEB" w:rsidR="001345D7" w:rsidRPr="00212250" w:rsidRDefault="001345D7" w:rsidP="009461BA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1345D7" w:rsidRPr="00212250" w14:paraId="267003DD" w14:textId="77777777" w:rsidTr="001345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B0346" w14:textId="5055C441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18 - Implanty do zaopatrywania złamań w obrębie kończyny górnej i dolnej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98CD8" w14:textId="70E42EFD" w:rsidR="001345D7" w:rsidRPr="00212250" w:rsidRDefault="001345D7" w:rsidP="009461BA">
            <w:pPr>
              <w:spacing w:line="276" w:lineRule="auto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proofErr w:type="spellStart"/>
            <w:r w:rsidRPr="00212250">
              <w:rPr>
                <w:rFonts w:ascii="Arial Narrow" w:hAnsi="Arial Narrow" w:cs="Arial"/>
                <w:b/>
                <w:bCs/>
                <w:sz w:val="18"/>
                <w:szCs w:val="18"/>
              </w:rPr>
              <w:t>Stryker</w:t>
            </w:r>
            <w:proofErr w:type="spellEnd"/>
            <w:r w:rsidRPr="0021225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Polska Sp. z o.o.</w:t>
            </w:r>
          </w:p>
          <w:p w14:paraId="6DBCEA0C" w14:textId="7C34FB86" w:rsidR="001345D7" w:rsidRPr="00212250" w:rsidRDefault="001345D7" w:rsidP="009461BA">
            <w:pPr>
              <w:spacing w:line="276" w:lineRule="auto"/>
              <w:rPr>
                <w:rFonts w:ascii="Arial Narrow" w:hAnsi="Arial Narrow" w:cs="Arial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Poleczki 35</w:t>
            </w:r>
          </w:p>
          <w:p w14:paraId="036BB551" w14:textId="62448F51" w:rsidR="001345D7" w:rsidRPr="00212250" w:rsidRDefault="001345D7" w:rsidP="009461BA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02-822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9E606E" w14:textId="77777777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5E374DF0" w14:textId="77777777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2 - Termin uzupełnienia banku - 25.00</w:t>
            </w:r>
          </w:p>
          <w:p w14:paraId="561787B7" w14:textId="0AB5C8C2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E6686" w14:textId="00434F3C" w:rsidR="001345D7" w:rsidRPr="00212250" w:rsidRDefault="001345D7" w:rsidP="009461BA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1345D7" w:rsidRPr="00212250" w14:paraId="35B86510" w14:textId="77777777" w:rsidTr="001345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3524B" w14:textId="0177D781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19 - Implanty do zaopatrywania złamań w obrębie kończyny górnej i dolnej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B8C223" w14:textId="3E2D4FE5" w:rsidR="001345D7" w:rsidRPr="00212250" w:rsidRDefault="001345D7" w:rsidP="009461BA">
            <w:pPr>
              <w:spacing w:line="276" w:lineRule="auto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b/>
                <w:bCs/>
                <w:sz w:val="18"/>
                <w:szCs w:val="18"/>
              </w:rPr>
              <w:t>MEDGAL Spółka z ograniczoną odpowiedzialnością</w:t>
            </w:r>
          </w:p>
          <w:p w14:paraId="10FCBE77" w14:textId="627A8258" w:rsidR="001345D7" w:rsidRPr="00212250" w:rsidRDefault="001345D7" w:rsidP="009461BA">
            <w:pPr>
              <w:spacing w:line="276" w:lineRule="auto"/>
              <w:rPr>
                <w:rFonts w:ascii="Arial Narrow" w:hAnsi="Arial Narrow" w:cs="Arial"/>
                <w:sz w:val="18"/>
                <w:szCs w:val="18"/>
              </w:rPr>
            </w:pPr>
            <w:proofErr w:type="spellStart"/>
            <w:r w:rsidRPr="00212250">
              <w:rPr>
                <w:rFonts w:ascii="Arial Narrow" w:hAnsi="Arial Narrow" w:cs="Arial"/>
                <w:sz w:val="18"/>
                <w:szCs w:val="18"/>
              </w:rPr>
              <w:t>Niewodnicka</w:t>
            </w:r>
            <w:proofErr w:type="spellEnd"/>
            <w:r w:rsidRPr="00212250">
              <w:rPr>
                <w:rFonts w:ascii="Arial Narrow" w:hAnsi="Arial Narrow" w:cs="Arial"/>
                <w:sz w:val="18"/>
                <w:szCs w:val="18"/>
              </w:rPr>
              <w:t xml:space="preserve"> 26A</w:t>
            </w:r>
          </w:p>
          <w:p w14:paraId="4B23978C" w14:textId="4AAA6316" w:rsidR="001345D7" w:rsidRPr="00212250" w:rsidRDefault="001345D7" w:rsidP="009461BA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16-001 Księżyno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AD1B1" w14:textId="77777777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35787B64" w14:textId="77777777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2 - Termin uzupełnienia banku - 25.00</w:t>
            </w:r>
          </w:p>
          <w:p w14:paraId="2F79B82B" w14:textId="6A2277FA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B0915" w14:textId="08EC0DE2" w:rsidR="001345D7" w:rsidRPr="00212250" w:rsidRDefault="001345D7" w:rsidP="009461BA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1345D7" w:rsidRPr="00212250" w14:paraId="05074F01" w14:textId="77777777" w:rsidTr="001345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D49C0" w14:textId="322701A8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 xml:space="preserve">20 - Implanty do zaopatrywania złamań </w:t>
            </w:r>
            <w:proofErr w:type="spellStart"/>
            <w:r w:rsidRPr="00212250">
              <w:rPr>
                <w:rFonts w:ascii="Arial Narrow" w:hAnsi="Arial Narrow" w:cs="Arial"/>
                <w:sz w:val="18"/>
                <w:szCs w:val="18"/>
              </w:rPr>
              <w:t>okołoprotezowych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342DC" w14:textId="05FD6DAF" w:rsidR="001345D7" w:rsidRPr="00212250" w:rsidRDefault="001345D7" w:rsidP="009461BA">
            <w:pPr>
              <w:spacing w:line="276" w:lineRule="auto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Zimmer </w:t>
            </w:r>
            <w:proofErr w:type="spellStart"/>
            <w:r w:rsidRPr="00212250">
              <w:rPr>
                <w:rFonts w:ascii="Arial Narrow" w:hAnsi="Arial Narrow" w:cs="Arial"/>
                <w:b/>
                <w:bCs/>
                <w:sz w:val="18"/>
                <w:szCs w:val="18"/>
              </w:rPr>
              <w:t>Biomet</w:t>
            </w:r>
            <w:proofErr w:type="spellEnd"/>
            <w:r w:rsidRPr="0021225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Polska Sp. </w:t>
            </w:r>
            <w:proofErr w:type="spellStart"/>
            <w:r w:rsidRPr="00212250">
              <w:rPr>
                <w:rFonts w:ascii="Arial Narrow" w:hAnsi="Arial Narrow" w:cs="Arial"/>
                <w:b/>
                <w:bCs/>
                <w:sz w:val="18"/>
                <w:szCs w:val="18"/>
              </w:rPr>
              <w:t>zo.o</w:t>
            </w:r>
            <w:proofErr w:type="spellEnd"/>
            <w:r w:rsidRPr="00212250">
              <w:rPr>
                <w:rFonts w:ascii="Arial Narrow" w:hAnsi="Arial Narrow" w:cs="Arial"/>
                <w:b/>
                <w:bCs/>
                <w:sz w:val="18"/>
                <w:szCs w:val="18"/>
              </w:rPr>
              <w:t>.</w:t>
            </w:r>
          </w:p>
          <w:p w14:paraId="2108D248" w14:textId="013119FB" w:rsidR="001345D7" w:rsidRPr="00212250" w:rsidRDefault="001345D7" w:rsidP="009461BA">
            <w:pPr>
              <w:spacing w:line="276" w:lineRule="auto"/>
              <w:rPr>
                <w:rFonts w:ascii="Arial Narrow" w:hAnsi="Arial Narrow" w:cs="Arial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Domaniewska 50</w:t>
            </w:r>
          </w:p>
          <w:p w14:paraId="6A77DE42" w14:textId="3636D848" w:rsidR="001345D7" w:rsidRPr="00212250" w:rsidRDefault="001345D7" w:rsidP="009461BA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02-672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F068C" w14:textId="77777777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40C3691A" w14:textId="77777777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2 - Termin uzupełnienia banku - 25.00</w:t>
            </w:r>
          </w:p>
          <w:p w14:paraId="13967C78" w14:textId="23A3E629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1D00D" w14:textId="55640675" w:rsidR="001345D7" w:rsidRPr="00212250" w:rsidRDefault="001345D7" w:rsidP="009461BA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1345D7" w:rsidRPr="00212250" w14:paraId="0896EFFE" w14:textId="77777777" w:rsidTr="001345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88E18" w14:textId="3A55715A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 xml:space="preserve">21 - Proteza stawu </w:t>
            </w:r>
            <w:proofErr w:type="spellStart"/>
            <w:r w:rsidRPr="00212250">
              <w:rPr>
                <w:rFonts w:ascii="Arial Narrow" w:hAnsi="Arial Narrow" w:cs="Arial"/>
                <w:sz w:val="18"/>
                <w:szCs w:val="18"/>
              </w:rPr>
              <w:t>sródstopno</w:t>
            </w:r>
            <w:proofErr w:type="spellEnd"/>
            <w:r w:rsidRPr="00212250">
              <w:rPr>
                <w:rFonts w:ascii="Arial Narrow" w:hAnsi="Arial Narrow" w:cs="Arial"/>
                <w:sz w:val="18"/>
                <w:szCs w:val="18"/>
              </w:rPr>
              <w:t>-paliczkowego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501585" w14:textId="096179D4" w:rsidR="001345D7" w:rsidRPr="00212250" w:rsidRDefault="001345D7" w:rsidP="009461BA">
            <w:pPr>
              <w:spacing w:line="276" w:lineRule="auto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b/>
                <w:bCs/>
                <w:sz w:val="18"/>
                <w:szCs w:val="18"/>
              </w:rPr>
              <w:t>Lit sp. z o.o.</w:t>
            </w:r>
          </w:p>
          <w:p w14:paraId="7C56713F" w14:textId="0FA161B9" w:rsidR="001345D7" w:rsidRPr="00212250" w:rsidRDefault="001345D7" w:rsidP="009461BA">
            <w:pPr>
              <w:spacing w:line="276" w:lineRule="auto"/>
              <w:rPr>
                <w:rFonts w:ascii="Arial Narrow" w:hAnsi="Arial Narrow" w:cs="Arial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ul. Jelenia 34</w:t>
            </w:r>
          </w:p>
          <w:p w14:paraId="1B43673D" w14:textId="724D32F7" w:rsidR="001345D7" w:rsidRPr="00212250" w:rsidRDefault="001345D7" w:rsidP="009461BA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70-791 Szczecin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47129" w14:textId="77777777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1 - Cena - 54.59</w:t>
            </w:r>
          </w:p>
          <w:p w14:paraId="7345922D" w14:textId="77777777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2 - Termin uzupełnienia banku - 25.00</w:t>
            </w:r>
          </w:p>
          <w:p w14:paraId="03DC51A0" w14:textId="4F05B96A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41F06" w14:textId="05156E8B" w:rsidR="001345D7" w:rsidRPr="00212250" w:rsidRDefault="001345D7" w:rsidP="009461BA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 xml:space="preserve">  94,59</w:t>
            </w:r>
          </w:p>
        </w:tc>
      </w:tr>
      <w:tr w:rsidR="001345D7" w:rsidRPr="00212250" w14:paraId="6CC18749" w14:textId="77777777" w:rsidTr="001345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E6F4A" w14:textId="72B4ED87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 xml:space="preserve">21 - Proteza stawu </w:t>
            </w:r>
            <w:proofErr w:type="spellStart"/>
            <w:r w:rsidRPr="00212250">
              <w:rPr>
                <w:rFonts w:ascii="Arial Narrow" w:hAnsi="Arial Narrow" w:cs="Arial"/>
                <w:sz w:val="18"/>
                <w:szCs w:val="18"/>
              </w:rPr>
              <w:t>sródstopno</w:t>
            </w:r>
            <w:proofErr w:type="spellEnd"/>
            <w:r w:rsidRPr="00212250">
              <w:rPr>
                <w:rFonts w:ascii="Arial Narrow" w:hAnsi="Arial Narrow" w:cs="Arial"/>
                <w:sz w:val="18"/>
                <w:szCs w:val="18"/>
              </w:rPr>
              <w:t>-paliczkowego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0247A" w14:textId="5998D627" w:rsidR="001345D7" w:rsidRPr="00212250" w:rsidRDefault="001345D7" w:rsidP="009461BA">
            <w:pPr>
              <w:spacing w:line="276" w:lineRule="auto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Good For </w:t>
            </w:r>
            <w:proofErr w:type="spellStart"/>
            <w:r w:rsidRPr="00212250">
              <w:rPr>
                <w:rFonts w:ascii="Arial Narrow" w:hAnsi="Arial Narrow" w:cs="Arial"/>
                <w:b/>
                <w:bCs/>
                <w:sz w:val="18"/>
                <w:szCs w:val="18"/>
              </w:rPr>
              <w:t>You</w:t>
            </w:r>
            <w:proofErr w:type="spellEnd"/>
            <w:r w:rsidRPr="0021225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212250">
              <w:rPr>
                <w:rFonts w:ascii="Arial Narrow" w:hAnsi="Arial Narrow" w:cs="Arial"/>
                <w:b/>
                <w:bCs/>
                <w:sz w:val="18"/>
                <w:szCs w:val="18"/>
              </w:rPr>
              <w:t>Medical</w:t>
            </w:r>
            <w:proofErr w:type="spellEnd"/>
            <w:r w:rsidRPr="0021225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Jarosław </w:t>
            </w:r>
            <w:proofErr w:type="spellStart"/>
            <w:r w:rsidRPr="00212250">
              <w:rPr>
                <w:rFonts w:ascii="Arial Narrow" w:hAnsi="Arial Narrow" w:cs="Arial"/>
                <w:b/>
                <w:bCs/>
                <w:sz w:val="18"/>
                <w:szCs w:val="18"/>
              </w:rPr>
              <w:t>Brudz</w:t>
            </w:r>
            <w:proofErr w:type="spellEnd"/>
          </w:p>
          <w:p w14:paraId="47C437CF" w14:textId="2296A2C6" w:rsidR="001345D7" w:rsidRPr="00212250" w:rsidRDefault="001345D7" w:rsidP="009461BA">
            <w:pPr>
              <w:spacing w:line="276" w:lineRule="auto"/>
              <w:rPr>
                <w:rFonts w:ascii="Arial Narrow" w:hAnsi="Arial Narrow" w:cs="Arial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Zielna 30</w:t>
            </w:r>
          </w:p>
          <w:p w14:paraId="4D9DD1B8" w14:textId="7FA0B97C" w:rsidR="001345D7" w:rsidRPr="00212250" w:rsidRDefault="001345D7" w:rsidP="009461BA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62-080 Lusowo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53C71" w14:textId="77777777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113BA686" w14:textId="77777777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2 - Termin uzupełnienia banku - 12.50</w:t>
            </w:r>
          </w:p>
          <w:p w14:paraId="3A8371A9" w14:textId="38702C09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C36DC" w14:textId="7E5A425A" w:rsidR="001345D7" w:rsidRPr="00212250" w:rsidRDefault="001345D7" w:rsidP="009461BA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 xml:space="preserve">  87,50</w:t>
            </w:r>
          </w:p>
        </w:tc>
      </w:tr>
      <w:tr w:rsidR="001345D7" w:rsidRPr="00212250" w14:paraId="3106C16F" w14:textId="77777777" w:rsidTr="001345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06596" w14:textId="1C418D5B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22 - Endoproteza palucha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62519" w14:textId="2520FFC5" w:rsidR="001345D7" w:rsidRPr="00212250" w:rsidRDefault="001345D7" w:rsidP="009461BA">
            <w:pPr>
              <w:spacing w:line="276" w:lineRule="auto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proofErr w:type="spellStart"/>
            <w:r w:rsidRPr="00212250">
              <w:rPr>
                <w:rFonts w:ascii="Arial Narrow" w:hAnsi="Arial Narrow" w:cs="Arial"/>
                <w:b/>
                <w:bCs/>
                <w:sz w:val="18"/>
                <w:szCs w:val="18"/>
              </w:rPr>
              <w:t>Med&amp;Care</w:t>
            </w:r>
            <w:proofErr w:type="spellEnd"/>
            <w:r w:rsidRPr="0021225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sp. z o.o.</w:t>
            </w:r>
          </w:p>
          <w:p w14:paraId="393A28B8" w14:textId="5F43BFB1" w:rsidR="001345D7" w:rsidRPr="00212250" w:rsidRDefault="001345D7" w:rsidP="009461BA">
            <w:pPr>
              <w:spacing w:line="276" w:lineRule="auto"/>
              <w:rPr>
                <w:rFonts w:ascii="Arial Narrow" w:hAnsi="Arial Narrow" w:cs="Arial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Mławska 13</w:t>
            </w:r>
          </w:p>
          <w:p w14:paraId="0738DF68" w14:textId="342076AE" w:rsidR="001345D7" w:rsidRPr="00212250" w:rsidRDefault="001345D7" w:rsidP="009461BA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81-204 Gdynia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DAB9E" w14:textId="77777777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0EEA0CC6" w14:textId="77777777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2 - Termin uzupełnienia banku - 25.00</w:t>
            </w:r>
          </w:p>
          <w:p w14:paraId="2BDF53FA" w14:textId="43F8D16F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56454" w14:textId="55F11562" w:rsidR="001345D7" w:rsidRPr="00212250" w:rsidRDefault="001345D7" w:rsidP="009461BA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1345D7" w:rsidRPr="00212250" w14:paraId="7FC229F7" w14:textId="77777777" w:rsidTr="001345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E403F" w14:textId="7B1C28EF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lastRenderedPageBreak/>
              <w:t>23 - Proteza modułowa głowy kości promieniowej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37D17" w14:textId="035F6B4B" w:rsidR="001345D7" w:rsidRPr="00212250" w:rsidRDefault="001345D7" w:rsidP="009461BA">
            <w:pPr>
              <w:spacing w:line="276" w:lineRule="auto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b/>
                <w:bCs/>
                <w:sz w:val="18"/>
                <w:szCs w:val="18"/>
              </w:rPr>
              <w:t>"</w:t>
            </w:r>
            <w:proofErr w:type="spellStart"/>
            <w:r w:rsidRPr="00212250">
              <w:rPr>
                <w:rFonts w:ascii="Arial Narrow" w:hAnsi="Arial Narrow" w:cs="Arial"/>
                <w:b/>
                <w:bCs/>
                <w:sz w:val="18"/>
                <w:szCs w:val="18"/>
              </w:rPr>
              <w:t>ChM"sp</w:t>
            </w:r>
            <w:proofErr w:type="spellEnd"/>
            <w:r w:rsidRPr="00212250">
              <w:rPr>
                <w:rFonts w:ascii="Arial Narrow" w:hAnsi="Arial Narrow" w:cs="Arial"/>
                <w:b/>
                <w:bCs/>
                <w:sz w:val="18"/>
                <w:szCs w:val="18"/>
              </w:rPr>
              <w:t>. z o.o.</w:t>
            </w:r>
          </w:p>
          <w:p w14:paraId="6262AAC7" w14:textId="69D50355" w:rsidR="001345D7" w:rsidRPr="00212250" w:rsidRDefault="001345D7" w:rsidP="009461BA">
            <w:pPr>
              <w:spacing w:line="276" w:lineRule="auto"/>
              <w:rPr>
                <w:rFonts w:ascii="Arial Narrow" w:hAnsi="Arial Narrow" w:cs="Arial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Lewickie 3b</w:t>
            </w:r>
          </w:p>
          <w:p w14:paraId="7E3E82CF" w14:textId="35331F75" w:rsidR="001345D7" w:rsidRPr="00212250" w:rsidRDefault="001345D7" w:rsidP="009461BA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16-061 Juchnowiec Kościelny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10AF67" w14:textId="77777777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77485610" w14:textId="77777777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2 - Termin uzupełnienia banku - 25.00</w:t>
            </w:r>
          </w:p>
          <w:p w14:paraId="3F2D3C54" w14:textId="2D1A9BD9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0498B" w14:textId="69DCF1AC" w:rsidR="001345D7" w:rsidRPr="00212250" w:rsidRDefault="001345D7" w:rsidP="009461BA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1345D7" w:rsidRPr="00212250" w14:paraId="5AFC06DD" w14:textId="77777777" w:rsidTr="001345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03D82" w14:textId="6B8E8311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23 - Proteza modułowa głowy kości promieniowej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47EE4" w14:textId="25A67A7B" w:rsidR="001345D7" w:rsidRPr="00212250" w:rsidRDefault="001345D7" w:rsidP="009461BA">
            <w:pPr>
              <w:spacing w:line="276" w:lineRule="auto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proofErr w:type="spellStart"/>
            <w:r w:rsidRPr="00212250">
              <w:rPr>
                <w:rFonts w:ascii="Arial Narrow" w:hAnsi="Arial Narrow" w:cs="Arial"/>
                <w:b/>
                <w:bCs/>
                <w:sz w:val="18"/>
                <w:szCs w:val="18"/>
              </w:rPr>
              <w:t>Hofer</w:t>
            </w:r>
            <w:proofErr w:type="spellEnd"/>
            <w:r w:rsidRPr="0021225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212250">
              <w:rPr>
                <w:rFonts w:ascii="Arial Narrow" w:hAnsi="Arial Narrow" w:cs="Arial"/>
                <w:b/>
                <w:bCs/>
                <w:sz w:val="18"/>
                <w:szCs w:val="18"/>
              </w:rPr>
              <w:t>Medical</w:t>
            </w:r>
            <w:proofErr w:type="spellEnd"/>
            <w:r w:rsidRPr="0021225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Polska Spółka z ograniczoną odpowiedzialnością</w:t>
            </w:r>
          </w:p>
          <w:p w14:paraId="4474C26D" w14:textId="5787AB98" w:rsidR="001345D7" w:rsidRPr="00212250" w:rsidRDefault="001345D7" w:rsidP="009461BA">
            <w:pPr>
              <w:spacing w:line="276" w:lineRule="auto"/>
              <w:rPr>
                <w:rFonts w:ascii="Arial Narrow" w:hAnsi="Arial Narrow" w:cs="Arial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ul. Radkowska 9</w:t>
            </w:r>
          </w:p>
          <w:p w14:paraId="4E53A205" w14:textId="7D3EF188" w:rsidR="001345D7" w:rsidRPr="00212250" w:rsidRDefault="001345D7" w:rsidP="009461BA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57-402 Nowa Ruda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2089D" w14:textId="77777777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1 - Cena - 35.92</w:t>
            </w:r>
          </w:p>
          <w:p w14:paraId="2238D27E" w14:textId="77777777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2 - Termin uzupełnienia banku - 12.50</w:t>
            </w:r>
          </w:p>
          <w:p w14:paraId="797B6C29" w14:textId="78EFFC18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152A4" w14:textId="0AA2561C" w:rsidR="001345D7" w:rsidRPr="00212250" w:rsidRDefault="001345D7" w:rsidP="009461BA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 xml:space="preserve">  63,42</w:t>
            </w:r>
          </w:p>
        </w:tc>
      </w:tr>
      <w:tr w:rsidR="001345D7" w:rsidRPr="00212250" w14:paraId="283046A0" w14:textId="77777777" w:rsidTr="001345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E15CA" w14:textId="7DBA90EF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 xml:space="preserve">24 - </w:t>
            </w:r>
            <w:proofErr w:type="spellStart"/>
            <w:r w:rsidRPr="00212250">
              <w:rPr>
                <w:rFonts w:ascii="Arial Narrow" w:hAnsi="Arial Narrow" w:cs="Arial"/>
                <w:sz w:val="18"/>
                <w:szCs w:val="18"/>
              </w:rPr>
              <w:t>Dwumobilna</w:t>
            </w:r>
            <w:proofErr w:type="spellEnd"/>
            <w:r w:rsidRPr="00212250">
              <w:rPr>
                <w:rFonts w:ascii="Arial Narrow" w:hAnsi="Arial Narrow" w:cs="Arial"/>
                <w:sz w:val="18"/>
                <w:szCs w:val="18"/>
              </w:rPr>
              <w:t xml:space="preserve"> endoproteza stawu nadgarstkowo-śródręcznego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26A0E7" w14:textId="1DA6865C" w:rsidR="001345D7" w:rsidRPr="00212250" w:rsidRDefault="001345D7" w:rsidP="009461BA">
            <w:pPr>
              <w:spacing w:line="276" w:lineRule="auto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Good For </w:t>
            </w:r>
            <w:proofErr w:type="spellStart"/>
            <w:r w:rsidRPr="00212250">
              <w:rPr>
                <w:rFonts w:ascii="Arial Narrow" w:hAnsi="Arial Narrow" w:cs="Arial"/>
                <w:b/>
                <w:bCs/>
                <w:sz w:val="18"/>
                <w:szCs w:val="18"/>
              </w:rPr>
              <w:t>You</w:t>
            </w:r>
            <w:proofErr w:type="spellEnd"/>
            <w:r w:rsidRPr="0021225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212250">
              <w:rPr>
                <w:rFonts w:ascii="Arial Narrow" w:hAnsi="Arial Narrow" w:cs="Arial"/>
                <w:b/>
                <w:bCs/>
                <w:sz w:val="18"/>
                <w:szCs w:val="18"/>
              </w:rPr>
              <w:t>Medical</w:t>
            </w:r>
            <w:proofErr w:type="spellEnd"/>
            <w:r w:rsidRPr="0021225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Jarosław </w:t>
            </w:r>
            <w:proofErr w:type="spellStart"/>
            <w:r w:rsidRPr="00212250">
              <w:rPr>
                <w:rFonts w:ascii="Arial Narrow" w:hAnsi="Arial Narrow" w:cs="Arial"/>
                <w:b/>
                <w:bCs/>
                <w:sz w:val="18"/>
                <w:szCs w:val="18"/>
              </w:rPr>
              <w:t>Brudz</w:t>
            </w:r>
            <w:proofErr w:type="spellEnd"/>
          </w:p>
          <w:p w14:paraId="5DF79270" w14:textId="465781FB" w:rsidR="001345D7" w:rsidRPr="00212250" w:rsidRDefault="001345D7" w:rsidP="009461BA">
            <w:pPr>
              <w:spacing w:line="276" w:lineRule="auto"/>
              <w:rPr>
                <w:rFonts w:ascii="Arial Narrow" w:hAnsi="Arial Narrow" w:cs="Arial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Zielna 30</w:t>
            </w:r>
          </w:p>
          <w:p w14:paraId="7DB9A854" w14:textId="5235BD23" w:rsidR="001345D7" w:rsidRPr="00212250" w:rsidRDefault="001345D7" w:rsidP="009461BA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62-080 Lusowo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83F94" w14:textId="77777777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7E7292B0" w14:textId="77777777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2 - Termin uzupełnienia banku - 25.00</w:t>
            </w:r>
          </w:p>
          <w:p w14:paraId="567B8FF5" w14:textId="0C727682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E8424" w14:textId="0C44B71A" w:rsidR="001345D7" w:rsidRPr="00212250" w:rsidRDefault="001345D7" w:rsidP="009461BA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1345D7" w:rsidRPr="00212250" w14:paraId="7C3869B2" w14:textId="77777777" w:rsidTr="001345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11FC3" w14:textId="58FF209E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 xml:space="preserve">25 - Silikonowe endoprotezy stawów </w:t>
            </w:r>
            <w:proofErr w:type="spellStart"/>
            <w:r w:rsidRPr="00212250">
              <w:rPr>
                <w:rFonts w:ascii="Arial Narrow" w:hAnsi="Arial Narrow" w:cs="Arial"/>
                <w:sz w:val="18"/>
                <w:szCs w:val="18"/>
              </w:rPr>
              <w:t>śródręczno</w:t>
            </w:r>
            <w:proofErr w:type="spellEnd"/>
            <w:r w:rsidRPr="00212250">
              <w:rPr>
                <w:rFonts w:ascii="Arial Narrow" w:hAnsi="Arial Narrow" w:cs="Arial"/>
                <w:sz w:val="18"/>
                <w:szCs w:val="18"/>
              </w:rPr>
              <w:t xml:space="preserve"> - paliczkowych </w:t>
            </w:r>
            <w:proofErr w:type="gramStart"/>
            <w:r w:rsidRPr="00212250">
              <w:rPr>
                <w:rFonts w:ascii="Arial Narrow" w:hAnsi="Arial Narrow" w:cs="Arial"/>
                <w:sz w:val="18"/>
                <w:szCs w:val="18"/>
              </w:rPr>
              <w:t>oraz  międzypaliczkowych</w:t>
            </w:r>
            <w:proofErr w:type="gramEnd"/>
            <w:r w:rsidRPr="00212250">
              <w:rPr>
                <w:rFonts w:ascii="Arial Narrow" w:hAnsi="Arial Narrow" w:cs="Arial"/>
                <w:sz w:val="18"/>
                <w:szCs w:val="18"/>
              </w:rPr>
              <w:t xml:space="preserve"> dłoni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C41F9" w14:textId="00B3A58C" w:rsidR="001345D7" w:rsidRPr="00212250" w:rsidRDefault="001345D7" w:rsidP="009461BA">
            <w:pPr>
              <w:spacing w:line="276" w:lineRule="auto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Good For </w:t>
            </w:r>
            <w:proofErr w:type="spellStart"/>
            <w:r w:rsidRPr="00212250">
              <w:rPr>
                <w:rFonts w:ascii="Arial Narrow" w:hAnsi="Arial Narrow" w:cs="Arial"/>
                <w:b/>
                <w:bCs/>
                <w:sz w:val="18"/>
                <w:szCs w:val="18"/>
              </w:rPr>
              <w:t>You</w:t>
            </w:r>
            <w:proofErr w:type="spellEnd"/>
            <w:r w:rsidRPr="0021225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212250">
              <w:rPr>
                <w:rFonts w:ascii="Arial Narrow" w:hAnsi="Arial Narrow" w:cs="Arial"/>
                <w:b/>
                <w:bCs/>
                <w:sz w:val="18"/>
                <w:szCs w:val="18"/>
              </w:rPr>
              <w:t>Medical</w:t>
            </w:r>
            <w:proofErr w:type="spellEnd"/>
            <w:r w:rsidRPr="0021225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Jarosław </w:t>
            </w:r>
            <w:proofErr w:type="spellStart"/>
            <w:r w:rsidRPr="00212250">
              <w:rPr>
                <w:rFonts w:ascii="Arial Narrow" w:hAnsi="Arial Narrow" w:cs="Arial"/>
                <w:b/>
                <w:bCs/>
                <w:sz w:val="18"/>
                <w:szCs w:val="18"/>
              </w:rPr>
              <w:t>Brudz</w:t>
            </w:r>
            <w:proofErr w:type="spellEnd"/>
          </w:p>
          <w:p w14:paraId="5B9BC7E5" w14:textId="7815DC12" w:rsidR="001345D7" w:rsidRPr="00212250" w:rsidRDefault="001345D7" w:rsidP="009461BA">
            <w:pPr>
              <w:spacing w:line="276" w:lineRule="auto"/>
              <w:rPr>
                <w:rFonts w:ascii="Arial Narrow" w:hAnsi="Arial Narrow" w:cs="Arial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Zielna 30</w:t>
            </w:r>
          </w:p>
          <w:p w14:paraId="02507F40" w14:textId="5140029A" w:rsidR="001345D7" w:rsidRPr="00212250" w:rsidRDefault="001345D7" w:rsidP="009461BA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62-080 Lusowo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7A84C2" w14:textId="77777777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07B92151" w14:textId="77777777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2 - Termin uzupełnienia banku - 25.00</w:t>
            </w:r>
          </w:p>
          <w:p w14:paraId="652E72AB" w14:textId="643FC2BE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201B6" w14:textId="22BFBF49" w:rsidR="001345D7" w:rsidRPr="00212250" w:rsidRDefault="001345D7" w:rsidP="009461BA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1345D7" w:rsidRPr="00212250" w14:paraId="6AA90B99" w14:textId="77777777" w:rsidTr="001345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A18AE" w14:textId="2FF6C747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26 - Mini kotwice do małych stawów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3197C9" w14:textId="4119C9D6" w:rsidR="001345D7" w:rsidRPr="00212250" w:rsidRDefault="001345D7" w:rsidP="009461BA">
            <w:pPr>
              <w:spacing w:line="276" w:lineRule="auto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Zimmer </w:t>
            </w:r>
            <w:proofErr w:type="spellStart"/>
            <w:r w:rsidRPr="00212250">
              <w:rPr>
                <w:rFonts w:ascii="Arial Narrow" w:hAnsi="Arial Narrow" w:cs="Arial"/>
                <w:b/>
                <w:bCs/>
                <w:sz w:val="18"/>
                <w:szCs w:val="18"/>
              </w:rPr>
              <w:t>Biomet</w:t>
            </w:r>
            <w:proofErr w:type="spellEnd"/>
            <w:r w:rsidRPr="0021225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Polska Sp. </w:t>
            </w:r>
            <w:proofErr w:type="spellStart"/>
            <w:r w:rsidRPr="00212250">
              <w:rPr>
                <w:rFonts w:ascii="Arial Narrow" w:hAnsi="Arial Narrow" w:cs="Arial"/>
                <w:b/>
                <w:bCs/>
                <w:sz w:val="18"/>
                <w:szCs w:val="18"/>
              </w:rPr>
              <w:t>zo.o</w:t>
            </w:r>
            <w:proofErr w:type="spellEnd"/>
            <w:r w:rsidRPr="00212250">
              <w:rPr>
                <w:rFonts w:ascii="Arial Narrow" w:hAnsi="Arial Narrow" w:cs="Arial"/>
                <w:b/>
                <w:bCs/>
                <w:sz w:val="18"/>
                <w:szCs w:val="18"/>
              </w:rPr>
              <w:t>.</w:t>
            </w:r>
          </w:p>
          <w:p w14:paraId="7698EC48" w14:textId="3D2D3518" w:rsidR="001345D7" w:rsidRPr="00212250" w:rsidRDefault="001345D7" w:rsidP="009461BA">
            <w:pPr>
              <w:spacing w:line="276" w:lineRule="auto"/>
              <w:rPr>
                <w:rFonts w:ascii="Arial Narrow" w:hAnsi="Arial Narrow" w:cs="Arial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Domaniewska 50</w:t>
            </w:r>
          </w:p>
          <w:p w14:paraId="63AD866E" w14:textId="66D351C7" w:rsidR="001345D7" w:rsidRPr="00212250" w:rsidRDefault="001345D7" w:rsidP="009461BA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02-672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6D6D5" w14:textId="77777777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1 - Cena - 56.44</w:t>
            </w:r>
          </w:p>
          <w:p w14:paraId="091B1099" w14:textId="77777777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2 - Termin uzupełnienia banku - 25.00</w:t>
            </w:r>
          </w:p>
          <w:p w14:paraId="130B28F8" w14:textId="6E586837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F6100" w14:textId="1579958E" w:rsidR="001345D7" w:rsidRPr="00212250" w:rsidRDefault="001345D7" w:rsidP="009461BA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 xml:space="preserve">  96,44</w:t>
            </w:r>
          </w:p>
        </w:tc>
      </w:tr>
      <w:tr w:rsidR="001345D7" w:rsidRPr="00212250" w14:paraId="0FA4086C" w14:textId="77777777" w:rsidTr="001345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B30F7" w14:textId="37F52680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26 - Mini kotwice do małych stawów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425F67" w14:textId="7A595D19" w:rsidR="001345D7" w:rsidRPr="00212250" w:rsidRDefault="001345D7" w:rsidP="009461BA">
            <w:pPr>
              <w:spacing w:line="276" w:lineRule="auto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Good For </w:t>
            </w:r>
            <w:proofErr w:type="spellStart"/>
            <w:r w:rsidRPr="00212250">
              <w:rPr>
                <w:rFonts w:ascii="Arial Narrow" w:hAnsi="Arial Narrow" w:cs="Arial"/>
                <w:b/>
                <w:bCs/>
                <w:sz w:val="18"/>
                <w:szCs w:val="18"/>
              </w:rPr>
              <w:t>You</w:t>
            </w:r>
            <w:proofErr w:type="spellEnd"/>
            <w:r w:rsidRPr="0021225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212250">
              <w:rPr>
                <w:rFonts w:ascii="Arial Narrow" w:hAnsi="Arial Narrow" w:cs="Arial"/>
                <w:b/>
                <w:bCs/>
                <w:sz w:val="18"/>
                <w:szCs w:val="18"/>
              </w:rPr>
              <w:t>Medical</w:t>
            </w:r>
            <w:proofErr w:type="spellEnd"/>
            <w:r w:rsidRPr="0021225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Jarosław </w:t>
            </w:r>
            <w:proofErr w:type="spellStart"/>
            <w:r w:rsidRPr="00212250">
              <w:rPr>
                <w:rFonts w:ascii="Arial Narrow" w:hAnsi="Arial Narrow" w:cs="Arial"/>
                <w:b/>
                <w:bCs/>
                <w:sz w:val="18"/>
                <w:szCs w:val="18"/>
              </w:rPr>
              <w:t>Brudz</w:t>
            </w:r>
            <w:proofErr w:type="spellEnd"/>
          </w:p>
          <w:p w14:paraId="4052CD02" w14:textId="124FBBF6" w:rsidR="001345D7" w:rsidRPr="00212250" w:rsidRDefault="001345D7" w:rsidP="009461BA">
            <w:pPr>
              <w:spacing w:line="276" w:lineRule="auto"/>
              <w:rPr>
                <w:rFonts w:ascii="Arial Narrow" w:hAnsi="Arial Narrow" w:cs="Arial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Zielna 30</w:t>
            </w:r>
          </w:p>
          <w:p w14:paraId="438F905B" w14:textId="00AA7AD3" w:rsidR="001345D7" w:rsidRPr="00212250" w:rsidRDefault="001345D7" w:rsidP="009461BA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62-080 Lusowo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10FD8" w14:textId="77777777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0DB8394B" w14:textId="77777777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2 - Termin uzupełnienia banku - 12.50</w:t>
            </w:r>
          </w:p>
          <w:p w14:paraId="75A1C999" w14:textId="6F7AB71A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FEAEA" w14:textId="1B5136EA" w:rsidR="001345D7" w:rsidRPr="00212250" w:rsidRDefault="001345D7" w:rsidP="009461BA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 xml:space="preserve">  87,50</w:t>
            </w:r>
          </w:p>
        </w:tc>
      </w:tr>
      <w:tr w:rsidR="001345D7" w:rsidRPr="00212250" w14:paraId="1F6AC03A" w14:textId="77777777" w:rsidTr="001345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46F00" w14:textId="657676B6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 xml:space="preserve">27 - </w:t>
            </w:r>
            <w:proofErr w:type="spellStart"/>
            <w:r w:rsidRPr="00212250">
              <w:rPr>
                <w:rFonts w:ascii="Arial Narrow" w:hAnsi="Arial Narrow" w:cs="Arial"/>
                <w:sz w:val="18"/>
                <w:szCs w:val="18"/>
              </w:rPr>
              <w:t>Sródszpikowy</w:t>
            </w:r>
            <w:proofErr w:type="spellEnd"/>
            <w:r w:rsidRPr="00212250">
              <w:rPr>
                <w:rFonts w:ascii="Arial Narrow" w:hAnsi="Arial Narrow" w:cs="Arial"/>
                <w:sz w:val="18"/>
                <w:szCs w:val="18"/>
              </w:rPr>
              <w:t xml:space="preserve"> implant do artrodezy stawów </w:t>
            </w:r>
            <w:proofErr w:type="spellStart"/>
            <w:r w:rsidRPr="00212250">
              <w:rPr>
                <w:rFonts w:ascii="Arial Narrow" w:hAnsi="Arial Narrow" w:cs="Arial"/>
                <w:sz w:val="18"/>
                <w:szCs w:val="18"/>
              </w:rPr>
              <w:t>miedzypaliczkowych</w:t>
            </w:r>
            <w:proofErr w:type="spellEnd"/>
            <w:r w:rsidRPr="00212250">
              <w:rPr>
                <w:rFonts w:ascii="Arial Narrow" w:hAnsi="Arial Narrow" w:cs="Arial"/>
                <w:sz w:val="18"/>
                <w:szCs w:val="18"/>
              </w:rPr>
              <w:t xml:space="preserve"> dalszych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30B1F" w14:textId="17908565" w:rsidR="001345D7" w:rsidRPr="00212250" w:rsidRDefault="001345D7" w:rsidP="009461BA">
            <w:pPr>
              <w:spacing w:line="276" w:lineRule="auto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Good For </w:t>
            </w:r>
            <w:proofErr w:type="spellStart"/>
            <w:r w:rsidRPr="00212250">
              <w:rPr>
                <w:rFonts w:ascii="Arial Narrow" w:hAnsi="Arial Narrow" w:cs="Arial"/>
                <w:b/>
                <w:bCs/>
                <w:sz w:val="18"/>
                <w:szCs w:val="18"/>
              </w:rPr>
              <w:t>You</w:t>
            </w:r>
            <w:proofErr w:type="spellEnd"/>
            <w:r w:rsidRPr="0021225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212250">
              <w:rPr>
                <w:rFonts w:ascii="Arial Narrow" w:hAnsi="Arial Narrow" w:cs="Arial"/>
                <w:b/>
                <w:bCs/>
                <w:sz w:val="18"/>
                <w:szCs w:val="18"/>
              </w:rPr>
              <w:t>Medical</w:t>
            </w:r>
            <w:proofErr w:type="spellEnd"/>
            <w:r w:rsidRPr="0021225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Jarosław </w:t>
            </w:r>
            <w:proofErr w:type="spellStart"/>
            <w:r w:rsidRPr="00212250">
              <w:rPr>
                <w:rFonts w:ascii="Arial Narrow" w:hAnsi="Arial Narrow" w:cs="Arial"/>
                <w:b/>
                <w:bCs/>
                <w:sz w:val="18"/>
                <w:szCs w:val="18"/>
              </w:rPr>
              <w:t>Brudz</w:t>
            </w:r>
            <w:proofErr w:type="spellEnd"/>
          </w:p>
          <w:p w14:paraId="639E7FF9" w14:textId="50D34AD9" w:rsidR="001345D7" w:rsidRPr="00212250" w:rsidRDefault="001345D7" w:rsidP="009461BA">
            <w:pPr>
              <w:spacing w:line="276" w:lineRule="auto"/>
              <w:rPr>
                <w:rFonts w:ascii="Arial Narrow" w:hAnsi="Arial Narrow" w:cs="Arial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Zielna 30</w:t>
            </w:r>
          </w:p>
          <w:p w14:paraId="52A059E2" w14:textId="4B575131" w:rsidR="001345D7" w:rsidRPr="00212250" w:rsidRDefault="001345D7" w:rsidP="009461BA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62-080 Lusowo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85AD2" w14:textId="77777777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1EA2BA23" w14:textId="77777777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2 - Termin uzupełnienia banku - 25.00</w:t>
            </w:r>
          </w:p>
          <w:p w14:paraId="6CA5188D" w14:textId="63CB8BFB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BD72E" w14:textId="536188F9" w:rsidR="001345D7" w:rsidRPr="00212250" w:rsidRDefault="001345D7" w:rsidP="009461BA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1345D7" w:rsidRPr="00212250" w14:paraId="0C210A0C" w14:textId="77777777" w:rsidTr="001345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0ADA5" w14:textId="16D4AA43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 xml:space="preserve">28 - </w:t>
            </w:r>
            <w:proofErr w:type="spellStart"/>
            <w:r w:rsidRPr="00212250">
              <w:rPr>
                <w:rFonts w:ascii="Arial Narrow" w:hAnsi="Arial Narrow" w:cs="Arial"/>
                <w:sz w:val="18"/>
                <w:szCs w:val="18"/>
              </w:rPr>
              <w:t>Artroplastyka</w:t>
            </w:r>
            <w:proofErr w:type="spellEnd"/>
            <w:r w:rsidRPr="00212250">
              <w:rPr>
                <w:rFonts w:ascii="Arial Narrow" w:hAnsi="Arial Narrow" w:cs="Arial"/>
                <w:sz w:val="18"/>
                <w:szCs w:val="18"/>
              </w:rPr>
              <w:t xml:space="preserve"> małych stawów dłoni lub stóp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27013" w14:textId="15E45304" w:rsidR="001345D7" w:rsidRPr="00212250" w:rsidRDefault="001345D7" w:rsidP="009461BA">
            <w:pPr>
              <w:spacing w:line="276" w:lineRule="auto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proofErr w:type="spellStart"/>
            <w:r w:rsidRPr="00212250">
              <w:rPr>
                <w:rFonts w:ascii="Arial Narrow" w:hAnsi="Arial Narrow" w:cs="Arial"/>
                <w:b/>
                <w:bCs/>
                <w:sz w:val="18"/>
                <w:szCs w:val="18"/>
              </w:rPr>
              <w:t>Med&amp;Care</w:t>
            </w:r>
            <w:proofErr w:type="spellEnd"/>
            <w:r w:rsidRPr="0021225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sp. z o.o.</w:t>
            </w:r>
          </w:p>
          <w:p w14:paraId="69B280A3" w14:textId="36C8C759" w:rsidR="001345D7" w:rsidRPr="00212250" w:rsidRDefault="001345D7" w:rsidP="009461BA">
            <w:pPr>
              <w:spacing w:line="276" w:lineRule="auto"/>
              <w:rPr>
                <w:rFonts w:ascii="Arial Narrow" w:hAnsi="Arial Narrow" w:cs="Arial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Mławska 13</w:t>
            </w:r>
          </w:p>
          <w:p w14:paraId="7FFDD117" w14:textId="1FE55614" w:rsidR="001345D7" w:rsidRPr="00212250" w:rsidRDefault="001345D7" w:rsidP="009461BA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81-204 Gdynia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E94559" w14:textId="77777777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20B21C71" w14:textId="77777777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2 - Termin uzupełnienia banku - 25.00</w:t>
            </w:r>
          </w:p>
          <w:p w14:paraId="474B646E" w14:textId="6BF9E1DB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89A37" w14:textId="672117A9" w:rsidR="001345D7" w:rsidRPr="00212250" w:rsidRDefault="001345D7" w:rsidP="009461BA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1345D7" w:rsidRPr="00212250" w14:paraId="399FD625" w14:textId="77777777" w:rsidTr="001345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5909F" w14:textId="7CAC79E3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30 - Endoproteza Całkowita Nadgarstka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A28FC" w14:textId="763F5F1B" w:rsidR="001345D7" w:rsidRPr="00212250" w:rsidRDefault="001345D7" w:rsidP="009461BA">
            <w:pPr>
              <w:spacing w:line="276" w:lineRule="auto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proofErr w:type="spellStart"/>
            <w:r w:rsidRPr="00212250">
              <w:rPr>
                <w:rFonts w:ascii="Arial Narrow" w:hAnsi="Arial Narrow" w:cs="Arial"/>
                <w:b/>
                <w:bCs/>
                <w:sz w:val="18"/>
                <w:szCs w:val="18"/>
              </w:rPr>
              <w:t>Med&amp;Care</w:t>
            </w:r>
            <w:proofErr w:type="spellEnd"/>
            <w:r w:rsidRPr="0021225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sp. z o.o.</w:t>
            </w:r>
          </w:p>
          <w:p w14:paraId="536323E3" w14:textId="45031774" w:rsidR="001345D7" w:rsidRPr="00212250" w:rsidRDefault="001345D7" w:rsidP="009461BA">
            <w:pPr>
              <w:spacing w:line="276" w:lineRule="auto"/>
              <w:rPr>
                <w:rFonts w:ascii="Arial Narrow" w:hAnsi="Arial Narrow" w:cs="Arial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Mławska 13</w:t>
            </w:r>
          </w:p>
          <w:p w14:paraId="1D649B3A" w14:textId="46A3309F" w:rsidR="001345D7" w:rsidRPr="00212250" w:rsidRDefault="001345D7" w:rsidP="009461BA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81-204 Gdynia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9F25B" w14:textId="77777777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2ED7E209" w14:textId="77777777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2 - Termin uzupełnienia banku - 25.00</w:t>
            </w:r>
          </w:p>
          <w:p w14:paraId="37A3B8CB" w14:textId="2B073BA7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50A7B" w14:textId="384B6356" w:rsidR="001345D7" w:rsidRPr="00212250" w:rsidRDefault="001345D7" w:rsidP="009461BA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1345D7" w:rsidRPr="00212250" w14:paraId="47EAD0C8" w14:textId="77777777" w:rsidTr="001345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E9DE7" w14:textId="59E873AD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31 - Paluch koślawy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6C8194" w14:textId="3C6BFAB4" w:rsidR="001345D7" w:rsidRPr="00212250" w:rsidRDefault="001345D7" w:rsidP="009461BA">
            <w:pPr>
              <w:spacing w:line="276" w:lineRule="auto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b/>
                <w:bCs/>
                <w:sz w:val="18"/>
                <w:szCs w:val="18"/>
              </w:rPr>
              <w:t>Lit sp. z o.o.</w:t>
            </w:r>
          </w:p>
          <w:p w14:paraId="2FB402BA" w14:textId="0C02316F" w:rsidR="001345D7" w:rsidRPr="00212250" w:rsidRDefault="001345D7" w:rsidP="009461BA">
            <w:pPr>
              <w:spacing w:line="276" w:lineRule="auto"/>
              <w:rPr>
                <w:rFonts w:ascii="Arial Narrow" w:hAnsi="Arial Narrow" w:cs="Arial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ul. Jelenia 34</w:t>
            </w:r>
          </w:p>
          <w:p w14:paraId="27D96C11" w14:textId="1A413BDB" w:rsidR="001345D7" w:rsidRPr="00212250" w:rsidRDefault="001345D7" w:rsidP="009461BA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70-791 Szczecin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5D6E98" w14:textId="77777777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7C329834" w14:textId="77777777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2 - Termin uzupełnienia banku - 25.00</w:t>
            </w:r>
          </w:p>
          <w:p w14:paraId="5B13A17D" w14:textId="3C05EDD0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72608" w14:textId="57A319A4" w:rsidR="001345D7" w:rsidRPr="00212250" w:rsidRDefault="001345D7" w:rsidP="009461BA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1345D7" w:rsidRPr="00212250" w14:paraId="2B72262D" w14:textId="77777777" w:rsidTr="001345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B7B60" w14:textId="6B9B1309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32 - Implant do blokady zatoki stępu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8E0B3" w14:textId="326EEC17" w:rsidR="001345D7" w:rsidRPr="00212250" w:rsidRDefault="001345D7" w:rsidP="009461BA">
            <w:pPr>
              <w:spacing w:line="276" w:lineRule="auto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proofErr w:type="spellStart"/>
            <w:r w:rsidRPr="00212250">
              <w:rPr>
                <w:rFonts w:ascii="Arial Narrow" w:hAnsi="Arial Narrow" w:cs="Arial"/>
                <w:b/>
                <w:bCs/>
                <w:sz w:val="18"/>
                <w:szCs w:val="18"/>
              </w:rPr>
              <w:t>Med&amp;Care</w:t>
            </w:r>
            <w:proofErr w:type="spellEnd"/>
            <w:r w:rsidRPr="0021225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sp. z o.o.</w:t>
            </w:r>
          </w:p>
          <w:p w14:paraId="40B1102A" w14:textId="386DA3A0" w:rsidR="001345D7" w:rsidRPr="00212250" w:rsidRDefault="001345D7" w:rsidP="009461BA">
            <w:pPr>
              <w:spacing w:line="276" w:lineRule="auto"/>
              <w:rPr>
                <w:rFonts w:ascii="Arial Narrow" w:hAnsi="Arial Narrow" w:cs="Arial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Mławska 13</w:t>
            </w:r>
          </w:p>
          <w:p w14:paraId="63C5ECA1" w14:textId="2856CD44" w:rsidR="001345D7" w:rsidRPr="00212250" w:rsidRDefault="001345D7" w:rsidP="009461BA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81-204 Gdynia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22050" w14:textId="77777777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769251AB" w14:textId="77777777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2 - Termin uzupełnienia banku - 25.00</w:t>
            </w:r>
          </w:p>
          <w:p w14:paraId="3B13C05E" w14:textId="66540BBF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7B4DB" w14:textId="3FD55A14" w:rsidR="001345D7" w:rsidRPr="00212250" w:rsidRDefault="001345D7" w:rsidP="009461BA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1345D7" w:rsidRPr="00212250" w14:paraId="589803C2" w14:textId="77777777" w:rsidTr="001345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D95BE" w14:textId="0B698279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34 - System naprawczy do więzadła kruczo-obojczykowego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68A1F" w14:textId="5FB1DEA9" w:rsidR="001345D7" w:rsidRPr="00212250" w:rsidRDefault="001345D7" w:rsidP="009461BA">
            <w:pPr>
              <w:spacing w:line="276" w:lineRule="auto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proofErr w:type="spellStart"/>
            <w:r w:rsidRPr="00212250">
              <w:rPr>
                <w:rFonts w:ascii="Arial Narrow" w:hAnsi="Arial Narrow" w:cs="Arial"/>
                <w:b/>
                <w:bCs/>
                <w:sz w:val="18"/>
                <w:szCs w:val="18"/>
              </w:rPr>
              <w:t>Arthrex</w:t>
            </w:r>
            <w:proofErr w:type="spellEnd"/>
            <w:r w:rsidRPr="0021225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Polska Sp. z o.o.</w:t>
            </w:r>
          </w:p>
          <w:p w14:paraId="113D708D" w14:textId="38DB5DD2" w:rsidR="001345D7" w:rsidRPr="00212250" w:rsidRDefault="001345D7" w:rsidP="009461BA">
            <w:pPr>
              <w:spacing w:line="276" w:lineRule="auto"/>
              <w:rPr>
                <w:rFonts w:ascii="Arial Narrow" w:hAnsi="Arial Narrow" w:cs="Arial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 xml:space="preserve">ul. </w:t>
            </w:r>
            <w:proofErr w:type="spellStart"/>
            <w:r w:rsidRPr="00212250">
              <w:rPr>
                <w:rFonts w:ascii="Arial Narrow" w:hAnsi="Arial Narrow" w:cs="Arial"/>
                <w:sz w:val="18"/>
                <w:szCs w:val="18"/>
              </w:rPr>
              <w:t>Karczunkowska</w:t>
            </w:r>
            <w:proofErr w:type="spellEnd"/>
            <w:r w:rsidRPr="00212250">
              <w:rPr>
                <w:rFonts w:ascii="Arial Narrow" w:hAnsi="Arial Narrow" w:cs="Arial"/>
                <w:sz w:val="18"/>
                <w:szCs w:val="18"/>
              </w:rPr>
              <w:t xml:space="preserve"> 42</w:t>
            </w:r>
          </w:p>
          <w:p w14:paraId="7D1387EB" w14:textId="1B72FCA6" w:rsidR="001345D7" w:rsidRPr="00212250" w:rsidRDefault="001345D7" w:rsidP="009461BA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02-871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E2735A" w14:textId="77777777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5DE321BA" w14:textId="77777777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2 - Termin uzupełnienia banku - 25.00</w:t>
            </w:r>
          </w:p>
          <w:p w14:paraId="71523323" w14:textId="6D91C5E1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0ADC9" w14:textId="0A0A44F5" w:rsidR="001345D7" w:rsidRPr="00212250" w:rsidRDefault="001345D7" w:rsidP="009461BA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1345D7" w:rsidRPr="00212250" w14:paraId="2E041180" w14:textId="77777777" w:rsidTr="001345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41051" w14:textId="31A1E3E8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35 - System do naprawy bicepsa w części dystalnej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F2DECD" w14:textId="64FD2985" w:rsidR="001345D7" w:rsidRPr="00212250" w:rsidRDefault="001345D7" w:rsidP="009461BA">
            <w:pPr>
              <w:spacing w:line="276" w:lineRule="auto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proofErr w:type="spellStart"/>
            <w:r w:rsidRPr="00212250">
              <w:rPr>
                <w:rFonts w:ascii="Arial Narrow" w:hAnsi="Arial Narrow" w:cs="Arial"/>
                <w:b/>
                <w:bCs/>
                <w:sz w:val="18"/>
                <w:szCs w:val="18"/>
              </w:rPr>
              <w:t>Arthrex</w:t>
            </w:r>
            <w:proofErr w:type="spellEnd"/>
            <w:r w:rsidRPr="0021225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Polska Sp. z o.o.</w:t>
            </w:r>
          </w:p>
          <w:p w14:paraId="5D5A1D1C" w14:textId="025C3345" w:rsidR="001345D7" w:rsidRPr="00212250" w:rsidRDefault="001345D7" w:rsidP="009461BA">
            <w:pPr>
              <w:spacing w:line="276" w:lineRule="auto"/>
              <w:rPr>
                <w:rFonts w:ascii="Arial Narrow" w:hAnsi="Arial Narrow" w:cs="Arial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 xml:space="preserve">ul. </w:t>
            </w:r>
            <w:proofErr w:type="spellStart"/>
            <w:r w:rsidRPr="00212250">
              <w:rPr>
                <w:rFonts w:ascii="Arial Narrow" w:hAnsi="Arial Narrow" w:cs="Arial"/>
                <w:sz w:val="18"/>
                <w:szCs w:val="18"/>
              </w:rPr>
              <w:t>Karczunkowska</w:t>
            </w:r>
            <w:proofErr w:type="spellEnd"/>
            <w:r w:rsidRPr="00212250">
              <w:rPr>
                <w:rFonts w:ascii="Arial Narrow" w:hAnsi="Arial Narrow" w:cs="Arial"/>
                <w:sz w:val="18"/>
                <w:szCs w:val="18"/>
              </w:rPr>
              <w:t xml:space="preserve"> 42</w:t>
            </w:r>
          </w:p>
          <w:p w14:paraId="651BB5AE" w14:textId="59E49103" w:rsidR="001345D7" w:rsidRPr="00212250" w:rsidRDefault="001345D7" w:rsidP="009461BA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02-871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CB4B80" w14:textId="77777777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24910CD2" w14:textId="77777777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2 - Termin uzupełnienia banku - 25.00</w:t>
            </w:r>
          </w:p>
          <w:p w14:paraId="7315C460" w14:textId="6BA587C3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B93DB" w14:textId="2F43D9EA" w:rsidR="001345D7" w:rsidRPr="00212250" w:rsidRDefault="001345D7" w:rsidP="009461BA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1345D7" w:rsidRPr="00212250" w14:paraId="691F18F7" w14:textId="77777777" w:rsidTr="001345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BC22B" w14:textId="19E8AE56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36 - Zestaw MPFL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4D57F" w14:textId="31DE8084" w:rsidR="001345D7" w:rsidRPr="00212250" w:rsidRDefault="001345D7" w:rsidP="009461BA">
            <w:pPr>
              <w:spacing w:line="276" w:lineRule="auto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proofErr w:type="spellStart"/>
            <w:r w:rsidRPr="00212250">
              <w:rPr>
                <w:rFonts w:ascii="Arial Narrow" w:hAnsi="Arial Narrow" w:cs="Arial"/>
                <w:b/>
                <w:bCs/>
                <w:sz w:val="18"/>
                <w:szCs w:val="18"/>
              </w:rPr>
              <w:t>Arthrex</w:t>
            </w:r>
            <w:proofErr w:type="spellEnd"/>
            <w:r w:rsidRPr="0021225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Polska Sp. z o.o.</w:t>
            </w:r>
          </w:p>
          <w:p w14:paraId="271F35DD" w14:textId="77288636" w:rsidR="001345D7" w:rsidRPr="00212250" w:rsidRDefault="001345D7" w:rsidP="009461BA">
            <w:pPr>
              <w:spacing w:line="276" w:lineRule="auto"/>
              <w:rPr>
                <w:rFonts w:ascii="Arial Narrow" w:hAnsi="Arial Narrow" w:cs="Arial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 xml:space="preserve">ul. </w:t>
            </w:r>
            <w:proofErr w:type="spellStart"/>
            <w:r w:rsidRPr="00212250">
              <w:rPr>
                <w:rFonts w:ascii="Arial Narrow" w:hAnsi="Arial Narrow" w:cs="Arial"/>
                <w:sz w:val="18"/>
                <w:szCs w:val="18"/>
              </w:rPr>
              <w:t>Karczunkowska</w:t>
            </w:r>
            <w:proofErr w:type="spellEnd"/>
            <w:r w:rsidRPr="00212250">
              <w:rPr>
                <w:rFonts w:ascii="Arial Narrow" w:hAnsi="Arial Narrow" w:cs="Arial"/>
                <w:sz w:val="18"/>
                <w:szCs w:val="18"/>
              </w:rPr>
              <w:t xml:space="preserve"> 42</w:t>
            </w:r>
          </w:p>
          <w:p w14:paraId="7362391F" w14:textId="3E1DEA4E" w:rsidR="001345D7" w:rsidRPr="00212250" w:rsidRDefault="001345D7" w:rsidP="009461BA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02-871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2AEC9" w14:textId="77777777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36FFA1DA" w14:textId="77777777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2 - Termin uzupełnienia banku - 25.00</w:t>
            </w:r>
          </w:p>
          <w:p w14:paraId="1A36524D" w14:textId="07F0E677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00726" w14:textId="2D0E932D" w:rsidR="001345D7" w:rsidRPr="00212250" w:rsidRDefault="001345D7" w:rsidP="009461BA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1345D7" w:rsidRPr="00212250" w14:paraId="3A2EBC32" w14:textId="77777777" w:rsidTr="001345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10329" w14:textId="64B34ED7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37 - Szwy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2FF42" w14:textId="4F9F7323" w:rsidR="001345D7" w:rsidRPr="00212250" w:rsidRDefault="001345D7" w:rsidP="009461BA">
            <w:pPr>
              <w:spacing w:line="276" w:lineRule="auto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proofErr w:type="spellStart"/>
            <w:r w:rsidRPr="00212250">
              <w:rPr>
                <w:rFonts w:ascii="Arial Narrow" w:hAnsi="Arial Narrow" w:cs="Arial"/>
                <w:b/>
                <w:bCs/>
                <w:sz w:val="18"/>
                <w:szCs w:val="18"/>
              </w:rPr>
              <w:t>Arthrex</w:t>
            </w:r>
            <w:proofErr w:type="spellEnd"/>
            <w:r w:rsidRPr="0021225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Polska Sp. z o.o.</w:t>
            </w:r>
          </w:p>
          <w:p w14:paraId="4D1745C4" w14:textId="34BDDF18" w:rsidR="001345D7" w:rsidRPr="00212250" w:rsidRDefault="001345D7" w:rsidP="009461BA">
            <w:pPr>
              <w:spacing w:line="276" w:lineRule="auto"/>
              <w:rPr>
                <w:rFonts w:ascii="Arial Narrow" w:hAnsi="Arial Narrow" w:cs="Arial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 xml:space="preserve">ul. </w:t>
            </w:r>
            <w:proofErr w:type="spellStart"/>
            <w:r w:rsidRPr="00212250">
              <w:rPr>
                <w:rFonts w:ascii="Arial Narrow" w:hAnsi="Arial Narrow" w:cs="Arial"/>
                <w:sz w:val="18"/>
                <w:szCs w:val="18"/>
              </w:rPr>
              <w:t>Karczunkowska</w:t>
            </w:r>
            <w:proofErr w:type="spellEnd"/>
            <w:r w:rsidRPr="00212250">
              <w:rPr>
                <w:rFonts w:ascii="Arial Narrow" w:hAnsi="Arial Narrow" w:cs="Arial"/>
                <w:sz w:val="18"/>
                <w:szCs w:val="18"/>
              </w:rPr>
              <w:t xml:space="preserve"> 42</w:t>
            </w:r>
          </w:p>
          <w:p w14:paraId="10DC524A" w14:textId="4DCD5A57" w:rsidR="001345D7" w:rsidRPr="00212250" w:rsidRDefault="001345D7" w:rsidP="009461BA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02-871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AA245" w14:textId="77777777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6F3ED247" w14:textId="77777777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2 - Termin uzupełnienia banku - 25.00</w:t>
            </w:r>
          </w:p>
          <w:p w14:paraId="6F4D8B71" w14:textId="5815D86A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B4E7D" w14:textId="2CCE6C73" w:rsidR="001345D7" w:rsidRPr="00212250" w:rsidRDefault="001345D7" w:rsidP="009461BA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1345D7" w:rsidRPr="00212250" w14:paraId="776ECF10" w14:textId="77777777" w:rsidTr="001345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34914" w14:textId="2467E5A5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38 - System do rekonstrukcji więzadła krzyżowego przedniego oparty na fiksacji korówkowej za pomocą podłużnej płytki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B73AD1" w14:textId="2FABC550" w:rsidR="001345D7" w:rsidRPr="00212250" w:rsidRDefault="001345D7" w:rsidP="009461BA">
            <w:pPr>
              <w:spacing w:line="276" w:lineRule="auto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proofErr w:type="spellStart"/>
            <w:r w:rsidRPr="00212250">
              <w:rPr>
                <w:rFonts w:ascii="Arial Narrow" w:hAnsi="Arial Narrow" w:cs="Arial"/>
                <w:b/>
                <w:bCs/>
                <w:sz w:val="18"/>
                <w:szCs w:val="18"/>
              </w:rPr>
              <w:t>Arthrex</w:t>
            </w:r>
            <w:proofErr w:type="spellEnd"/>
            <w:r w:rsidRPr="0021225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Polska Sp. z o.o.</w:t>
            </w:r>
          </w:p>
          <w:p w14:paraId="1A582065" w14:textId="73D60B37" w:rsidR="001345D7" w:rsidRPr="00212250" w:rsidRDefault="001345D7" w:rsidP="009461BA">
            <w:pPr>
              <w:spacing w:line="276" w:lineRule="auto"/>
              <w:rPr>
                <w:rFonts w:ascii="Arial Narrow" w:hAnsi="Arial Narrow" w:cs="Arial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 xml:space="preserve">ul. </w:t>
            </w:r>
            <w:proofErr w:type="spellStart"/>
            <w:r w:rsidRPr="00212250">
              <w:rPr>
                <w:rFonts w:ascii="Arial Narrow" w:hAnsi="Arial Narrow" w:cs="Arial"/>
                <w:sz w:val="18"/>
                <w:szCs w:val="18"/>
              </w:rPr>
              <w:t>Karczunkowska</w:t>
            </w:r>
            <w:proofErr w:type="spellEnd"/>
            <w:r w:rsidRPr="00212250">
              <w:rPr>
                <w:rFonts w:ascii="Arial Narrow" w:hAnsi="Arial Narrow" w:cs="Arial"/>
                <w:sz w:val="18"/>
                <w:szCs w:val="18"/>
              </w:rPr>
              <w:t xml:space="preserve"> 42</w:t>
            </w:r>
          </w:p>
          <w:p w14:paraId="41DF8C92" w14:textId="38B12CCF" w:rsidR="001345D7" w:rsidRPr="00212250" w:rsidRDefault="001345D7" w:rsidP="009461BA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02-871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0AB1DA" w14:textId="77777777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2BBFE30B" w14:textId="77777777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2 - Termin uzupełnienia banku - 25.00</w:t>
            </w:r>
          </w:p>
          <w:p w14:paraId="38209AA0" w14:textId="7B75EE71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8C0F1" w14:textId="758B054A" w:rsidR="001345D7" w:rsidRPr="00212250" w:rsidRDefault="001345D7" w:rsidP="009461BA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1345D7" w:rsidRPr="00212250" w14:paraId="130D8A12" w14:textId="77777777" w:rsidTr="001345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6E6E2" w14:textId="4403C719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39 - System do rekonstrukcji więzadła przedniego oparty na fiksacji korówkowej za pomocą podłużnej płytki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467CF" w14:textId="0F84739A" w:rsidR="001345D7" w:rsidRPr="00212250" w:rsidRDefault="001345D7" w:rsidP="009461BA">
            <w:pPr>
              <w:spacing w:line="276" w:lineRule="auto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proofErr w:type="spellStart"/>
            <w:r w:rsidRPr="00212250">
              <w:rPr>
                <w:rFonts w:ascii="Arial Narrow" w:hAnsi="Arial Narrow" w:cs="Arial"/>
                <w:b/>
                <w:bCs/>
                <w:sz w:val="18"/>
                <w:szCs w:val="18"/>
              </w:rPr>
              <w:t>Arthrex</w:t>
            </w:r>
            <w:proofErr w:type="spellEnd"/>
            <w:r w:rsidRPr="00212250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Polska Sp. z o.o.</w:t>
            </w:r>
          </w:p>
          <w:p w14:paraId="2E6F45D8" w14:textId="03C17A8B" w:rsidR="001345D7" w:rsidRPr="00212250" w:rsidRDefault="001345D7" w:rsidP="009461BA">
            <w:pPr>
              <w:spacing w:line="276" w:lineRule="auto"/>
              <w:rPr>
                <w:rFonts w:ascii="Arial Narrow" w:hAnsi="Arial Narrow" w:cs="Arial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 xml:space="preserve">ul. </w:t>
            </w:r>
            <w:proofErr w:type="spellStart"/>
            <w:r w:rsidRPr="00212250">
              <w:rPr>
                <w:rFonts w:ascii="Arial Narrow" w:hAnsi="Arial Narrow" w:cs="Arial"/>
                <w:sz w:val="18"/>
                <w:szCs w:val="18"/>
              </w:rPr>
              <w:t>Karczunkowska</w:t>
            </w:r>
            <w:proofErr w:type="spellEnd"/>
            <w:r w:rsidRPr="00212250">
              <w:rPr>
                <w:rFonts w:ascii="Arial Narrow" w:hAnsi="Arial Narrow" w:cs="Arial"/>
                <w:sz w:val="18"/>
                <w:szCs w:val="18"/>
              </w:rPr>
              <w:t xml:space="preserve"> 42</w:t>
            </w:r>
          </w:p>
          <w:p w14:paraId="7DD73A8B" w14:textId="57255402" w:rsidR="001345D7" w:rsidRPr="00212250" w:rsidRDefault="001345D7" w:rsidP="009461BA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02-871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5C813" w14:textId="77777777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7574D561" w14:textId="77777777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2 - Termin uzupełnienia banku - 25.00</w:t>
            </w:r>
          </w:p>
          <w:p w14:paraId="44EDE6D9" w14:textId="1E2AD0F8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DF283" w14:textId="5E6949A4" w:rsidR="001345D7" w:rsidRPr="00212250" w:rsidRDefault="001345D7" w:rsidP="009461BA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1345D7" w:rsidRPr="00212250" w14:paraId="637BBA51" w14:textId="77777777" w:rsidTr="001345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AFCE9" w14:textId="08D0A360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lastRenderedPageBreak/>
              <w:t>48 - Implanty do artroskopii stawu kolanowego, barkowego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053270" w14:textId="0CC64B91" w:rsidR="001345D7" w:rsidRPr="00212250" w:rsidRDefault="001345D7" w:rsidP="009461BA">
            <w:pPr>
              <w:spacing w:line="276" w:lineRule="auto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b/>
                <w:bCs/>
                <w:sz w:val="18"/>
                <w:szCs w:val="18"/>
              </w:rPr>
              <w:t>ORTOCARE Sp. z o.o.</w:t>
            </w:r>
          </w:p>
          <w:p w14:paraId="146CCA95" w14:textId="2240D6FD" w:rsidR="001345D7" w:rsidRPr="00212250" w:rsidRDefault="001345D7" w:rsidP="009461BA">
            <w:pPr>
              <w:spacing w:line="276" w:lineRule="auto"/>
              <w:rPr>
                <w:rFonts w:ascii="Arial Narrow" w:hAnsi="Arial Narrow" w:cs="Arial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Łopuszańska 95</w:t>
            </w:r>
          </w:p>
          <w:p w14:paraId="2CA46C14" w14:textId="5763B8F5" w:rsidR="001345D7" w:rsidRPr="00212250" w:rsidRDefault="001345D7" w:rsidP="009461BA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02-457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63256" w14:textId="77777777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6EACE03B" w14:textId="77777777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2 - Termin uzupełnienia banku - 25.00</w:t>
            </w:r>
          </w:p>
          <w:p w14:paraId="3AD30CB7" w14:textId="79231B9C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B8CF7" w14:textId="094FBFB2" w:rsidR="001345D7" w:rsidRPr="00212250" w:rsidRDefault="001345D7" w:rsidP="009461BA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1345D7" w:rsidRPr="00212250" w14:paraId="655B1C9D" w14:textId="77777777" w:rsidTr="001345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9C7B6" w14:textId="0E2501C7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 xml:space="preserve">51 - Ręka - druty </w:t>
            </w:r>
            <w:proofErr w:type="spellStart"/>
            <w:r w:rsidRPr="00212250">
              <w:rPr>
                <w:rFonts w:ascii="Arial Narrow" w:hAnsi="Arial Narrow" w:cs="Arial"/>
                <w:sz w:val="18"/>
                <w:szCs w:val="18"/>
              </w:rPr>
              <w:t>Kirschnera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F65DD" w14:textId="78AC08A0" w:rsidR="001345D7" w:rsidRPr="00212250" w:rsidRDefault="001345D7" w:rsidP="009461BA">
            <w:pPr>
              <w:spacing w:line="276" w:lineRule="auto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b/>
                <w:bCs/>
                <w:sz w:val="18"/>
                <w:szCs w:val="18"/>
              </w:rPr>
              <w:t>MEDGAL Spółka z ograniczoną odpowiedzialnością</w:t>
            </w:r>
          </w:p>
          <w:p w14:paraId="58239378" w14:textId="5861A813" w:rsidR="001345D7" w:rsidRPr="00212250" w:rsidRDefault="001345D7" w:rsidP="009461BA">
            <w:pPr>
              <w:spacing w:line="276" w:lineRule="auto"/>
              <w:rPr>
                <w:rFonts w:ascii="Arial Narrow" w:hAnsi="Arial Narrow" w:cs="Arial"/>
                <w:sz w:val="18"/>
                <w:szCs w:val="18"/>
              </w:rPr>
            </w:pPr>
            <w:proofErr w:type="spellStart"/>
            <w:r w:rsidRPr="00212250">
              <w:rPr>
                <w:rFonts w:ascii="Arial Narrow" w:hAnsi="Arial Narrow" w:cs="Arial"/>
                <w:sz w:val="18"/>
                <w:szCs w:val="18"/>
              </w:rPr>
              <w:t>Niewodnicka</w:t>
            </w:r>
            <w:proofErr w:type="spellEnd"/>
            <w:r w:rsidRPr="00212250">
              <w:rPr>
                <w:rFonts w:ascii="Arial Narrow" w:hAnsi="Arial Narrow" w:cs="Arial"/>
                <w:sz w:val="18"/>
                <w:szCs w:val="18"/>
              </w:rPr>
              <w:t xml:space="preserve"> 26A</w:t>
            </w:r>
          </w:p>
          <w:p w14:paraId="67DD47AC" w14:textId="2581E5A5" w:rsidR="001345D7" w:rsidRPr="00212250" w:rsidRDefault="001345D7" w:rsidP="009461BA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16-001 Księżyno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7798DB" w14:textId="77777777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48F48015" w14:textId="77777777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2 - Termin uzupełnienia banku - 25.00</w:t>
            </w:r>
          </w:p>
          <w:p w14:paraId="2F13839A" w14:textId="66E27C18" w:rsidR="001345D7" w:rsidRPr="00212250" w:rsidRDefault="001345D7" w:rsidP="009461BA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C76ED" w14:textId="65ED9D03" w:rsidR="001345D7" w:rsidRPr="00212250" w:rsidRDefault="001345D7" w:rsidP="009461BA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212250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</w:tbl>
    <w:p w14:paraId="29E83222" w14:textId="7FF4ABC9" w:rsidR="00B464D3" w:rsidRPr="00212250" w:rsidRDefault="00212250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0"/>
          <w:szCs w:val="20"/>
        </w:rPr>
      </w:pPr>
      <w:r w:rsidRPr="00212250">
        <w:rPr>
          <w:rFonts w:ascii="Arial Narrow" w:hAnsi="Arial Narrow" w:cs="Arial"/>
          <w:i/>
          <w:sz w:val="20"/>
          <w:szCs w:val="20"/>
        </w:rPr>
        <w:t>ZAMAWIAJĄCY</w:t>
      </w:r>
    </w:p>
    <w:bookmarkEnd w:id="0"/>
    <w:p w14:paraId="5E9F09BF" w14:textId="77777777" w:rsidR="00212250" w:rsidRDefault="00212250" w:rsidP="00212250">
      <w:pPr>
        <w:ind w:right="-425"/>
        <w:rPr>
          <w:rFonts w:ascii="Arial Narrow" w:hAnsi="Arial Narrow" w:cs="Arial"/>
          <w:i/>
          <w:iCs/>
          <w:sz w:val="20"/>
          <w:szCs w:val="20"/>
        </w:rPr>
      </w:pPr>
    </w:p>
    <w:p w14:paraId="0CB687B6" w14:textId="77777777" w:rsidR="00212250" w:rsidRDefault="00212250" w:rsidP="00212250">
      <w:pPr>
        <w:ind w:right="-425"/>
        <w:rPr>
          <w:rFonts w:ascii="Arial Narrow" w:hAnsi="Arial Narrow" w:cs="Arial"/>
          <w:i/>
          <w:iCs/>
          <w:sz w:val="20"/>
          <w:szCs w:val="20"/>
        </w:rPr>
      </w:pPr>
    </w:p>
    <w:p w14:paraId="5E57C45B" w14:textId="77777777" w:rsidR="00212250" w:rsidRDefault="00212250" w:rsidP="00212250">
      <w:pPr>
        <w:ind w:right="-425"/>
        <w:rPr>
          <w:rFonts w:ascii="Arial Narrow" w:hAnsi="Arial Narrow" w:cs="Arial"/>
          <w:i/>
          <w:iCs/>
          <w:sz w:val="20"/>
          <w:szCs w:val="20"/>
        </w:rPr>
      </w:pPr>
    </w:p>
    <w:p w14:paraId="7C3DBFF3" w14:textId="77777777" w:rsidR="00212250" w:rsidRDefault="00212250" w:rsidP="00212250">
      <w:pPr>
        <w:ind w:right="-425"/>
        <w:rPr>
          <w:rFonts w:ascii="Arial Narrow" w:hAnsi="Arial Narrow" w:cs="Arial"/>
          <w:i/>
          <w:iCs/>
          <w:sz w:val="20"/>
          <w:szCs w:val="20"/>
        </w:rPr>
      </w:pPr>
    </w:p>
    <w:p w14:paraId="72DA159F" w14:textId="77777777" w:rsidR="00212250" w:rsidRDefault="00212250" w:rsidP="00212250">
      <w:pPr>
        <w:ind w:right="-425"/>
        <w:rPr>
          <w:rFonts w:ascii="Arial Narrow" w:hAnsi="Arial Narrow" w:cs="Arial"/>
          <w:i/>
          <w:iCs/>
          <w:sz w:val="20"/>
          <w:szCs w:val="20"/>
        </w:rPr>
      </w:pPr>
    </w:p>
    <w:p w14:paraId="44C109A8" w14:textId="77777777" w:rsidR="00212250" w:rsidRDefault="00212250" w:rsidP="00212250">
      <w:pPr>
        <w:ind w:right="-425"/>
        <w:rPr>
          <w:rFonts w:ascii="Arial Narrow" w:hAnsi="Arial Narrow" w:cs="Arial"/>
          <w:i/>
          <w:iCs/>
          <w:sz w:val="16"/>
          <w:szCs w:val="16"/>
        </w:rPr>
      </w:pPr>
    </w:p>
    <w:p w14:paraId="513D3106" w14:textId="77777777" w:rsidR="00212250" w:rsidRDefault="00212250" w:rsidP="00212250">
      <w:pPr>
        <w:ind w:right="-425"/>
        <w:rPr>
          <w:rFonts w:ascii="Arial Narrow" w:hAnsi="Arial Narrow" w:cs="Arial"/>
          <w:i/>
          <w:iCs/>
          <w:sz w:val="16"/>
          <w:szCs w:val="16"/>
        </w:rPr>
      </w:pPr>
    </w:p>
    <w:p w14:paraId="7D1E3D7F" w14:textId="77777777" w:rsidR="00212250" w:rsidRDefault="00212250" w:rsidP="00212250">
      <w:pPr>
        <w:ind w:right="-425"/>
        <w:rPr>
          <w:rFonts w:ascii="Arial Narrow" w:hAnsi="Arial Narrow" w:cs="Arial"/>
          <w:i/>
          <w:iCs/>
          <w:sz w:val="16"/>
          <w:szCs w:val="16"/>
        </w:rPr>
      </w:pPr>
    </w:p>
    <w:p w14:paraId="486ED70A" w14:textId="77777777" w:rsidR="00212250" w:rsidRDefault="00212250" w:rsidP="00212250">
      <w:pPr>
        <w:ind w:right="-425"/>
        <w:rPr>
          <w:rFonts w:ascii="Arial Narrow" w:hAnsi="Arial Narrow" w:cs="Arial"/>
          <w:i/>
          <w:iCs/>
          <w:sz w:val="16"/>
          <w:szCs w:val="16"/>
        </w:rPr>
      </w:pPr>
    </w:p>
    <w:p w14:paraId="301E972B" w14:textId="77777777" w:rsidR="00212250" w:rsidRDefault="00212250" w:rsidP="00212250">
      <w:pPr>
        <w:ind w:right="-425"/>
        <w:rPr>
          <w:rFonts w:ascii="Arial Narrow" w:hAnsi="Arial Narrow" w:cs="Arial"/>
          <w:i/>
          <w:iCs/>
          <w:sz w:val="16"/>
          <w:szCs w:val="16"/>
        </w:rPr>
      </w:pPr>
    </w:p>
    <w:p w14:paraId="54E7ACDB" w14:textId="77777777" w:rsidR="00212250" w:rsidRDefault="00212250" w:rsidP="00212250">
      <w:pPr>
        <w:ind w:right="-425"/>
        <w:rPr>
          <w:rFonts w:ascii="Arial Narrow" w:hAnsi="Arial Narrow" w:cs="Arial"/>
          <w:i/>
          <w:iCs/>
          <w:sz w:val="16"/>
          <w:szCs w:val="16"/>
        </w:rPr>
      </w:pPr>
    </w:p>
    <w:p w14:paraId="4D5E3E8A" w14:textId="77777777" w:rsidR="00212250" w:rsidRDefault="00212250" w:rsidP="00212250">
      <w:pPr>
        <w:ind w:right="-425"/>
        <w:rPr>
          <w:rFonts w:ascii="Arial Narrow" w:hAnsi="Arial Narrow" w:cs="Arial"/>
          <w:i/>
          <w:iCs/>
          <w:sz w:val="16"/>
          <w:szCs w:val="16"/>
        </w:rPr>
      </w:pPr>
    </w:p>
    <w:p w14:paraId="07B59E09" w14:textId="77777777" w:rsidR="00212250" w:rsidRDefault="00212250" w:rsidP="00212250">
      <w:pPr>
        <w:ind w:right="-425"/>
        <w:rPr>
          <w:rFonts w:ascii="Arial Narrow" w:hAnsi="Arial Narrow" w:cs="Arial"/>
          <w:i/>
          <w:iCs/>
          <w:sz w:val="16"/>
          <w:szCs w:val="16"/>
        </w:rPr>
      </w:pPr>
    </w:p>
    <w:p w14:paraId="093F8717" w14:textId="77777777" w:rsidR="00212250" w:rsidRDefault="00212250" w:rsidP="00212250">
      <w:pPr>
        <w:ind w:right="-425"/>
        <w:rPr>
          <w:rFonts w:ascii="Arial Narrow" w:hAnsi="Arial Narrow" w:cs="Arial"/>
          <w:i/>
          <w:iCs/>
          <w:sz w:val="16"/>
          <w:szCs w:val="16"/>
        </w:rPr>
      </w:pPr>
    </w:p>
    <w:p w14:paraId="37F48E79" w14:textId="77777777" w:rsidR="00212250" w:rsidRDefault="00212250" w:rsidP="00212250">
      <w:pPr>
        <w:ind w:right="-425"/>
        <w:rPr>
          <w:rFonts w:ascii="Arial Narrow" w:hAnsi="Arial Narrow" w:cs="Arial"/>
          <w:i/>
          <w:iCs/>
          <w:sz w:val="16"/>
          <w:szCs w:val="16"/>
        </w:rPr>
      </w:pPr>
    </w:p>
    <w:p w14:paraId="7D822587" w14:textId="77777777" w:rsidR="00212250" w:rsidRDefault="00212250" w:rsidP="00212250">
      <w:pPr>
        <w:ind w:right="-425"/>
        <w:rPr>
          <w:rFonts w:ascii="Arial Narrow" w:hAnsi="Arial Narrow" w:cs="Arial"/>
          <w:i/>
          <w:iCs/>
          <w:sz w:val="16"/>
          <w:szCs w:val="16"/>
        </w:rPr>
      </w:pPr>
    </w:p>
    <w:p w14:paraId="1E5CB63A" w14:textId="77777777" w:rsidR="00212250" w:rsidRDefault="00212250" w:rsidP="00212250">
      <w:pPr>
        <w:ind w:right="-425"/>
        <w:rPr>
          <w:rFonts w:ascii="Arial Narrow" w:hAnsi="Arial Narrow" w:cs="Arial"/>
          <w:i/>
          <w:iCs/>
          <w:sz w:val="16"/>
          <w:szCs w:val="16"/>
        </w:rPr>
      </w:pPr>
    </w:p>
    <w:p w14:paraId="359F7BBA" w14:textId="77777777" w:rsidR="00212250" w:rsidRDefault="00212250" w:rsidP="00212250">
      <w:pPr>
        <w:ind w:right="-425"/>
        <w:rPr>
          <w:rFonts w:ascii="Arial Narrow" w:hAnsi="Arial Narrow" w:cs="Arial"/>
          <w:i/>
          <w:iCs/>
          <w:sz w:val="16"/>
          <w:szCs w:val="16"/>
        </w:rPr>
      </w:pPr>
    </w:p>
    <w:p w14:paraId="1E1FDB74" w14:textId="77777777" w:rsidR="00212250" w:rsidRDefault="00212250" w:rsidP="00212250">
      <w:pPr>
        <w:ind w:right="-425"/>
        <w:rPr>
          <w:rFonts w:ascii="Arial Narrow" w:hAnsi="Arial Narrow" w:cs="Arial"/>
          <w:i/>
          <w:iCs/>
          <w:sz w:val="16"/>
          <w:szCs w:val="16"/>
        </w:rPr>
      </w:pPr>
    </w:p>
    <w:p w14:paraId="7E4F22A4" w14:textId="77777777" w:rsidR="00212250" w:rsidRDefault="00212250" w:rsidP="00212250">
      <w:pPr>
        <w:ind w:right="-425"/>
        <w:rPr>
          <w:rFonts w:ascii="Arial Narrow" w:hAnsi="Arial Narrow" w:cs="Arial"/>
          <w:i/>
          <w:iCs/>
          <w:sz w:val="16"/>
          <w:szCs w:val="16"/>
        </w:rPr>
      </w:pPr>
    </w:p>
    <w:p w14:paraId="03DBAC71" w14:textId="77777777" w:rsidR="00212250" w:rsidRDefault="00212250" w:rsidP="00212250">
      <w:pPr>
        <w:ind w:right="-425"/>
        <w:rPr>
          <w:rFonts w:ascii="Arial Narrow" w:hAnsi="Arial Narrow" w:cs="Arial"/>
          <w:i/>
          <w:iCs/>
          <w:sz w:val="16"/>
          <w:szCs w:val="16"/>
        </w:rPr>
      </w:pPr>
    </w:p>
    <w:p w14:paraId="64419465" w14:textId="77777777" w:rsidR="00212250" w:rsidRDefault="00212250" w:rsidP="00212250">
      <w:pPr>
        <w:ind w:right="-425"/>
        <w:rPr>
          <w:rFonts w:ascii="Arial Narrow" w:hAnsi="Arial Narrow" w:cs="Arial"/>
          <w:i/>
          <w:iCs/>
          <w:sz w:val="16"/>
          <w:szCs w:val="16"/>
        </w:rPr>
      </w:pPr>
    </w:p>
    <w:p w14:paraId="2BAB399A" w14:textId="77777777" w:rsidR="00212250" w:rsidRDefault="00212250" w:rsidP="00212250">
      <w:pPr>
        <w:ind w:right="-425"/>
        <w:rPr>
          <w:rFonts w:ascii="Arial Narrow" w:hAnsi="Arial Narrow" w:cs="Arial"/>
          <w:i/>
          <w:iCs/>
          <w:sz w:val="16"/>
          <w:szCs w:val="16"/>
        </w:rPr>
      </w:pPr>
    </w:p>
    <w:p w14:paraId="04EAF635" w14:textId="77777777" w:rsidR="00212250" w:rsidRDefault="00212250" w:rsidP="00212250">
      <w:pPr>
        <w:ind w:right="-425"/>
        <w:rPr>
          <w:rFonts w:ascii="Arial Narrow" w:hAnsi="Arial Narrow" w:cs="Arial"/>
          <w:i/>
          <w:iCs/>
          <w:sz w:val="16"/>
          <w:szCs w:val="16"/>
        </w:rPr>
      </w:pPr>
    </w:p>
    <w:p w14:paraId="5D818F7A" w14:textId="77777777" w:rsidR="00212250" w:rsidRDefault="00212250" w:rsidP="00212250">
      <w:pPr>
        <w:ind w:right="-425"/>
        <w:rPr>
          <w:rFonts w:ascii="Arial Narrow" w:hAnsi="Arial Narrow" w:cs="Arial"/>
          <w:i/>
          <w:iCs/>
          <w:sz w:val="16"/>
          <w:szCs w:val="16"/>
        </w:rPr>
      </w:pPr>
    </w:p>
    <w:p w14:paraId="5B580269" w14:textId="77777777" w:rsidR="00212250" w:rsidRDefault="00212250" w:rsidP="00212250">
      <w:pPr>
        <w:ind w:right="-425"/>
        <w:rPr>
          <w:rFonts w:ascii="Arial Narrow" w:hAnsi="Arial Narrow" w:cs="Arial"/>
          <w:i/>
          <w:iCs/>
          <w:sz w:val="16"/>
          <w:szCs w:val="16"/>
        </w:rPr>
      </w:pPr>
    </w:p>
    <w:p w14:paraId="671770BC" w14:textId="77777777" w:rsidR="00212250" w:rsidRDefault="00212250" w:rsidP="00212250">
      <w:pPr>
        <w:ind w:right="-425"/>
        <w:rPr>
          <w:rFonts w:ascii="Arial Narrow" w:hAnsi="Arial Narrow" w:cs="Arial"/>
          <w:i/>
          <w:iCs/>
          <w:sz w:val="16"/>
          <w:szCs w:val="16"/>
        </w:rPr>
      </w:pPr>
    </w:p>
    <w:p w14:paraId="64271282" w14:textId="77777777" w:rsidR="00212250" w:rsidRDefault="00212250" w:rsidP="00212250">
      <w:pPr>
        <w:ind w:right="-425"/>
        <w:rPr>
          <w:rFonts w:ascii="Arial Narrow" w:hAnsi="Arial Narrow" w:cs="Arial"/>
          <w:i/>
          <w:iCs/>
          <w:sz w:val="16"/>
          <w:szCs w:val="16"/>
        </w:rPr>
      </w:pPr>
    </w:p>
    <w:p w14:paraId="2CD6302B" w14:textId="77777777" w:rsidR="00212250" w:rsidRDefault="00212250" w:rsidP="00212250">
      <w:pPr>
        <w:ind w:right="-425"/>
        <w:rPr>
          <w:rFonts w:ascii="Arial Narrow" w:hAnsi="Arial Narrow" w:cs="Arial"/>
          <w:i/>
          <w:iCs/>
          <w:sz w:val="16"/>
          <w:szCs w:val="16"/>
        </w:rPr>
      </w:pPr>
    </w:p>
    <w:p w14:paraId="6EDF4916" w14:textId="77777777" w:rsidR="00212250" w:rsidRDefault="00212250" w:rsidP="00212250">
      <w:pPr>
        <w:ind w:right="-425"/>
        <w:rPr>
          <w:rFonts w:ascii="Arial Narrow" w:hAnsi="Arial Narrow" w:cs="Arial"/>
          <w:i/>
          <w:iCs/>
          <w:sz w:val="16"/>
          <w:szCs w:val="16"/>
        </w:rPr>
      </w:pPr>
    </w:p>
    <w:p w14:paraId="3749AAAD" w14:textId="77777777" w:rsidR="00212250" w:rsidRDefault="00212250" w:rsidP="00212250">
      <w:pPr>
        <w:ind w:right="-425"/>
        <w:rPr>
          <w:rFonts w:ascii="Arial Narrow" w:hAnsi="Arial Narrow" w:cs="Arial"/>
          <w:i/>
          <w:iCs/>
          <w:sz w:val="16"/>
          <w:szCs w:val="16"/>
        </w:rPr>
      </w:pPr>
    </w:p>
    <w:p w14:paraId="57FFDBE1" w14:textId="77777777" w:rsidR="00212250" w:rsidRDefault="00212250" w:rsidP="00212250">
      <w:pPr>
        <w:ind w:right="-425"/>
        <w:rPr>
          <w:rFonts w:ascii="Arial Narrow" w:hAnsi="Arial Narrow" w:cs="Arial"/>
          <w:i/>
          <w:iCs/>
          <w:sz w:val="16"/>
          <w:szCs w:val="16"/>
        </w:rPr>
      </w:pPr>
    </w:p>
    <w:p w14:paraId="48C3614E" w14:textId="77777777" w:rsidR="00212250" w:rsidRDefault="00212250" w:rsidP="00212250">
      <w:pPr>
        <w:ind w:right="-425"/>
        <w:rPr>
          <w:rFonts w:ascii="Arial Narrow" w:hAnsi="Arial Narrow" w:cs="Arial"/>
          <w:i/>
          <w:iCs/>
          <w:sz w:val="16"/>
          <w:szCs w:val="16"/>
        </w:rPr>
      </w:pPr>
    </w:p>
    <w:p w14:paraId="56417DBC" w14:textId="77777777" w:rsidR="00212250" w:rsidRDefault="00212250" w:rsidP="00212250">
      <w:pPr>
        <w:ind w:right="-425"/>
        <w:rPr>
          <w:rFonts w:ascii="Arial Narrow" w:hAnsi="Arial Narrow" w:cs="Arial"/>
          <w:i/>
          <w:iCs/>
          <w:sz w:val="16"/>
          <w:szCs w:val="16"/>
        </w:rPr>
      </w:pPr>
    </w:p>
    <w:p w14:paraId="66F8B338" w14:textId="77777777" w:rsidR="00212250" w:rsidRDefault="00212250" w:rsidP="00212250">
      <w:pPr>
        <w:ind w:right="-425"/>
        <w:rPr>
          <w:rFonts w:ascii="Arial Narrow" w:hAnsi="Arial Narrow" w:cs="Arial"/>
          <w:i/>
          <w:iCs/>
          <w:sz w:val="16"/>
          <w:szCs w:val="16"/>
        </w:rPr>
      </w:pPr>
    </w:p>
    <w:p w14:paraId="1EA3E8A2" w14:textId="77777777" w:rsidR="00212250" w:rsidRDefault="00212250" w:rsidP="00212250">
      <w:pPr>
        <w:ind w:right="-425"/>
        <w:rPr>
          <w:rFonts w:ascii="Arial Narrow" w:hAnsi="Arial Narrow" w:cs="Arial"/>
          <w:i/>
          <w:iCs/>
          <w:sz w:val="16"/>
          <w:szCs w:val="16"/>
        </w:rPr>
      </w:pPr>
    </w:p>
    <w:p w14:paraId="1E891796" w14:textId="77777777" w:rsidR="00212250" w:rsidRDefault="00212250" w:rsidP="00212250">
      <w:pPr>
        <w:ind w:right="-425"/>
        <w:rPr>
          <w:rFonts w:ascii="Arial Narrow" w:hAnsi="Arial Narrow" w:cs="Arial"/>
          <w:i/>
          <w:iCs/>
          <w:sz w:val="16"/>
          <w:szCs w:val="16"/>
        </w:rPr>
      </w:pPr>
    </w:p>
    <w:p w14:paraId="094DD7DF" w14:textId="77777777" w:rsidR="00212250" w:rsidRDefault="00212250" w:rsidP="00212250">
      <w:pPr>
        <w:ind w:right="-425"/>
        <w:rPr>
          <w:rFonts w:ascii="Arial Narrow" w:hAnsi="Arial Narrow" w:cs="Arial"/>
          <w:i/>
          <w:iCs/>
          <w:sz w:val="16"/>
          <w:szCs w:val="16"/>
        </w:rPr>
      </w:pPr>
    </w:p>
    <w:p w14:paraId="02C87B1A" w14:textId="77777777" w:rsidR="00212250" w:rsidRDefault="00212250" w:rsidP="00212250">
      <w:pPr>
        <w:ind w:right="-425"/>
        <w:rPr>
          <w:rFonts w:ascii="Arial Narrow" w:hAnsi="Arial Narrow" w:cs="Arial"/>
          <w:i/>
          <w:iCs/>
          <w:sz w:val="16"/>
          <w:szCs w:val="16"/>
        </w:rPr>
      </w:pPr>
    </w:p>
    <w:p w14:paraId="5F12EDFE" w14:textId="77777777" w:rsidR="00212250" w:rsidRDefault="00212250" w:rsidP="00212250">
      <w:pPr>
        <w:ind w:right="-425"/>
        <w:rPr>
          <w:rFonts w:ascii="Arial Narrow" w:hAnsi="Arial Narrow" w:cs="Arial"/>
          <w:i/>
          <w:iCs/>
          <w:sz w:val="16"/>
          <w:szCs w:val="16"/>
        </w:rPr>
      </w:pPr>
    </w:p>
    <w:p w14:paraId="7EB68EF8" w14:textId="77777777" w:rsidR="00212250" w:rsidRDefault="00212250" w:rsidP="00212250">
      <w:pPr>
        <w:ind w:right="-425"/>
        <w:rPr>
          <w:rFonts w:ascii="Arial Narrow" w:hAnsi="Arial Narrow" w:cs="Arial"/>
          <w:i/>
          <w:iCs/>
          <w:sz w:val="16"/>
          <w:szCs w:val="16"/>
        </w:rPr>
      </w:pPr>
    </w:p>
    <w:p w14:paraId="23D2FFB4" w14:textId="77777777" w:rsidR="00212250" w:rsidRDefault="00212250" w:rsidP="00212250">
      <w:pPr>
        <w:ind w:right="-425"/>
        <w:rPr>
          <w:rFonts w:ascii="Arial Narrow" w:hAnsi="Arial Narrow" w:cs="Arial"/>
          <w:i/>
          <w:iCs/>
          <w:sz w:val="16"/>
          <w:szCs w:val="16"/>
        </w:rPr>
      </w:pPr>
    </w:p>
    <w:p w14:paraId="0870B6C2" w14:textId="77777777" w:rsidR="00212250" w:rsidRDefault="00212250" w:rsidP="00212250">
      <w:pPr>
        <w:ind w:right="-425"/>
        <w:rPr>
          <w:rFonts w:ascii="Arial Narrow" w:hAnsi="Arial Narrow" w:cs="Arial"/>
          <w:i/>
          <w:iCs/>
          <w:sz w:val="16"/>
          <w:szCs w:val="16"/>
        </w:rPr>
      </w:pPr>
    </w:p>
    <w:p w14:paraId="4D679A17" w14:textId="77777777" w:rsidR="00212250" w:rsidRDefault="00212250" w:rsidP="00212250">
      <w:pPr>
        <w:ind w:right="-425"/>
        <w:rPr>
          <w:rFonts w:ascii="Arial Narrow" w:hAnsi="Arial Narrow" w:cs="Arial"/>
          <w:i/>
          <w:iCs/>
          <w:sz w:val="16"/>
          <w:szCs w:val="16"/>
        </w:rPr>
      </w:pPr>
    </w:p>
    <w:p w14:paraId="02356E27" w14:textId="77777777" w:rsidR="00212250" w:rsidRDefault="00212250" w:rsidP="00212250">
      <w:pPr>
        <w:ind w:right="-425"/>
        <w:rPr>
          <w:rFonts w:ascii="Arial Narrow" w:hAnsi="Arial Narrow" w:cs="Arial"/>
          <w:i/>
          <w:iCs/>
          <w:sz w:val="16"/>
          <w:szCs w:val="16"/>
        </w:rPr>
      </w:pPr>
    </w:p>
    <w:p w14:paraId="72BB9C75" w14:textId="77777777" w:rsidR="00212250" w:rsidRDefault="00212250" w:rsidP="00212250">
      <w:pPr>
        <w:ind w:right="-425"/>
        <w:rPr>
          <w:rFonts w:ascii="Arial Narrow" w:hAnsi="Arial Narrow" w:cs="Arial"/>
          <w:i/>
          <w:iCs/>
          <w:sz w:val="16"/>
          <w:szCs w:val="16"/>
        </w:rPr>
      </w:pPr>
    </w:p>
    <w:p w14:paraId="75FA9754" w14:textId="77777777" w:rsidR="00212250" w:rsidRDefault="00212250" w:rsidP="00212250">
      <w:pPr>
        <w:ind w:right="-425"/>
        <w:rPr>
          <w:rFonts w:ascii="Arial Narrow" w:hAnsi="Arial Narrow" w:cs="Arial"/>
          <w:i/>
          <w:iCs/>
          <w:sz w:val="16"/>
          <w:szCs w:val="16"/>
        </w:rPr>
      </w:pPr>
    </w:p>
    <w:p w14:paraId="086FBA26" w14:textId="77777777" w:rsidR="00212250" w:rsidRDefault="00212250" w:rsidP="00212250">
      <w:pPr>
        <w:ind w:right="-425"/>
        <w:rPr>
          <w:rFonts w:ascii="Arial Narrow" w:hAnsi="Arial Narrow" w:cs="Arial"/>
          <w:i/>
          <w:iCs/>
          <w:sz w:val="16"/>
          <w:szCs w:val="16"/>
        </w:rPr>
      </w:pPr>
    </w:p>
    <w:p w14:paraId="0DA9F883" w14:textId="77777777" w:rsidR="00212250" w:rsidRDefault="00212250" w:rsidP="00212250">
      <w:pPr>
        <w:ind w:right="-425"/>
        <w:rPr>
          <w:rFonts w:ascii="Arial Narrow" w:hAnsi="Arial Narrow" w:cs="Arial"/>
          <w:i/>
          <w:iCs/>
          <w:sz w:val="16"/>
          <w:szCs w:val="16"/>
        </w:rPr>
      </w:pPr>
    </w:p>
    <w:p w14:paraId="032E3D60" w14:textId="77777777" w:rsidR="00212250" w:rsidRDefault="00212250" w:rsidP="00212250">
      <w:pPr>
        <w:ind w:right="-425"/>
        <w:rPr>
          <w:rFonts w:ascii="Arial Narrow" w:hAnsi="Arial Narrow" w:cs="Arial"/>
          <w:i/>
          <w:iCs/>
          <w:sz w:val="16"/>
          <w:szCs w:val="16"/>
        </w:rPr>
      </w:pPr>
    </w:p>
    <w:p w14:paraId="11F76A8E" w14:textId="4CAF7BD3" w:rsidR="00212250" w:rsidRPr="00212250" w:rsidRDefault="00212250" w:rsidP="00212250">
      <w:pPr>
        <w:ind w:right="-425"/>
        <w:rPr>
          <w:rFonts w:ascii="Arial Narrow" w:hAnsi="Arial Narrow" w:cs="Arial"/>
          <w:bCs/>
          <w:i/>
          <w:iCs/>
          <w:sz w:val="16"/>
          <w:szCs w:val="16"/>
        </w:rPr>
      </w:pPr>
      <w:r w:rsidRPr="00212250">
        <w:rPr>
          <w:rFonts w:ascii="Arial Narrow" w:hAnsi="Arial Narrow" w:cs="Arial"/>
          <w:i/>
          <w:iCs/>
          <w:sz w:val="16"/>
          <w:szCs w:val="16"/>
        </w:rPr>
        <w:t>Wykonano w 1 egz. na 5 ark.</w:t>
      </w:r>
    </w:p>
    <w:p w14:paraId="5BBF8AFF" w14:textId="77777777" w:rsidR="00212250" w:rsidRPr="00212250" w:rsidRDefault="00212250" w:rsidP="00212250">
      <w:pPr>
        <w:ind w:right="-425"/>
        <w:rPr>
          <w:rFonts w:ascii="Arial Narrow" w:hAnsi="Arial Narrow" w:cs="Arial"/>
          <w:bCs/>
          <w:i/>
          <w:iCs/>
          <w:sz w:val="16"/>
          <w:szCs w:val="16"/>
        </w:rPr>
      </w:pPr>
      <w:r w:rsidRPr="00212250">
        <w:rPr>
          <w:rFonts w:ascii="Arial Narrow" w:hAnsi="Arial Narrow" w:cs="Arial"/>
          <w:i/>
          <w:iCs/>
          <w:sz w:val="16"/>
          <w:szCs w:val="16"/>
        </w:rPr>
        <w:t xml:space="preserve">Egz. 1 –platforma: e-propublico.pl, strona www Zamawiającego, </w:t>
      </w:r>
      <w:proofErr w:type="spellStart"/>
      <w:r w:rsidRPr="00212250">
        <w:rPr>
          <w:rFonts w:ascii="Arial Narrow" w:hAnsi="Arial Narrow" w:cs="Arial"/>
          <w:i/>
          <w:iCs/>
          <w:sz w:val="16"/>
          <w:szCs w:val="16"/>
        </w:rPr>
        <w:t>SZPubl</w:t>
      </w:r>
      <w:proofErr w:type="spellEnd"/>
      <w:r w:rsidRPr="00212250">
        <w:rPr>
          <w:rFonts w:ascii="Arial Narrow" w:hAnsi="Arial Narrow" w:cs="Arial"/>
          <w:i/>
          <w:iCs/>
          <w:sz w:val="16"/>
          <w:szCs w:val="16"/>
        </w:rPr>
        <w:t>. T2612 B5</w:t>
      </w:r>
    </w:p>
    <w:p w14:paraId="5E44486E" w14:textId="77777777" w:rsidR="00212250" w:rsidRPr="00212250" w:rsidRDefault="00212250" w:rsidP="00212250">
      <w:pPr>
        <w:ind w:right="-425"/>
        <w:rPr>
          <w:rFonts w:ascii="Arial Narrow" w:hAnsi="Arial Narrow" w:cs="Arial"/>
          <w:bCs/>
          <w:sz w:val="16"/>
          <w:szCs w:val="16"/>
          <w:u w:val="single"/>
        </w:rPr>
      </w:pPr>
      <w:r w:rsidRPr="00212250">
        <w:rPr>
          <w:rFonts w:ascii="Arial Narrow" w:hAnsi="Arial Narrow" w:cs="Arial"/>
          <w:i/>
          <w:iCs/>
          <w:sz w:val="16"/>
          <w:szCs w:val="16"/>
        </w:rPr>
        <w:t xml:space="preserve">Wyk. Barbara </w:t>
      </w:r>
      <w:proofErr w:type="spellStart"/>
      <w:r w:rsidRPr="00212250">
        <w:rPr>
          <w:rFonts w:ascii="Arial Narrow" w:hAnsi="Arial Narrow" w:cs="Arial"/>
          <w:i/>
          <w:iCs/>
          <w:sz w:val="16"/>
          <w:szCs w:val="16"/>
        </w:rPr>
        <w:t>Choroszyńska</w:t>
      </w:r>
      <w:proofErr w:type="spellEnd"/>
      <w:r w:rsidRPr="00212250">
        <w:rPr>
          <w:rFonts w:ascii="Arial Narrow" w:hAnsi="Arial Narrow" w:cs="Arial"/>
          <w:i/>
          <w:iCs/>
          <w:sz w:val="16"/>
          <w:szCs w:val="16"/>
        </w:rPr>
        <w:t xml:space="preserve"> – tel. 261 417 449, e-mail: </w:t>
      </w:r>
      <w:hyperlink r:id="rId6" w:history="1">
        <w:r w:rsidRPr="00212250">
          <w:rPr>
            <w:rStyle w:val="Hipercze"/>
            <w:rFonts w:ascii="Arial Narrow" w:hAnsi="Arial Narrow" w:cs="Arial"/>
            <w:i/>
            <w:sz w:val="16"/>
            <w:szCs w:val="16"/>
          </w:rPr>
          <w:t>choroszynska3292@10wsk.mil.pl</w:t>
        </w:r>
      </w:hyperlink>
      <w:r w:rsidRPr="00212250">
        <w:rPr>
          <w:rFonts w:ascii="Arial Narrow" w:hAnsi="Arial Narrow" w:cs="Arial"/>
          <w:b/>
          <w:bCs/>
          <w:sz w:val="16"/>
          <w:szCs w:val="16"/>
          <w:u w:val="single"/>
        </w:rPr>
        <w:t xml:space="preserve"> </w:t>
      </w:r>
    </w:p>
    <w:p w14:paraId="7C9B7E19" w14:textId="5054143D" w:rsidR="00212250" w:rsidRPr="00212250" w:rsidRDefault="00212250" w:rsidP="00212250">
      <w:pPr>
        <w:ind w:right="-425"/>
        <w:rPr>
          <w:rFonts w:ascii="Arial Narrow" w:hAnsi="Arial Narrow" w:cs="Arial"/>
          <w:i/>
          <w:sz w:val="16"/>
          <w:szCs w:val="16"/>
        </w:rPr>
      </w:pPr>
      <w:r w:rsidRPr="00212250">
        <w:rPr>
          <w:rFonts w:ascii="Arial Narrow" w:hAnsi="Arial Narrow" w:cs="Arial"/>
          <w:i/>
          <w:iCs/>
          <w:sz w:val="16"/>
          <w:szCs w:val="16"/>
        </w:rPr>
        <w:t xml:space="preserve">Data: </w:t>
      </w:r>
      <w:r w:rsidRPr="00212250">
        <w:rPr>
          <w:rFonts w:ascii="Arial Narrow" w:hAnsi="Arial Narrow" w:cs="Arial"/>
          <w:i/>
          <w:sz w:val="16"/>
          <w:szCs w:val="16"/>
        </w:rPr>
        <w:t>20.03.2026 r.</w:t>
      </w:r>
    </w:p>
    <w:p w14:paraId="4BD81CA4" w14:textId="744172A0" w:rsidR="008642B3" w:rsidRPr="00212250" w:rsidRDefault="008642B3" w:rsidP="00212250">
      <w:pPr>
        <w:ind w:right="-425"/>
        <w:rPr>
          <w:rFonts w:ascii="Arial Narrow" w:hAnsi="Arial Narrow" w:cs="Arial"/>
          <w:sz w:val="20"/>
          <w:szCs w:val="20"/>
          <w:vertAlign w:val="superscript"/>
        </w:rPr>
      </w:pPr>
    </w:p>
    <w:sectPr w:rsidR="008642B3" w:rsidRPr="00212250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AC0888" w14:textId="77777777" w:rsidR="00715F07" w:rsidRDefault="00715F07">
      <w:r>
        <w:separator/>
      </w:r>
    </w:p>
  </w:endnote>
  <w:endnote w:type="continuationSeparator" w:id="0">
    <w:p w14:paraId="1627991E" w14:textId="77777777" w:rsidR="00715F07" w:rsidRDefault="00715F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6CCD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ECC1B1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1CF91D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319FC22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B238E1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7814E9" w14:textId="77777777" w:rsidR="00715F07" w:rsidRDefault="00715F07">
      <w:r>
        <w:separator/>
      </w:r>
    </w:p>
  </w:footnote>
  <w:footnote w:type="continuationSeparator" w:id="0">
    <w:p w14:paraId="554C244D" w14:textId="77777777" w:rsidR="00715F07" w:rsidRDefault="00715F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F7B040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F3DD3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37AF28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87141"/>
    <w:rsid w:val="00022322"/>
    <w:rsid w:val="00042497"/>
    <w:rsid w:val="000C1E6F"/>
    <w:rsid w:val="000E4E56"/>
    <w:rsid w:val="001345D7"/>
    <w:rsid w:val="001A1468"/>
    <w:rsid w:val="001B7815"/>
    <w:rsid w:val="00211A34"/>
    <w:rsid w:val="00212250"/>
    <w:rsid w:val="00287141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15F07"/>
    <w:rsid w:val="00716F7A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AD24BE"/>
    <w:rsid w:val="00B32D12"/>
    <w:rsid w:val="00B36EDA"/>
    <w:rsid w:val="00B464D3"/>
    <w:rsid w:val="00B66700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DC06B6"/>
    <w:rsid w:val="00E1559D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E97877"/>
  <w15:chartTrackingRefBased/>
  <w15:docId w15:val="{6825AEA7-1837-4742-9DCA-2AC757A39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paragraph" w:styleId="NormalnyWeb">
    <w:name w:val="Normal (Web)"/>
    <w:basedOn w:val="Normalny"/>
    <w:rsid w:val="00212250"/>
  </w:style>
  <w:style w:type="character" w:styleId="Hipercze">
    <w:name w:val="Hyperlink"/>
    <w:basedOn w:val="Domylnaczcionkaakapitu"/>
    <w:rsid w:val="0021225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122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10</Pages>
  <Words>3197</Words>
  <Characters>19185</Characters>
  <Application>Microsoft Office Word</Application>
  <DocSecurity>0</DocSecurity>
  <Lines>159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ZIM 10wsk</cp:lastModifiedBy>
  <cp:revision>2</cp:revision>
  <cp:lastPrinted>2026-03-19T13:29:00Z</cp:lastPrinted>
  <dcterms:created xsi:type="dcterms:W3CDTF">2026-03-20T10:18:00Z</dcterms:created>
  <dcterms:modified xsi:type="dcterms:W3CDTF">2026-03-20T10:18:00Z</dcterms:modified>
</cp:coreProperties>
</file>