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2C0A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1A7D5B9F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5630957D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20E3B521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5AA868DC" w14:textId="79AF4AE5" w:rsidR="00E2393B" w:rsidRPr="0084758C" w:rsidRDefault="00F1435C" w:rsidP="0084758C">
      <w:pPr>
        <w:tabs>
          <w:tab w:val="left" w:pos="11685"/>
        </w:tabs>
        <w:spacing w:line="360" w:lineRule="auto"/>
        <w:rPr>
          <w:b/>
          <w:bCs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B74887">
        <w:rPr>
          <w:b/>
          <w:bCs/>
          <w:sz w:val="24"/>
          <w:szCs w:val="24"/>
        </w:rPr>
        <w:t>7082</w:t>
      </w:r>
      <w:r w:rsidRPr="00F1435C">
        <w:rPr>
          <w:b/>
          <w:bCs/>
          <w:sz w:val="24"/>
          <w:szCs w:val="24"/>
        </w:rPr>
        <w:t>/2</w:t>
      </w:r>
      <w:r w:rsidR="00C76DDC">
        <w:rPr>
          <w:b/>
          <w:bCs/>
          <w:sz w:val="24"/>
          <w:szCs w:val="24"/>
        </w:rPr>
        <w:t>6</w:t>
      </w:r>
      <w:r w:rsidR="00D7215C">
        <w:rPr>
          <w:sz w:val="24"/>
          <w:szCs w:val="24"/>
        </w:rPr>
        <w:t xml:space="preserve">       </w:t>
      </w:r>
      <w:r w:rsidR="0084758C">
        <w:rPr>
          <w:sz w:val="24"/>
          <w:szCs w:val="24"/>
        </w:rPr>
        <w:t xml:space="preserve">                                                                               </w:t>
      </w:r>
      <w:r w:rsidR="00D7215C">
        <w:rPr>
          <w:sz w:val="24"/>
          <w:szCs w:val="24"/>
        </w:rPr>
        <w:t xml:space="preserve">         </w:t>
      </w:r>
      <w:r w:rsidR="00E2393B" w:rsidRPr="00E2393B">
        <w:rPr>
          <w:sz w:val="24"/>
          <w:szCs w:val="24"/>
        </w:rPr>
        <w:t xml:space="preserve">Poznań, </w:t>
      </w:r>
      <w:r w:rsidR="00B74887">
        <w:rPr>
          <w:sz w:val="24"/>
          <w:szCs w:val="24"/>
        </w:rPr>
        <w:t>20</w:t>
      </w:r>
      <w:r w:rsidR="00BF23C2">
        <w:rPr>
          <w:sz w:val="24"/>
          <w:szCs w:val="24"/>
        </w:rPr>
        <w:t>.03.2026</w:t>
      </w:r>
      <w:r w:rsidR="00E2393B" w:rsidRPr="00E2393B">
        <w:rPr>
          <w:sz w:val="24"/>
          <w:szCs w:val="24"/>
        </w:rPr>
        <w:t xml:space="preserve"> r.</w:t>
      </w:r>
    </w:p>
    <w:p w14:paraId="09CBB0C4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664917CE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331B8728" w14:textId="77777777" w:rsidR="004D1B9A" w:rsidRPr="004D1B9A" w:rsidRDefault="00E2393B" w:rsidP="004D1B9A">
      <w:pPr>
        <w:jc w:val="both"/>
        <w:rPr>
          <w:b/>
          <w:bCs/>
          <w:iCs/>
          <w:sz w:val="24"/>
          <w:szCs w:val="24"/>
        </w:rPr>
      </w:pPr>
      <w:r w:rsidRPr="00E2393B">
        <w:rPr>
          <w:b/>
          <w:sz w:val="24"/>
          <w:szCs w:val="24"/>
        </w:rPr>
        <w:t xml:space="preserve">Dnia </w:t>
      </w:r>
      <w:r w:rsidR="00B74887">
        <w:rPr>
          <w:b/>
          <w:sz w:val="24"/>
          <w:szCs w:val="24"/>
        </w:rPr>
        <w:t>20</w:t>
      </w:r>
      <w:r w:rsidR="00C76DDC">
        <w:rPr>
          <w:b/>
          <w:sz w:val="24"/>
          <w:szCs w:val="24"/>
        </w:rPr>
        <w:t>.03.2026</w:t>
      </w:r>
      <w:r w:rsidRPr="00E2393B">
        <w:rPr>
          <w:b/>
          <w:sz w:val="24"/>
          <w:szCs w:val="24"/>
        </w:rPr>
        <w:t xml:space="preserve"> r. o godzinie 1</w:t>
      </w:r>
      <w:r w:rsidR="004D1B9A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>:</w:t>
      </w:r>
      <w:r w:rsidR="004D1B9A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 xml:space="preserve">0 dokonano otwarcia ofert w postępowaniu </w:t>
      </w:r>
      <w:r w:rsidR="00981B3F">
        <w:rPr>
          <w:b/>
          <w:sz w:val="24"/>
          <w:szCs w:val="24"/>
        </w:rPr>
        <w:t xml:space="preserve">na </w:t>
      </w:r>
      <w:bookmarkStart w:id="0" w:name="_Hlk216430890"/>
      <w:r w:rsidR="004D1B9A" w:rsidRPr="004D1B9A">
        <w:rPr>
          <w:b/>
          <w:bCs/>
          <w:iCs/>
          <w:sz w:val="24"/>
          <w:szCs w:val="24"/>
        </w:rPr>
        <w:t>Zakup z dostawą</w:t>
      </w:r>
      <w:bookmarkEnd w:id="0"/>
      <w:r w:rsidR="004D1B9A" w:rsidRPr="004D1B9A">
        <w:rPr>
          <w:b/>
          <w:bCs/>
          <w:iCs/>
          <w:sz w:val="24"/>
          <w:szCs w:val="24"/>
        </w:rPr>
        <w:t xml:space="preserve"> serwerów obliczeniowych i przechowywania danych do rozbudowy klastra obliczeniowego Wydziału Matematyki i Informatyki UAM</w:t>
      </w:r>
    </w:p>
    <w:p w14:paraId="6B84C2A8" w14:textId="421CD4FC" w:rsidR="00981B3F" w:rsidRDefault="00981B3F" w:rsidP="00E2393B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4BF0BEF5" w14:textId="6D627276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>Do wyznaczonego terminu zł</w:t>
      </w:r>
      <w:r w:rsidR="00771901">
        <w:rPr>
          <w:b/>
          <w:sz w:val="24"/>
          <w:szCs w:val="24"/>
        </w:rPr>
        <w:t xml:space="preserve">ożono </w:t>
      </w:r>
      <w:r w:rsidR="007F04B0">
        <w:rPr>
          <w:b/>
          <w:sz w:val="24"/>
          <w:szCs w:val="24"/>
        </w:rPr>
        <w:t>4</w:t>
      </w:r>
      <w:r w:rsidR="00862C5C">
        <w:rPr>
          <w:b/>
          <w:sz w:val="24"/>
          <w:szCs w:val="24"/>
        </w:rPr>
        <w:t xml:space="preserve"> </w:t>
      </w:r>
      <w:r w:rsidRPr="00E2393B">
        <w:rPr>
          <w:b/>
          <w:sz w:val="24"/>
          <w:szCs w:val="24"/>
        </w:rPr>
        <w:t>ofert</w:t>
      </w:r>
      <w:r w:rsidR="007F04B0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14:paraId="6DDAAB72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670"/>
        <w:gridCol w:w="2268"/>
      </w:tblGrid>
      <w:tr w:rsidR="0037099A" w:rsidRPr="00087258" w14:paraId="604F60EA" w14:textId="77777777" w:rsidTr="00C76DDC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78F02A93" w14:textId="77777777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Oferta nr</w:t>
            </w:r>
          </w:p>
        </w:tc>
        <w:tc>
          <w:tcPr>
            <w:tcW w:w="5670" w:type="dxa"/>
            <w:shd w:val="clear" w:color="auto" w:fill="F2F2F2"/>
            <w:vAlign w:val="center"/>
          </w:tcPr>
          <w:p w14:paraId="309E347A" w14:textId="77777777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568B0147" w14:textId="52F205C4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Cena oferty</w:t>
            </w:r>
          </w:p>
          <w:p w14:paraId="2DBCD457" w14:textId="77777777" w:rsidR="0037099A" w:rsidRPr="00087258" w:rsidRDefault="0037099A" w:rsidP="00C76DDC">
            <w:pPr>
              <w:jc w:val="center"/>
              <w:rPr>
                <w:sz w:val="22"/>
              </w:rPr>
            </w:pPr>
          </w:p>
        </w:tc>
      </w:tr>
      <w:tr w:rsidR="007F04B0" w:rsidRPr="00087258" w14:paraId="7E227C5C" w14:textId="77777777" w:rsidTr="00C76DDC">
        <w:trPr>
          <w:trHeight w:val="526"/>
          <w:jc w:val="center"/>
        </w:trPr>
        <w:tc>
          <w:tcPr>
            <w:tcW w:w="846" w:type="dxa"/>
            <w:vAlign w:val="center"/>
          </w:tcPr>
          <w:p w14:paraId="6045D4F6" w14:textId="77777777" w:rsidR="007F04B0" w:rsidRPr="00087258" w:rsidRDefault="007F04B0" w:rsidP="007F04B0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1</w:t>
            </w:r>
          </w:p>
        </w:tc>
        <w:tc>
          <w:tcPr>
            <w:tcW w:w="5670" w:type="dxa"/>
          </w:tcPr>
          <w:p w14:paraId="04B55096" w14:textId="77777777" w:rsidR="007F04B0" w:rsidRPr="004C0AF3" w:rsidRDefault="007F04B0" w:rsidP="007F04B0">
            <w:pPr>
              <w:tabs>
                <w:tab w:val="left" w:pos="255"/>
              </w:tabs>
              <w:jc w:val="center"/>
              <w:rPr>
                <w:sz w:val="22"/>
              </w:rPr>
            </w:pPr>
            <w:r w:rsidRPr="004C0AF3">
              <w:rPr>
                <w:sz w:val="22"/>
              </w:rPr>
              <w:t>PROGRESS – Systemy Komputerowe Sp. z o.o.</w:t>
            </w:r>
          </w:p>
          <w:p w14:paraId="2F6BDD7E" w14:textId="3AE13C05" w:rsidR="007F04B0" w:rsidRPr="00087258" w:rsidRDefault="007F04B0" w:rsidP="007F04B0">
            <w:pPr>
              <w:tabs>
                <w:tab w:val="left" w:pos="255"/>
              </w:tabs>
              <w:jc w:val="center"/>
              <w:rPr>
                <w:sz w:val="22"/>
              </w:rPr>
            </w:pPr>
            <w:r w:rsidRPr="004C0AF3">
              <w:rPr>
                <w:sz w:val="22"/>
              </w:rPr>
              <w:t>Al. Mickiewicza 27, 31-120 Kraków</w:t>
            </w:r>
          </w:p>
        </w:tc>
        <w:tc>
          <w:tcPr>
            <w:tcW w:w="2268" w:type="dxa"/>
            <w:vAlign w:val="center"/>
          </w:tcPr>
          <w:p w14:paraId="581D0536" w14:textId="6DC86820" w:rsidR="007F04B0" w:rsidRPr="00087258" w:rsidRDefault="007F04B0" w:rsidP="007F04B0">
            <w:pPr>
              <w:jc w:val="center"/>
              <w:rPr>
                <w:sz w:val="22"/>
              </w:rPr>
            </w:pPr>
            <w:r w:rsidRPr="004C0AF3">
              <w:rPr>
                <w:sz w:val="22"/>
              </w:rPr>
              <w:t>1 697 850,00</w:t>
            </w:r>
          </w:p>
        </w:tc>
      </w:tr>
      <w:tr w:rsidR="007F04B0" w:rsidRPr="00087258" w14:paraId="2BD63675" w14:textId="77777777" w:rsidTr="00C76DDC">
        <w:trPr>
          <w:trHeight w:val="526"/>
          <w:jc w:val="center"/>
        </w:trPr>
        <w:tc>
          <w:tcPr>
            <w:tcW w:w="846" w:type="dxa"/>
            <w:vAlign w:val="center"/>
          </w:tcPr>
          <w:p w14:paraId="3811CAF4" w14:textId="28CC28D4" w:rsidR="007F04B0" w:rsidRPr="00087258" w:rsidRDefault="007F04B0" w:rsidP="007F04B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670" w:type="dxa"/>
          </w:tcPr>
          <w:p w14:paraId="3C4F8B70" w14:textId="77777777" w:rsidR="007F04B0" w:rsidRPr="004C0AF3" w:rsidRDefault="007F04B0" w:rsidP="007F04B0">
            <w:pPr>
              <w:tabs>
                <w:tab w:val="left" w:pos="255"/>
              </w:tabs>
              <w:jc w:val="center"/>
              <w:rPr>
                <w:sz w:val="22"/>
              </w:rPr>
            </w:pPr>
            <w:proofErr w:type="spellStart"/>
            <w:r w:rsidRPr="004C0AF3">
              <w:rPr>
                <w:sz w:val="22"/>
              </w:rPr>
              <w:t>Clarifity</w:t>
            </w:r>
            <w:proofErr w:type="spellEnd"/>
            <w:r w:rsidRPr="004C0AF3">
              <w:rPr>
                <w:sz w:val="22"/>
              </w:rPr>
              <w:t xml:space="preserve"> Sp. z o.o.</w:t>
            </w:r>
          </w:p>
          <w:p w14:paraId="1DA3BEC5" w14:textId="52A50C3F" w:rsidR="007F04B0" w:rsidRPr="00087258" w:rsidRDefault="007F04B0" w:rsidP="007F04B0">
            <w:pPr>
              <w:tabs>
                <w:tab w:val="left" w:pos="255"/>
              </w:tabs>
              <w:jc w:val="center"/>
              <w:rPr>
                <w:sz w:val="22"/>
              </w:rPr>
            </w:pPr>
            <w:r w:rsidRPr="004C0AF3">
              <w:rPr>
                <w:sz w:val="22"/>
              </w:rPr>
              <w:t>ul. Św. Marcin 29/8, 61-806 Poznań</w:t>
            </w:r>
          </w:p>
        </w:tc>
        <w:tc>
          <w:tcPr>
            <w:tcW w:w="2268" w:type="dxa"/>
            <w:vAlign w:val="center"/>
          </w:tcPr>
          <w:p w14:paraId="2DDA5406" w14:textId="20D3AE72" w:rsidR="007F04B0" w:rsidRPr="00087258" w:rsidRDefault="007F04B0" w:rsidP="007F04B0">
            <w:pPr>
              <w:jc w:val="center"/>
              <w:rPr>
                <w:sz w:val="22"/>
              </w:rPr>
            </w:pPr>
            <w:r w:rsidRPr="004C0AF3">
              <w:rPr>
                <w:sz w:val="22"/>
              </w:rPr>
              <w:t>2 155 023,30</w:t>
            </w:r>
          </w:p>
        </w:tc>
      </w:tr>
      <w:tr w:rsidR="007F04B0" w:rsidRPr="00087258" w14:paraId="4EEEE99B" w14:textId="77777777" w:rsidTr="00C76DDC">
        <w:trPr>
          <w:trHeight w:val="526"/>
          <w:jc w:val="center"/>
        </w:trPr>
        <w:tc>
          <w:tcPr>
            <w:tcW w:w="846" w:type="dxa"/>
            <w:vAlign w:val="center"/>
          </w:tcPr>
          <w:p w14:paraId="6B0793FD" w14:textId="3B471AF1" w:rsidR="007F04B0" w:rsidRPr="00087258" w:rsidRDefault="007F04B0" w:rsidP="007F04B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670" w:type="dxa"/>
          </w:tcPr>
          <w:p w14:paraId="73D811EB" w14:textId="77777777" w:rsidR="007F04B0" w:rsidRPr="004C0AF3" w:rsidRDefault="007F04B0" w:rsidP="007F04B0">
            <w:pPr>
              <w:tabs>
                <w:tab w:val="left" w:pos="255"/>
              </w:tabs>
              <w:jc w:val="center"/>
              <w:rPr>
                <w:sz w:val="22"/>
              </w:rPr>
            </w:pPr>
            <w:proofErr w:type="spellStart"/>
            <w:r w:rsidRPr="004C0AF3">
              <w:rPr>
                <w:sz w:val="22"/>
              </w:rPr>
              <w:t>Boat.Systems</w:t>
            </w:r>
            <w:proofErr w:type="spellEnd"/>
            <w:r w:rsidRPr="004C0AF3">
              <w:rPr>
                <w:sz w:val="22"/>
              </w:rPr>
              <w:t xml:space="preserve"> Sp. z o.o.</w:t>
            </w:r>
          </w:p>
          <w:p w14:paraId="1CC54B92" w14:textId="433461A7" w:rsidR="007F04B0" w:rsidRPr="00087258" w:rsidRDefault="007F04B0" w:rsidP="007F04B0">
            <w:pPr>
              <w:tabs>
                <w:tab w:val="left" w:pos="255"/>
              </w:tabs>
              <w:jc w:val="center"/>
              <w:rPr>
                <w:sz w:val="22"/>
              </w:rPr>
            </w:pPr>
            <w:r w:rsidRPr="004C0AF3">
              <w:rPr>
                <w:sz w:val="22"/>
              </w:rPr>
              <w:t>ul. Słowiańska 1/9, 93-101 Łódź</w:t>
            </w:r>
          </w:p>
        </w:tc>
        <w:tc>
          <w:tcPr>
            <w:tcW w:w="2268" w:type="dxa"/>
            <w:vAlign w:val="center"/>
          </w:tcPr>
          <w:p w14:paraId="57F0E0DA" w14:textId="4B93121E" w:rsidR="007F04B0" w:rsidRPr="00087258" w:rsidRDefault="007F04B0" w:rsidP="007F04B0">
            <w:pPr>
              <w:jc w:val="center"/>
              <w:rPr>
                <w:sz w:val="22"/>
              </w:rPr>
            </w:pPr>
            <w:r w:rsidRPr="004C0AF3">
              <w:rPr>
                <w:sz w:val="22"/>
              </w:rPr>
              <w:t>1 659 474,00</w:t>
            </w:r>
          </w:p>
        </w:tc>
      </w:tr>
      <w:tr w:rsidR="007F04B0" w:rsidRPr="00087258" w14:paraId="6472F274" w14:textId="77777777" w:rsidTr="00C76DDC">
        <w:trPr>
          <w:trHeight w:val="526"/>
          <w:jc w:val="center"/>
        </w:trPr>
        <w:tc>
          <w:tcPr>
            <w:tcW w:w="846" w:type="dxa"/>
            <w:vAlign w:val="center"/>
          </w:tcPr>
          <w:p w14:paraId="41773B8E" w14:textId="31E165CB" w:rsidR="007F04B0" w:rsidRPr="00087258" w:rsidRDefault="007F04B0" w:rsidP="007F04B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670" w:type="dxa"/>
          </w:tcPr>
          <w:p w14:paraId="642AE98E" w14:textId="77777777" w:rsidR="007F04B0" w:rsidRPr="004C0AF3" w:rsidRDefault="007F04B0" w:rsidP="007F04B0">
            <w:pPr>
              <w:tabs>
                <w:tab w:val="left" w:pos="255"/>
              </w:tabs>
              <w:jc w:val="center"/>
              <w:rPr>
                <w:sz w:val="22"/>
              </w:rPr>
            </w:pPr>
            <w:proofErr w:type="spellStart"/>
            <w:r w:rsidRPr="004C0AF3">
              <w:rPr>
                <w:sz w:val="22"/>
              </w:rPr>
              <w:t>ntegrale</w:t>
            </w:r>
            <w:proofErr w:type="spellEnd"/>
            <w:r w:rsidRPr="004C0AF3">
              <w:rPr>
                <w:sz w:val="22"/>
              </w:rPr>
              <w:t xml:space="preserve"> IT Sp. z o.o.</w:t>
            </w:r>
          </w:p>
          <w:p w14:paraId="16348BA2" w14:textId="5D4ED290" w:rsidR="007F04B0" w:rsidRPr="00087258" w:rsidRDefault="007F04B0" w:rsidP="007F04B0">
            <w:pPr>
              <w:tabs>
                <w:tab w:val="left" w:pos="255"/>
              </w:tabs>
              <w:jc w:val="center"/>
              <w:rPr>
                <w:sz w:val="22"/>
              </w:rPr>
            </w:pPr>
            <w:r w:rsidRPr="004C0AF3">
              <w:rPr>
                <w:sz w:val="22"/>
              </w:rPr>
              <w:t>ul. Winogrady 18a, 61-663 Poznań</w:t>
            </w:r>
          </w:p>
        </w:tc>
        <w:tc>
          <w:tcPr>
            <w:tcW w:w="2268" w:type="dxa"/>
            <w:vAlign w:val="center"/>
          </w:tcPr>
          <w:p w14:paraId="78DD7F8B" w14:textId="33F0C052" w:rsidR="007F04B0" w:rsidRPr="00087258" w:rsidRDefault="007F04B0" w:rsidP="007F04B0">
            <w:pPr>
              <w:jc w:val="center"/>
              <w:rPr>
                <w:sz w:val="22"/>
              </w:rPr>
            </w:pPr>
            <w:r w:rsidRPr="004C0AF3">
              <w:rPr>
                <w:sz w:val="22"/>
              </w:rPr>
              <w:t>1 925 267,00</w:t>
            </w:r>
          </w:p>
        </w:tc>
      </w:tr>
    </w:tbl>
    <w:p w14:paraId="7624EDC9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51DA4D3" w14:textId="33FCE369" w:rsidR="00D7215C" w:rsidRPr="00087258" w:rsidRDefault="002158FA" w:rsidP="00D7215C">
      <w:pPr>
        <w:jc w:val="both"/>
        <w:outlineLvl w:val="1"/>
        <w:rPr>
          <w:b/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  <w:r w:rsidR="00D7215C" w:rsidRPr="00D7215C">
        <w:rPr>
          <w:sz w:val="24"/>
        </w:rPr>
        <w:t xml:space="preserve"> </w:t>
      </w:r>
      <w:r w:rsidR="00B74887" w:rsidRPr="00B74887">
        <w:rPr>
          <w:b/>
          <w:sz w:val="24"/>
        </w:rPr>
        <w:t>899</w:t>
      </w:r>
      <w:r w:rsidR="00B74887">
        <w:rPr>
          <w:b/>
          <w:sz w:val="24"/>
        </w:rPr>
        <w:t>.</w:t>
      </w:r>
      <w:r w:rsidR="00B74887" w:rsidRPr="00B74887">
        <w:rPr>
          <w:b/>
          <w:sz w:val="24"/>
        </w:rPr>
        <w:t>040</w:t>
      </w:r>
      <w:r w:rsidR="00BF23C2" w:rsidRPr="00BF23C2">
        <w:rPr>
          <w:b/>
          <w:sz w:val="24"/>
        </w:rPr>
        <w:t>,00</w:t>
      </w:r>
      <w:r w:rsidR="00087258" w:rsidRPr="00087258">
        <w:rPr>
          <w:b/>
          <w:sz w:val="24"/>
        </w:rPr>
        <w:t xml:space="preserve"> </w:t>
      </w:r>
      <w:r w:rsidR="00D7215C" w:rsidRPr="00087258">
        <w:rPr>
          <w:b/>
          <w:sz w:val="24"/>
        </w:rPr>
        <w:t>zł brutto</w:t>
      </w:r>
    </w:p>
    <w:p w14:paraId="02AE31C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6FB848BA" w14:textId="77777777" w:rsid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BCAF293" w14:textId="77777777" w:rsidR="00087258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BF23C2" w:rsidRPr="00BF23C2" w14:paraId="5D6BFF7D" w14:textId="77777777" w:rsidTr="00077E91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6C88BF8" w14:textId="56E6D68B" w:rsidR="00BF23C2" w:rsidRPr="00BF23C2" w:rsidRDefault="00BF23C2" w:rsidP="00BF23C2">
            <w:pPr>
              <w:jc w:val="center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BF23C2">
              <w:rPr>
                <w:b/>
                <w:bCs/>
                <w:iCs/>
                <w:sz w:val="24"/>
                <w:szCs w:val="24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6AE98E2" w14:textId="77777777" w:rsidR="00BF23C2" w:rsidRPr="00BF23C2" w:rsidRDefault="00BF23C2" w:rsidP="00BF23C2">
            <w:pPr>
              <w:jc w:val="center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  <w:r w:rsidRPr="00BF23C2">
              <w:rPr>
                <w:b/>
                <w:bCs/>
                <w:iCs/>
                <w:sz w:val="24"/>
                <w:szCs w:val="24"/>
                <w:lang w:eastAsia="x-none"/>
              </w:rPr>
              <w:t>Nazwa kryterium :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32C169A" w14:textId="77777777" w:rsidR="00BF23C2" w:rsidRPr="00BF23C2" w:rsidRDefault="00BF23C2" w:rsidP="00BF23C2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BF23C2">
              <w:rPr>
                <w:b/>
                <w:bCs/>
                <w:iCs/>
                <w:sz w:val="24"/>
                <w:szCs w:val="24"/>
                <w:lang w:eastAsia="x-none"/>
              </w:rPr>
              <w:t>Waga:</w:t>
            </w:r>
          </w:p>
        </w:tc>
      </w:tr>
      <w:tr w:rsidR="00BF23C2" w:rsidRPr="00BF23C2" w14:paraId="562AEEEA" w14:textId="77777777" w:rsidTr="00077E91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354DAF" w14:textId="77777777" w:rsidR="00BF23C2" w:rsidRPr="00BF23C2" w:rsidRDefault="00BF23C2" w:rsidP="00BF23C2">
            <w:pPr>
              <w:numPr>
                <w:ilvl w:val="0"/>
                <w:numId w:val="1"/>
              </w:numPr>
              <w:jc w:val="center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1DBEE" w14:textId="77777777" w:rsidR="00BF23C2" w:rsidRPr="00BF23C2" w:rsidRDefault="00BF23C2" w:rsidP="00BF23C2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BF23C2">
              <w:rPr>
                <w:bCs/>
                <w:iCs/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F43DB" w14:textId="77777777" w:rsidR="00BF23C2" w:rsidRPr="00BF23C2" w:rsidRDefault="00BF23C2" w:rsidP="00BF23C2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BF23C2">
              <w:rPr>
                <w:bCs/>
                <w:iCs/>
                <w:sz w:val="24"/>
                <w:szCs w:val="24"/>
                <w:lang w:eastAsia="x-none"/>
              </w:rPr>
              <w:t>60%</w:t>
            </w:r>
          </w:p>
        </w:tc>
      </w:tr>
      <w:tr w:rsidR="00BF23C2" w:rsidRPr="00BF23C2" w14:paraId="5A39F323" w14:textId="77777777" w:rsidTr="00077E91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6821C3" w14:textId="77777777" w:rsidR="00BF23C2" w:rsidRPr="00BF23C2" w:rsidRDefault="00BF23C2" w:rsidP="00BF23C2">
            <w:pPr>
              <w:numPr>
                <w:ilvl w:val="0"/>
                <w:numId w:val="1"/>
              </w:numPr>
              <w:jc w:val="center"/>
              <w:outlineLvl w:val="1"/>
              <w:rPr>
                <w:b/>
                <w:bCs/>
                <w:iCs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3FC0D" w14:textId="77777777" w:rsidR="00BF23C2" w:rsidRPr="00BF23C2" w:rsidRDefault="00BF23C2" w:rsidP="00BF23C2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 w:rsidRPr="00BF23C2">
              <w:rPr>
                <w:bCs/>
                <w:iCs/>
                <w:sz w:val="24"/>
                <w:szCs w:val="24"/>
                <w:lang w:eastAsia="x-none"/>
              </w:rPr>
              <w:t>Długość okresu gwarancji (G)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939C3" w14:textId="5789FDE8" w:rsidR="00BF23C2" w:rsidRPr="00BF23C2" w:rsidRDefault="00B74887" w:rsidP="00BF23C2">
            <w:pPr>
              <w:jc w:val="center"/>
              <w:outlineLvl w:val="1"/>
              <w:rPr>
                <w:bCs/>
                <w:iCs/>
                <w:sz w:val="24"/>
                <w:szCs w:val="24"/>
                <w:lang w:eastAsia="x-none"/>
              </w:rPr>
            </w:pPr>
            <w:r>
              <w:rPr>
                <w:bCs/>
                <w:iCs/>
                <w:sz w:val="24"/>
                <w:szCs w:val="24"/>
                <w:lang w:eastAsia="x-none"/>
              </w:rPr>
              <w:t>4</w:t>
            </w:r>
            <w:r w:rsidR="00BF23C2" w:rsidRPr="00BF23C2">
              <w:rPr>
                <w:bCs/>
                <w:iCs/>
                <w:sz w:val="24"/>
                <w:szCs w:val="24"/>
                <w:lang w:eastAsia="x-none"/>
              </w:rPr>
              <w:t>0%</w:t>
            </w:r>
          </w:p>
        </w:tc>
      </w:tr>
    </w:tbl>
    <w:p w14:paraId="6117B255" w14:textId="77777777" w:rsidR="00087258" w:rsidRPr="00F1435C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65214284" w14:textId="77777777" w:rsidR="00C236D3" w:rsidRDefault="00087258" w:rsidP="00087258">
      <w:pPr>
        <w:tabs>
          <w:tab w:val="left" w:pos="8685"/>
        </w:tabs>
      </w:pPr>
      <w:r>
        <w:tab/>
      </w:r>
    </w:p>
    <w:sectPr w:rsidR="00C236D3" w:rsidSect="00847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387" w:left="1418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21757" w14:textId="77777777" w:rsidR="00423F33" w:rsidRDefault="00423F33">
      <w:r>
        <w:separator/>
      </w:r>
    </w:p>
  </w:endnote>
  <w:endnote w:type="continuationSeparator" w:id="0">
    <w:p w14:paraId="3191A61A" w14:textId="77777777" w:rsidR="00423F33" w:rsidRDefault="00423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CB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EB07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1FEC" w14:textId="2E3A5455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82DB8D" wp14:editId="722DB1B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7465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7465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73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18FF4" w14:textId="77777777" w:rsidR="009F189D" w:rsidRDefault="009F189D">
    <w:pPr>
      <w:pStyle w:val="Stopka"/>
      <w:tabs>
        <w:tab w:val="clear" w:pos="4536"/>
      </w:tabs>
      <w:jc w:val="center"/>
    </w:pPr>
  </w:p>
  <w:p w14:paraId="64AC3BA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72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457CA" w14:textId="77777777" w:rsidR="00423F33" w:rsidRDefault="00423F33">
      <w:r>
        <w:separator/>
      </w:r>
    </w:p>
  </w:footnote>
  <w:footnote w:type="continuationSeparator" w:id="0">
    <w:p w14:paraId="3BA8A3C6" w14:textId="77777777" w:rsidR="00423F33" w:rsidRDefault="00423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688E7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1B2E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AB7B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167096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85BCF"/>
    <w:rsid w:val="00087258"/>
    <w:rsid w:val="000C1C6D"/>
    <w:rsid w:val="000D7F25"/>
    <w:rsid w:val="000E00E5"/>
    <w:rsid w:val="001146A4"/>
    <w:rsid w:val="00120B52"/>
    <w:rsid w:val="00155C94"/>
    <w:rsid w:val="00173B20"/>
    <w:rsid w:val="00197465"/>
    <w:rsid w:val="001C69FF"/>
    <w:rsid w:val="002158FA"/>
    <w:rsid w:val="0023318D"/>
    <w:rsid w:val="00240B03"/>
    <w:rsid w:val="00271F99"/>
    <w:rsid w:val="002B469A"/>
    <w:rsid w:val="00316FB8"/>
    <w:rsid w:val="00324B64"/>
    <w:rsid w:val="00343909"/>
    <w:rsid w:val="003527C0"/>
    <w:rsid w:val="00355C9D"/>
    <w:rsid w:val="0037099A"/>
    <w:rsid w:val="003B6B36"/>
    <w:rsid w:val="003D72FD"/>
    <w:rsid w:val="003F57CD"/>
    <w:rsid w:val="00423179"/>
    <w:rsid w:val="00423F33"/>
    <w:rsid w:val="004372F1"/>
    <w:rsid w:val="00490DC0"/>
    <w:rsid w:val="00493F8C"/>
    <w:rsid w:val="004A4A0D"/>
    <w:rsid w:val="004C7E9B"/>
    <w:rsid w:val="004D1B9A"/>
    <w:rsid w:val="004F0014"/>
    <w:rsid w:val="005377A7"/>
    <w:rsid w:val="00551CD2"/>
    <w:rsid w:val="00577BC6"/>
    <w:rsid w:val="00583D9D"/>
    <w:rsid w:val="005D7987"/>
    <w:rsid w:val="00601802"/>
    <w:rsid w:val="00601AE8"/>
    <w:rsid w:val="006051AD"/>
    <w:rsid w:val="00650FDA"/>
    <w:rsid w:val="0069085C"/>
    <w:rsid w:val="006B6F69"/>
    <w:rsid w:val="006C2B48"/>
    <w:rsid w:val="00771901"/>
    <w:rsid w:val="007F04B0"/>
    <w:rsid w:val="00843263"/>
    <w:rsid w:val="0084758C"/>
    <w:rsid w:val="00861E75"/>
    <w:rsid w:val="00862C5C"/>
    <w:rsid w:val="00884BB0"/>
    <w:rsid w:val="008A26A5"/>
    <w:rsid w:val="008F318B"/>
    <w:rsid w:val="00960CEB"/>
    <w:rsid w:val="00972435"/>
    <w:rsid w:val="00981B3F"/>
    <w:rsid w:val="00983F88"/>
    <w:rsid w:val="009858EC"/>
    <w:rsid w:val="009D19BD"/>
    <w:rsid w:val="009F189D"/>
    <w:rsid w:val="00A80738"/>
    <w:rsid w:val="00AC22BB"/>
    <w:rsid w:val="00AF2710"/>
    <w:rsid w:val="00B075D7"/>
    <w:rsid w:val="00B74887"/>
    <w:rsid w:val="00BF23C2"/>
    <w:rsid w:val="00C236D3"/>
    <w:rsid w:val="00C659E2"/>
    <w:rsid w:val="00C76DDC"/>
    <w:rsid w:val="00CB0802"/>
    <w:rsid w:val="00CF7835"/>
    <w:rsid w:val="00D3230A"/>
    <w:rsid w:val="00D43900"/>
    <w:rsid w:val="00D665F5"/>
    <w:rsid w:val="00D7128F"/>
    <w:rsid w:val="00D7215C"/>
    <w:rsid w:val="00DF641E"/>
    <w:rsid w:val="00E2393B"/>
    <w:rsid w:val="00E93DE0"/>
    <w:rsid w:val="00EA3476"/>
    <w:rsid w:val="00EC32C4"/>
    <w:rsid w:val="00F1435C"/>
    <w:rsid w:val="00F44906"/>
    <w:rsid w:val="00F52D1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69EBD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2025-08-12T11:42:00Z</cp:lastPrinted>
  <dcterms:created xsi:type="dcterms:W3CDTF">2026-03-20T10:32:00Z</dcterms:created>
  <dcterms:modified xsi:type="dcterms:W3CDTF">2026-03-20T10:32:00Z</dcterms:modified>
</cp:coreProperties>
</file>