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0E4F" w14:textId="328DABA6" w:rsidR="00DA1AEE" w:rsidRDefault="007B4DE3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D32E56" wp14:editId="3BAE8E16">
            <wp:simplePos x="0" y="0"/>
            <wp:positionH relativeFrom="column">
              <wp:posOffset>-4445</wp:posOffset>
            </wp:positionH>
            <wp:positionV relativeFrom="paragraph">
              <wp:posOffset>27940</wp:posOffset>
            </wp:positionV>
            <wp:extent cx="5762625" cy="600075"/>
            <wp:effectExtent l="0" t="0" r="0" b="0"/>
            <wp:wrapTight wrapText="bothSides">
              <wp:wrapPolygon edited="0">
                <wp:start x="0" y="0"/>
                <wp:lineTo x="0" y="21257"/>
                <wp:lineTo x="21564" y="21257"/>
                <wp:lineTo x="21564" y="0"/>
                <wp:lineTo x="0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7C4A" w14:textId="77777777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</w:p>
    <w:p w14:paraId="0FC97967" w14:textId="0CBCBE26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65A4BD27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D1749C">
        <w:rPr>
          <w:rFonts w:ascii="Arial Narrow" w:hAnsi="Arial Narrow" w:cs="Arial"/>
          <w:b/>
        </w:rPr>
        <w:t>43</w:t>
      </w:r>
      <w:r w:rsidR="00DA1AEE">
        <w:rPr>
          <w:rFonts w:ascii="Arial Narrow" w:hAnsi="Arial Narrow" w:cs="Arial"/>
          <w:b/>
        </w:rPr>
        <w:t>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KRS/CEiDG)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07558DCF" w14:textId="77777777" w:rsidR="00D1749C" w:rsidRDefault="00D1749C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D1749C">
        <w:rPr>
          <w:rFonts w:ascii="Arial Narrow" w:hAnsi="Arial Narrow" w:cs="Arial"/>
          <w:b/>
        </w:rPr>
        <w:t>Dostawa elementów infrastruktury informatycznej</w:t>
      </w:r>
    </w:p>
    <w:p w14:paraId="326EF825" w14:textId="13964804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</w:t>
      </w:r>
      <w:r w:rsidRPr="00355E94">
        <w:rPr>
          <w:rFonts w:ascii="Arial Narrow" w:hAnsi="Arial Narrow" w:cs="Arial"/>
        </w:rPr>
        <w:lastRenderedPageBreak/>
        <w:t xml:space="preserve">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0316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B0316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B0316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B0316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316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B0316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B03164" w:rsidRDefault="00D2702A" w:rsidP="00D2702A">
            <w:pPr>
              <w:spacing w:before="60" w:after="120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Warunki udziału w postępowaniu</w:t>
            </w:r>
          </w:p>
        </w:tc>
      </w:tr>
      <w:tr w:rsidR="00486BBA" w:rsidRPr="00B0316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B0316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strike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B0316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trike/>
              </w:rPr>
            </w:pPr>
            <w:r w:rsidRPr="00B03164">
              <w:rPr>
                <w:rFonts w:ascii="Arial Narrow" w:hAnsi="Arial Narrow" w:cs="Arial"/>
                <w:b/>
                <w:bCs/>
                <w:strike/>
              </w:rPr>
              <w:t>Zdolność techniczna lub zawodowa</w:t>
            </w:r>
          </w:p>
          <w:p w14:paraId="1F4AD469" w14:textId="77777777" w:rsidR="00486BBA" w:rsidRPr="00B0316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strike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B03164" w:rsidRDefault="00122954" w:rsidP="00E21BB4">
      <w:pPr>
        <w:spacing w:before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polegam na zdolnościach lub sytuacji następującego podmiotu udostępniającego zasoby:</w:t>
      </w:r>
    </w:p>
    <w:p w14:paraId="03747A0C" w14:textId="77777777" w:rsidR="00721D87" w:rsidRPr="00B03164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……………</w:t>
      </w:r>
      <w:r w:rsidR="00721D87" w:rsidRPr="00B03164">
        <w:rPr>
          <w:rFonts w:ascii="Arial Narrow" w:hAnsi="Arial Narrow" w:cs="Arial"/>
          <w:strike/>
        </w:rPr>
        <w:t>………………….……………………………………………………………….....</w:t>
      </w:r>
    </w:p>
    <w:p w14:paraId="267AC519" w14:textId="77777777" w:rsidR="00721D87" w:rsidRPr="00B0316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B03164">
        <w:rPr>
          <w:rFonts w:ascii="Arial Narrow" w:hAnsi="Arial Narrow" w:cs="Arial"/>
          <w:i/>
          <w:iCs/>
          <w:strike/>
          <w:sz w:val="18"/>
          <w:szCs w:val="18"/>
        </w:rPr>
        <w:t>podać pełną nazwę/firmę, adres, a także w zależności od podmiotu: NIP/PESEL, KRS/CEiDG</w:t>
      </w:r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EE82666" w14:textId="77777777" w:rsidR="00721D87" w:rsidRPr="00B03164" w:rsidRDefault="00E21BB4" w:rsidP="00721D87">
      <w:pPr>
        <w:spacing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w następującym zakresie: </w:t>
      </w:r>
    </w:p>
    <w:p w14:paraId="3B15FA7C" w14:textId="77777777" w:rsidR="00E21BB4" w:rsidRPr="00B03164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……………</w:t>
      </w:r>
      <w:r w:rsidR="00721D87" w:rsidRPr="00B03164">
        <w:rPr>
          <w:rFonts w:ascii="Arial Narrow" w:hAnsi="Arial Narrow" w:cs="Arial"/>
          <w:strike/>
        </w:rPr>
        <w:t>………………………………………………………….</w:t>
      </w:r>
      <w:r w:rsidRPr="00B03164">
        <w:rPr>
          <w:rFonts w:ascii="Arial Narrow" w:hAnsi="Arial Narrow" w:cs="Arial"/>
          <w:strike/>
        </w:rPr>
        <w:t>………………………….</w:t>
      </w:r>
    </w:p>
    <w:p w14:paraId="5537424F" w14:textId="77777777" w:rsidR="00E21BB4" w:rsidRPr="00B0316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B03164">
        <w:rPr>
          <w:rFonts w:ascii="Arial Narrow" w:hAnsi="Arial Narrow" w:cs="Arial"/>
          <w:i/>
          <w:iCs/>
          <w:strike/>
          <w:sz w:val="18"/>
          <w:szCs w:val="18"/>
        </w:rPr>
        <w:lastRenderedPageBreak/>
        <w:t>(</w:t>
      </w:r>
      <w:r w:rsidR="005433B0" w:rsidRPr="00B03164">
        <w:rPr>
          <w:rFonts w:ascii="Arial Narrow" w:hAnsi="Arial Narrow" w:cs="Arial"/>
          <w:i/>
          <w:iCs/>
          <w:strike/>
          <w:sz w:val="18"/>
          <w:szCs w:val="18"/>
        </w:rPr>
        <w:t>określić odpowiedni zakres udostępnianych zasobów dla wskazanego podmiotu</w:t>
      </w:r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3F7B3AE" w14:textId="77777777" w:rsidR="00334A77" w:rsidRPr="00B03164" w:rsidRDefault="00334A77" w:rsidP="004175AB">
      <w:pPr>
        <w:spacing w:after="24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87C03D" w14:textId="48890CC3" w:rsidR="00524951" w:rsidRPr="00DA1AEE" w:rsidRDefault="00E426EB" w:rsidP="00DA1AE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43F71" w14:textId="77777777" w:rsidR="00434BBC" w:rsidRDefault="00434BBC" w:rsidP="0038231F">
      <w:pPr>
        <w:spacing w:after="0" w:line="240" w:lineRule="auto"/>
      </w:pPr>
      <w:r>
        <w:separator/>
      </w:r>
    </w:p>
  </w:endnote>
  <w:endnote w:type="continuationSeparator" w:id="0">
    <w:p w14:paraId="5BFC102D" w14:textId="77777777" w:rsidR="00434BBC" w:rsidRDefault="00434B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A90D4" w14:textId="77777777" w:rsidR="00434BBC" w:rsidRDefault="00434BBC" w:rsidP="0038231F">
      <w:pPr>
        <w:spacing w:after="0" w:line="240" w:lineRule="auto"/>
      </w:pPr>
      <w:r>
        <w:separator/>
      </w:r>
    </w:p>
  </w:footnote>
  <w:footnote w:type="continuationSeparator" w:id="0">
    <w:p w14:paraId="131FD6D9" w14:textId="77777777" w:rsidR="00434BBC" w:rsidRDefault="00434BBC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75AA"/>
    <w:rsid w:val="00130EDD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72629"/>
    <w:rsid w:val="00284368"/>
    <w:rsid w:val="00287AE8"/>
    <w:rsid w:val="00290B01"/>
    <w:rsid w:val="00292198"/>
    <w:rsid w:val="002A22AB"/>
    <w:rsid w:val="002B2AD9"/>
    <w:rsid w:val="002C1C7B"/>
    <w:rsid w:val="002C2256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0A05"/>
    <w:rsid w:val="003A79D2"/>
    <w:rsid w:val="003B2070"/>
    <w:rsid w:val="003B214C"/>
    <w:rsid w:val="003B7238"/>
    <w:rsid w:val="003C3B64"/>
    <w:rsid w:val="003F024C"/>
    <w:rsid w:val="004175AB"/>
    <w:rsid w:val="00420146"/>
    <w:rsid w:val="00434BBC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27B05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0DF2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4DE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320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358F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5056"/>
    <w:rsid w:val="00A261A3"/>
    <w:rsid w:val="00A276E4"/>
    <w:rsid w:val="00A3062E"/>
    <w:rsid w:val="00A347DE"/>
    <w:rsid w:val="00AA5241"/>
    <w:rsid w:val="00AA7429"/>
    <w:rsid w:val="00AC5247"/>
    <w:rsid w:val="00AE1476"/>
    <w:rsid w:val="00AE6FF2"/>
    <w:rsid w:val="00B0088C"/>
    <w:rsid w:val="00B03164"/>
    <w:rsid w:val="00B0411A"/>
    <w:rsid w:val="00B10CC3"/>
    <w:rsid w:val="00B15219"/>
    <w:rsid w:val="00B15FD3"/>
    <w:rsid w:val="00B34079"/>
    <w:rsid w:val="00B36ABD"/>
    <w:rsid w:val="00B60131"/>
    <w:rsid w:val="00B6778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3D10"/>
    <w:rsid w:val="00D05D1B"/>
    <w:rsid w:val="00D1749C"/>
    <w:rsid w:val="00D213AE"/>
    <w:rsid w:val="00D23F3D"/>
    <w:rsid w:val="00D2702A"/>
    <w:rsid w:val="00D34D9A"/>
    <w:rsid w:val="00D409DE"/>
    <w:rsid w:val="00D42C9B"/>
    <w:rsid w:val="00D531D5"/>
    <w:rsid w:val="00D7532C"/>
    <w:rsid w:val="00D833F7"/>
    <w:rsid w:val="00DA1A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2026-03-23T08:51:00Z</dcterms:created>
  <dcterms:modified xsi:type="dcterms:W3CDTF">2026-03-23T09:04:00Z</dcterms:modified>
</cp:coreProperties>
</file>