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ECD77" w14:textId="0E2C92EA" w:rsidR="00D62E6E" w:rsidRPr="00F41715" w:rsidRDefault="00A36F58" w:rsidP="00851BCA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>
        <w:rPr>
          <w:rFonts w:ascii="Arial Narrow" w:eastAsia="Times New Roman" w:hAnsi="Arial Narrow" w:cs="Arial"/>
          <w:bCs/>
          <w:noProof/>
          <w:szCs w:val="18"/>
          <w:lang w:eastAsia="pl-PL"/>
        </w:rPr>
        <w:pict w14:anchorId="26C709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2050" type="#_x0000_t75" style="position:absolute;left:0;text-align:left;margin-left:-.4pt;margin-top:-7.65pt;width:453.75pt;height:47.25pt;z-index:-251658752;visibility:visible;mso-wrap-style:square;mso-position-horizontal-relative:text;mso-position-vertical-relative:text;mso-width-relative:page;mso-height-relative:page" wrapcoords="-36 0 -36 21257 21600 21257 21600 0 -36 0">
            <v:imagedata r:id="rId8" o:title=""/>
            <w10:wrap type="tight"/>
          </v:shape>
        </w:pict>
      </w:r>
      <w:r w:rsidR="00D62E6E" w:rsidRPr="00F41715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C203C7">
        <w:rPr>
          <w:rFonts w:ascii="Arial Narrow" w:eastAsia="Times New Roman" w:hAnsi="Arial Narrow" w:cs="Arial"/>
          <w:bCs/>
          <w:szCs w:val="18"/>
          <w:lang w:eastAsia="pl-PL"/>
        </w:rPr>
        <w:t>3</w:t>
      </w:r>
      <w:r w:rsidR="00D62E6E" w:rsidRPr="00F41715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41715" w14:paraId="037BF16D" w14:textId="77777777" w:rsidTr="00D62E6E">
        <w:tc>
          <w:tcPr>
            <w:tcW w:w="2800" w:type="dxa"/>
          </w:tcPr>
          <w:p w14:paraId="4C7D1364" w14:textId="77777777" w:rsidR="00D62E6E" w:rsidRPr="00F41715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41715">
              <w:rPr>
                <w:rFonts w:ascii="Arial Narrow" w:hAnsi="Arial Narrow" w:cs="Arial"/>
                <w:b/>
              </w:rPr>
              <w:t>Wykonawca</w:t>
            </w:r>
            <w:r w:rsidRPr="00F4171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755DAFE7" w14:textId="77777777" w:rsidR="00D62E6E" w:rsidRPr="00F4171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632232F" w14:textId="77777777" w:rsidR="00D62E6E" w:rsidRPr="00F4171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4171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C7C9C10" w14:textId="77777777" w:rsidR="00D62E6E" w:rsidRPr="00F41715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4171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41715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4171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F41715" w14:paraId="7167E267" w14:textId="77777777" w:rsidTr="00D62E6E">
        <w:tc>
          <w:tcPr>
            <w:tcW w:w="2800" w:type="dxa"/>
          </w:tcPr>
          <w:p w14:paraId="44E98D62" w14:textId="77777777" w:rsidR="00D62E6E" w:rsidRPr="00F41715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4171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4EE1B793" w14:textId="77777777" w:rsidR="00D62E6E" w:rsidRPr="00F4171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44C6D7A" w14:textId="77777777" w:rsidR="00D62E6E" w:rsidRPr="00F4171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4171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10AA73" w14:textId="77777777" w:rsidR="00D62E6E" w:rsidRPr="00F41715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4171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41715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F4171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9658773" w14:textId="77777777" w:rsidR="00BC121E" w:rsidRPr="00F4171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D6415" w:rsidRPr="00F41715" w14:paraId="542B3BA7" w14:textId="77777777" w:rsidTr="00AA02F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70A0E56" w14:textId="77777777" w:rsidR="00DD6415" w:rsidRPr="00F41715" w:rsidRDefault="00DD6415" w:rsidP="00AA02F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F4171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27D4BEA1" w14:textId="154591AF" w:rsidR="00DD6415" w:rsidRPr="00F41715" w:rsidRDefault="00DD6415" w:rsidP="00AA02F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4171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(t.j. Dz. U. z 2024 r. poz. 1320 z p</w:t>
            </w:r>
            <w:r w:rsidR="00851BC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óźń</w:t>
            </w:r>
            <w:r w:rsidRPr="00F4171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zm.) (dalej jako: ustawa Pzp), dotyczące:</w:t>
            </w:r>
          </w:p>
          <w:p w14:paraId="27A1E19C" w14:textId="77777777" w:rsidR="00DD6415" w:rsidRPr="00F41715" w:rsidRDefault="00DD6415" w:rsidP="00AA02F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1715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0858DD37" w14:textId="77777777" w:rsidR="00DD6415" w:rsidRPr="00F41715" w:rsidRDefault="00DD6415" w:rsidP="00AA02F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199C6A1C" w14:textId="77777777" w:rsidR="00BC121E" w:rsidRPr="00F41715" w:rsidRDefault="00DD641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41715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F41715">
        <w:rPr>
          <w:rFonts w:ascii="Arial Narrow" w:eastAsia="Times New Roman" w:hAnsi="Arial Narrow" w:cs="Arial"/>
          <w:lang w:eastAsia="pl-PL"/>
        </w:rPr>
        <w:t>N</w:t>
      </w:r>
      <w:r w:rsidR="00BC121E" w:rsidRPr="00F41715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41715" w14:paraId="27519120" w14:textId="77777777" w:rsidTr="00D62E6E">
        <w:tc>
          <w:tcPr>
            <w:tcW w:w="2269" w:type="dxa"/>
          </w:tcPr>
          <w:p w14:paraId="209F71FD" w14:textId="77777777" w:rsidR="00D62E6E" w:rsidRPr="00F41715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4171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FE4CB22" w14:textId="77777777" w:rsidR="00D62E6E" w:rsidRPr="00F41715" w:rsidRDefault="00DD641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41715">
              <w:rPr>
                <w:rFonts w:ascii="Arial Narrow" w:eastAsia="Times New Roman" w:hAnsi="Arial Narrow" w:cs="Arial"/>
                <w:bCs/>
                <w:lang w:eastAsia="pl-PL"/>
              </w:rPr>
              <w:t>Dostawa elementów infrastruktury informatycznej</w:t>
            </w:r>
            <w:r w:rsidR="00D62E6E" w:rsidRPr="00F41715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DD6415" w:rsidRPr="00F41715" w14:paraId="4100E2D9" w14:textId="77777777" w:rsidTr="00AA02FE">
        <w:tc>
          <w:tcPr>
            <w:tcW w:w="2269" w:type="dxa"/>
          </w:tcPr>
          <w:p w14:paraId="7F392DD2" w14:textId="77777777" w:rsidR="00DD6415" w:rsidRPr="00F41715" w:rsidRDefault="00DD6415" w:rsidP="00AA02F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4171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F9FD024" w14:textId="77777777" w:rsidR="00DD6415" w:rsidRPr="00F41715" w:rsidRDefault="00DD6415" w:rsidP="00AA02F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41715">
              <w:rPr>
                <w:rFonts w:ascii="Arial Narrow" w:eastAsia="Times New Roman" w:hAnsi="Arial Narrow" w:cs="Arial"/>
                <w:bCs/>
                <w:lang w:eastAsia="pl-PL"/>
              </w:rPr>
              <w:t>43/2026</w:t>
            </w:r>
          </w:p>
        </w:tc>
      </w:tr>
    </w:tbl>
    <w:p w14:paraId="5A0B7CA4" w14:textId="77777777" w:rsidR="00BC121E" w:rsidRPr="00F41715" w:rsidRDefault="00DD6415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F41715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F41715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F41715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 w Bydgoszczy</w:t>
      </w:r>
      <w:r w:rsidR="00BC121E" w:rsidRPr="00F41715">
        <w:rPr>
          <w:rFonts w:ascii="Arial Narrow" w:eastAsia="Times New Roman" w:hAnsi="Arial Narrow" w:cs="Arial"/>
          <w:b/>
          <w:lang w:eastAsia="pl-PL"/>
        </w:rPr>
        <w:t>,</w:t>
      </w:r>
      <w:r w:rsidR="00BC121E" w:rsidRPr="00F41715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F41715">
        <w:rPr>
          <w:rFonts w:ascii="Arial Narrow" w:eastAsia="Times New Roman" w:hAnsi="Arial Narrow" w:cs="Arial"/>
          <w:bCs/>
          <w:lang w:eastAsia="pl-PL"/>
        </w:rPr>
        <w:t>, że:</w:t>
      </w:r>
    </w:p>
    <w:p w14:paraId="05B9894E" w14:textId="77777777" w:rsidR="00BC121E" w:rsidRPr="00F41715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F41715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F41715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F41715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F41715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F41715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F41715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F41715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F41715">
        <w:rPr>
          <w:rFonts w:ascii="Arial Narrow" w:eastAsia="Times New Roman" w:hAnsi="Arial Narrow" w:cs="Arial"/>
          <w:lang w:eastAsia="pl-PL"/>
        </w:rPr>
        <w:t>.</w:t>
      </w:r>
    </w:p>
    <w:p w14:paraId="39D53420" w14:textId="77777777" w:rsidR="00BF69A4" w:rsidRPr="00F41715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41715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F41715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F41715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F41715" w14:paraId="05A5593C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D91B5" w14:textId="77777777" w:rsidR="00BC121E" w:rsidRPr="00F4171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41715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B9DAE" w14:textId="77777777" w:rsidR="00BC121E" w:rsidRPr="00F4171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41715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CD648" w14:textId="77777777" w:rsidR="00BC121E" w:rsidRPr="00F4171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41715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F41715" w14:paraId="66A47AB5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CF471" w14:textId="77777777" w:rsidR="00BC121E" w:rsidRPr="00F4171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41715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A5BE2" w14:textId="77777777" w:rsidR="00BC121E" w:rsidRPr="00F4171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3B5DB" w14:textId="77777777" w:rsidR="00BC121E" w:rsidRPr="00F4171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F41715" w14:paraId="55EE8786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45E06" w14:textId="77777777" w:rsidR="00BC121E" w:rsidRPr="00F4171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41715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F813" w14:textId="77777777" w:rsidR="00BC121E" w:rsidRPr="00F4171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4E052" w14:textId="77777777" w:rsidR="00BC121E" w:rsidRPr="00F4171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3AD20270" w14:textId="77777777" w:rsidR="00BC121E" w:rsidRPr="00F41715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F41715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25B4459A" w14:textId="77777777" w:rsidR="00BC121E" w:rsidRPr="00F41715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F41715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FDEE04B" w14:textId="77777777" w:rsidR="00067B62" w:rsidRPr="00F4171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F41715">
        <w:rPr>
          <w:rFonts w:ascii="Arial Narrow" w:eastAsia="Times New Roman" w:hAnsi="Arial Narrow" w:cs="Arial"/>
          <w:color w:val="0070C0"/>
          <w:lang w:eastAsia="pl-PL"/>
        </w:rPr>
        <w:t>*</w:t>
      </w:r>
      <w:r w:rsidRPr="00F41715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F41715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F41715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744F4B53" w14:textId="77777777" w:rsidR="00CF03EF" w:rsidRPr="00F41715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41715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F41715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Wypełnić jeżeli dotyczy</w:t>
      </w:r>
    </w:p>
    <w:p w14:paraId="2109A431" w14:textId="77777777" w:rsidR="00067B62" w:rsidRPr="00F4171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41715" w14:paraId="13627FA4" w14:textId="77777777" w:rsidTr="00620E37">
        <w:tc>
          <w:tcPr>
            <w:tcW w:w="2660" w:type="dxa"/>
          </w:tcPr>
          <w:p w14:paraId="09ECBB27" w14:textId="77777777" w:rsidR="00BC121E" w:rsidRPr="00F4171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9D4885B" w14:textId="77777777" w:rsidR="00BC121E" w:rsidRPr="00F41715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4171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97FE5F2" w14:textId="77777777" w:rsidR="00BC121E" w:rsidRPr="00F41715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4171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F4171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F4171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4AA55B6A" w14:textId="77777777" w:rsidR="00BC121E" w:rsidRPr="00F4171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4B0DDEE" w14:textId="77777777" w:rsidR="00BC121E" w:rsidRPr="00F4171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F4171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03EC6EE" w14:textId="77777777" w:rsidR="00BC121E" w:rsidRPr="00F41715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4171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DD6415" w:rsidRPr="00F4171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F4171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F4171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44C76EA0" w14:textId="77777777" w:rsidR="00106AC7" w:rsidRPr="00F41715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F41715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30283" w14:textId="77777777" w:rsidR="00A36F58" w:rsidRDefault="00A36F58">
      <w:r>
        <w:separator/>
      </w:r>
    </w:p>
  </w:endnote>
  <w:endnote w:type="continuationSeparator" w:id="0">
    <w:p w14:paraId="5D2E37CD" w14:textId="77777777" w:rsidR="00A36F58" w:rsidRDefault="00A36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A677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3715EF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AB4C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B66A72F" w14:textId="77777777" w:rsidR="009A4CD3" w:rsidRDefault="00A36F58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5ABFF82">
        <v:line id="_x0000_s1025" style="position:absolute;left:0;text-align:left;z-index:251657728" from="-3.85pt,8.7pt" to="455.15pt,8.7pt"/>
      </w:pict>
    </w:r>
  </w:p>
  <w:p w14:paraId="5C28B56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9E784" w14:textId="77777777" w:rsidR="00DD6415" w:rsidRDefault="00DD64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74836" w14:textId="77777777" w:rsidR="00A36F58" w:rsidRDefault="00A36F58">
      <w:r>
        <w:separator/>
      </w:r>
    </w:p>
  </w:footnote>
  <w:footnote w:type="continuationSeparator" w:id="0">
    <w:p w14:paraId="082FDB01" w14:textId="77777777" w:rsidR="00A36F58" w:rsidRDefault="00A36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66DB3" w14:textId="77777777" w:rsidR="00DD6415" w:rsidRDefault="00DD64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913AA" w14:textId="77777777" w:rsidR="00DD6415" w:rsidRDefault="00DD64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CFECD" w14:textId="77777777" w:rsidR="00DD6415" w:rsidRDefault="00DD64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8058164">
    <w:abstractNumId w:val="13"/>
  </w:num>
  <w:num w:numId="2" w16cid:durableId="322855116">
    <w:abstractNumId w:val="0"/>
  </w:num>
  <w:num w:numId="3" w16cid:durableId="711807498">
    <w:abstractNumId w:val="11"/>
  </w:num>
  <w:num w:numId="4" w16cid:durableId="2119442987">
    <w:abstractNumId w:val="8"/>
  </w:num>
  <w:num w:numId="5" w16cid:durableId="161898589">
    <w:abstractNumId w:val="7"/>
  </w:num>
  <w:num w:numId="6" w16cid:durableId="681470331">
    <w:abstractNumId w:val="1"/>
  </w:num>
  <w:num w:numId="7" w16cid:durableId="1359817556">
    <w:abstractNumId w:val="6"/>
  </w:num>
  <w:num w:numId="8" w16cid:durableId="2033416488">
    <w:abstractNumId w:val="3"/>
  </w:num>
  <w:num w:numId="9" w16cid:durableId="871503171">
    <w:abstractNumId w:val="2"/>
  </w:num>
  <w:num w:numId="10" w16cid:durableId="1399745299">
    <w:abstractNumId w:val="5"/>
  </w:num>
  <w:num w:numId="11" w16cid:durableId="105348847">
    <w:abstractNumId w:val="10"/>
  </w:num>
  <w:num w:numId="12" w16cid:durableId="2008899032">
    <w:abstractNumId w:val="4"/>
  </w:num>
  <w:num w:numId="13" w16cid:durableId="2030836871">
    <w:abstractNumId w:val="9"/>
  </w:num>
  <w:num w:numId="14" w16cid:durableId="39520557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21E2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290D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E21E2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51BCA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36F58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203C7"/>
    <w:rsid w:val="00C33407"/>
    <w:rsid w:val="00C37CD2"/>
    <w:rsid w:val="00C527C7"/>
    <w:rsid w:val="00C606B9"/>
    <w:rsid w:val="00C62EB2"/>
    <w:rsid w:val="00C64036"/>
    <w:rsid w:val="00C65401"/>
    <w:rsid w:val="00C93F0A"/>
    <w:rsid w:val="00CB5AE6"/>
    <w:rsid w:val="00CB6204"/>
    <w:rsid w:val="00CC527A"/>
    <w:rsid w:val="00CF03EF"/>
    <w:rsid w:val="00D62E6E"/>
    <w:rsid w:val="00D71086"/>
    <w:rsid w:val="00D74F94"/>
    <w:rsid w:val="00DD482A"/>
    <w:rsid w:val="00DD6415"/>
    <w:rsid w:val="00DE0396"/>
    <w:rsid w:val="00DE0405"/>
    <w:rsid w:val="00DE252B"/>
    <w:rsid w:val="00E0229C"/>
    <w:rsid w:val="00E37A20"/>
    <w:rsid w:val="00E57EDD"/>
    <w:rsid w:val="00E9061B"/>
    <w:rsid w:val="00EB5766"/>
    <w:rsid w:val="00EC667E"/>
    <w:rsid w:val="00F41715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5F9D4107"/>
  <w15:chartTrackingRefBased/>
  <w15:docId w15:val="{A7D195E6-BFCF-4456-B49E-DED6F1B89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6</cp:revision>
  <cp:lastPrinted>2010-01-07T09:39:00Z</cp:lastPrinted>
  <dcterms:created xsi:type="dcterms:W3CDTF">2026-03-23T09:20:00Z</dcterms:created>
  <dcterms:modified xsi:type="dcterms:W3CDTF">2026-03-23T09:24:00Z</dcterms:modified>
</cp:coreProperties>
</file>