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7E2BB" w14:textId="77777777" w:rsidR="00FA6785" w:rsidRDefault="00C34D44" w:rsidP="0001525A">
      <w:pPr>
        <w:pStyle w:val="Nagwek1"/>
      </w:pPr>
      <w:r>
        <w:tab/>
      </w:r>
      <w:r>
        <w:tab/>
      </w:r>
    </w:p>
    <w:p w14:paraId="7619B7A0" w14:textId="22105ED8" w:rsidR="00C34D44" w:rsidRPr="00D229C8" w:rsidRDefault="00C34D44" w:rsidP="00FA6785">
      <w:pPr>
        <w:pStyle w:val="Nagwek1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229C8">
        <w:t>Załącznik nr</w:t>
      </w:r>
      <w:r w:rsidR="00F76D17" w:rsidRPr="00D229C8">
        <w:t xml:space="preserve"> </w:t>
      </w:r>
      <w:r w:rsidR="00401B77">
        <w:t xml:space="preserve">7 </w:t>
      </w:r>
      <w:r w:rsidRPr="00D229C8">
        <w:t>do SWZ</w:t>
      </w:r>
    </w:p>
    <w:p w14:paraId="57C06F8E" w14:textId="4902B29A" w:rsidR="00F76D17" w:rsidRPr="00D229C8" w:rsidRDefault="00F76D17" w:rsidP="00F76D17">
      <w:pPr>
        <w:jc w:val="right"/>
        <w:rPr>
          <w:rFonts w:ascii="Arial Narrow" w:hAnsi="Arial Narrow"/>
          <w:i/>
          <w:iCs/>
          <w:sz w:val="22"/>
          <w:szCs w:val="22"/>
        </w:rPr>
      </w:pPr>
      <w:r w:rsidRPr="00D229C8">
        <w:rPr>
          <w:rFonts w:ascii="Arial Narrow" w:hAnsi="Arial Narrow"/>
          <w:i/>
          <w:iCs/>
          <w:sz w:val="22"/>
          <w:szCs w:val="22"/>
        </w:rPr>
        <w:t>(dotyczy zadań 1,2,3,4,5)</w:t>
      </w:r>
    </w:p>
    <w:p w14:paraId="67BF2DDD" w14:textId="77777777" w:rsidR="00FA6785" w:rsidRPr="00D229C8" w:rsidRDefault="00FA678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</w:p>
    <w:p w14:paraId="7E4917DB" w14:textId="77777777" w:rsidR="00FA6785" w:rsidRPr="00D229C8" w:rsidRDefault="00FA678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</w:p>
    <w:p w14:paraId="3D31C148" w14:textId="09DC2044" w:rsidR="00C44506" w:rsidRPr="00D229C8" w:rsidRDefault="001E690C" w:rsidP="00FA6785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D229C8">
        <w:rPr>
          <w:rFonts w:ascii="Arial Narrow" w:hAnsi="Arial Narrow"/>
          <w:b/>
          <w:sz w:val="22"/>
          <w:szCs w:val="22"/>
        </w:rPr>
        <w:t xml:space="preserve">UMOWA nr </w:t>
      </w:r>
      <w:r w:rsidR="00695833" w:rsidRPr="00D229C8">
        <w:rPr>
          <w:rFonts w:ascii="Arial Narrow" w:hAnsi="Arial Narrow"/>
          <w:b/>
          <w:sz w:val="22"/>
          <w:szCs w:val="22"/>
        </w:rPr>
        <w:t>-</w:t>
      </w:r>
      <w:r w:rsidR="009C6AAB" w:rsidRPr="00D229C8">
        <w:rPr>
          <w:rFonts w:ascii="Arial Narrow" w:hAnsi="Arial Narrow"/>
          <w:b/>
          <w:sz w:val="22"/>
          <w:szCs w:val="22"/>
        </w:rPr>
        <w:t>…</w:t>
      </w:r>
      <w:r w:rsidR="00515CA8" w:rsidRPr="00D229C8">
        <w:rPr>
          <w:rFonts w:ascii="Arial Narrow" w:hAnsi="Arial Narrow"/>
          <w:b/>
          <w:sz w:val="22"/>
          <w:szCs w:val="22"/>
        </w:rPr>
        <w:t>/P</w:t>
      </w:r>
      <w:r w:rsidR="00EA11B9" w:rsidRPr="00D229C8">
        <w:rPr>
          <w:rFonts w:ascii="Arial Narrow" w:hAnsi="Arial Narrow"/>
          <w:b/>
          <w:sz w:val="22"/>
          <w:szCs w:val="22"/>
        </w:rPr>
        <w:t>/20</w:t>
      </w:r>
      <w:r w:rsidRPr="00D229C8">
        <w:rPr>
          <w:rFonts w:ascii="Arial Narrow" w:hAnsi="Arial Narrow"/>
          <w:b/>
          <w:sz w:val="22"/>
          <w:szCs w:val="22"/>
        </w:rPr>
        <w:t>2</w:t>
      </w:r>
      <w:r w:rsidR="00FA6785" w:rsidRPr="00D229C8">
        <w:rPr>
          <w:rFonts w:ascii="Arial Narrow" w:hAnsi="Arial Narrow"/>
          <w:b/>
          <w:sz w:val="22"/>
          <w:szCs w:val="22"/>
        </w:rPr>
        <w:t>6</w:t>
      </w:r>
      <w:r w:rsidR="00C44506" w:rsidRPr="00D229C8">
        <w:rPr>
          <w:rFonts w:ascii="Arial Narrow" w:hAnsi="Arial Narrow"/>
          <w:b/>
          <w:sz w:val="22"/>
          <w:szCs w:val="22"/>
        </w:rPr>
        <w:t>/TU</w:t>
      </w:r>
    </w:p>
    <w:p w14:paraId="38D0B741" w14:textId="77777777" w:rsidR="00C44506" w:rsidRPr="00D229C8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3A13191F" w14:textId="77777777" w:rsidR="002A70E3" w:rsidRPr="00D229C8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9B7924E" w14:textId="78FF7266" w:rsidR="00C667D3" w:rsidRPr="00D229C8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>W dniu .............202</w:t>
      </w:r>
      <w:r w:rsidR="00FA6785" w:rsidRPr="00D229C8">
        <w:rPr>
          <w:rFonts w:ascii="Arial Narrow" w:hAnsi="Arial Narrow"/>
          <w:sz w:val="22"/>
          <w:szCs w:val="22"/>
        </w:rPr>
        <w:t>6</w:t>
      </w:r>
      <w:r w:rsidR="00EC11F7" w:rsidRPr="00D229C8">
        <w:rPr>
          <w:rFonts w:ascii="Arial Narrow" w:hAnsi="Arial Narrow"/>
          <w:sz w:val="22"/>
          <w:szCs w:val="22"/>
        </w:rPr>
        <w:t xml:space="preserve"> </w:t>
      </w:r>
      <w:r w:rsidRPr="00D229C8">
        <w:rPr>
          <w:rFonts w:ascii="Arial Narrow" w:hAnsi="Arial Narrow"/>
          <w:sz w:val="22"/>
          <w:szCs w:val="22"/>
        </w:rPr>
        <w:t>r. w Bydgoszczy pomiędzy:</w:t>
      </w:r>
    </w:p>
    <w:p w14:paraId="62747E38" w14:textId="77777777" w:rsidR="00C667D3" w:rsidRPr="00D229C8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D229C8">
        <w:rPr>
          <w:rFonts w:ascii="Arial Narrow" w:hAnsi="Arial Narrow"/>
          <w:sz w:val="22"/>
          <w:szCs w:val="22"/>
        </w:rPr>
        <w:t xml:space="preserve">, </w:t>
      </w:r>
    </w:p>
    <w:p w14:paraId="2A1B19EA" w14:textId="77777777" w:rsidR="00EA6804" w:rsidRPr="00D229C8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D229C8">
        <w:rPr>
          <w:rFonts w:ascii="Arial Narrow" w:hAnsi="Arial Narrow"/>
          <w:sz w:val="22"/>
          <w:szCs w:val="22"/>
        </w:rPr>
        <w:t xml:space="preserve">stowarzyszeń, </w:t>
      </w:r>
      <w:r w:rsidRPr="00D229C8">
        <w:rPr>
          <w:rFonts w:ascii="Arial Narrow" w:hAnsi="Arial Narrow"/>
          <w:sz w:val="22"/>
          <w:szCs w:val="22"/>
        </w:rPr>
        <w:t>innych organizacji społecznych</w:t>
      </w:r>
      <w:r w:rsidRPr="00D229C8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D229C8">
        <w:rPr>
          <w:rFonts w:ascii="Arial Narrow" w:hAnsi="Arial Narrow"/>
          <w:sz w:val="22"/>
          <w:szCs w:val="22"/>
        </w:rPr>
        <w:t>Rejonowy w</w:t>
      </w:r>
      <w:r w:rsidRPr="00D229C8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 w:rsidRPr="00D229C8">
        <w:rPr>
          <w:rFonts w:ascii="Arial Narrow" w:hAnsi="Arial Narrow"/>
          <w:sz w:val="22"/>
          <w:szCs w:val="22"/>
        </w:rPr>
        <w:br/>
      </w:r>
      <w:r w:rsidRPr="00D229C8">
        <w:rPr>
          <w:rFonts w:ascii="Arial Narrow" w:hAnsi="Arial Narrow"/>
          <w:sz w:val="22"/>
          <w:szCs w:val="22"/>
        </w:rPr>
        <w:t>NIP 554-031-25-10, REGON  090538318</w:t>
      </w:r>
    </w:p>
    <w:p w14:paraId="6CBDEB3D" w14:textId="7C0ADBA5" w:rsidR="00C667D3" w:rsidRPr="00D229C8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 xml:space="preserve">reprezentowanym </w:t>
      </w:r>
      <w:r w:rsidR="00F76D17" w:rsidRPr="00D229C8">
        <w:rPr>
          <w:rFonts w:ascii="Arial Narrow" w:hAnsi="Arial Narrow"/>
          <w:sz w:val="22"/>
          <w:szCs w:val="22"/>
        </w:rPr>
        <w:t>przez:</w:t>
      </w:r>
    </w:p>
    <w:p w14:paraId="4CF67D11" w14:textId="77777777" w:rsidR="00C667D3" w:rsidRPr="00D229C8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D229C8">
        <w:rPr>
          <w:rFonts w:ascii="Arial Narrow" w:hAnsi="Arial Narrow"/>
          <w:b/>
          <w:sz w:val="22"/>
          <w:szCs w:val="22"/>
        </w:rPr>
        <w:t>………………………………………………………………………</w:t>
      </w:r>
    </w:p>
    <w:p w14:paraId="2728E366" w14:textId="77777777" w:rsidR="00A36431" w:rsidRPr="00D229C8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6A87AF2" w14:textId="77777777" w:rsidR="00C44506" w:rsidRPr="00D229C8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 xml:space="preserve">zwanym dalej </w:t>
      </w:r>
      <w:r w:rsidRPr="00D229C8">
        <w:rPr>
          <w:rFonts w:ascii="Arial Narrow" w:hAnsi="Arial Narrow"/>
          <w:b/>
          <w:sz w:val="22"/>
          <w:szCs w:val="22"/>
        </w:rPr>
        <w:t>Zamawiającym,</w:t>
      </w:r>
    </w:p>
    <w:p w14:paraId="68818D46" w14:textId="77777777" w:rsidR="00AE182C" w:rsidRPr="00D229C8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4D159DD5" w14:textId="77777777" w:rsidR="00C44506" w:rsidRPr="00D229C8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D229C8">
        <w:rPr>
          <w:rFonts w:ascii="Arial Narrow" w:hAnsi="Arial Narrow"/>
          <w:b/>
          <w:sz w:val="22"/>
          <w:szCs w:val="22"/>
        </w:rPr>
        <w:t>a</w:t>
      </w:r>
    </w:p>
    <w:p w14:paraId="5154C154" w14:textId="42B222D7" w:rsidR="000E41BF" w:rsidRPr="00D229C8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D229C8">
        <w:rPr>
          <w:rFonts w:ascii="Arial Narrow" w:hAnsi="Arial Narrow"/>
          <w:sz w:val="22"/>
          <w:szCs w:val="22"/>
        </w:rPr>
        <w:t>z siedzibą w .........................., adres</w:t>
      </w:r>
      <w:r w:rsidR="00F76D17" w:rsidRPr="00D229C8">
        <w:rPr>
          <w:rFonts w:ascii="Arial Narrow" w:hAnsi="Arial Narrow"/>
          <w:sz w:val="22"/>
          <w:szCs w:val="22"/>
        </w:rPr>
        <w:t>................, ..........</w:t>
      </w:r>
      <w:r w:rsidRPr="00D229C8">
        <w:rPr>
          <w:rFonts w:ascii="Arial Narrow" w:hAnsi="Arial Narrow"/>
          <w:sz w:val="22"/>
          <w:szCs w:val="22"/>
        </w:rPr>
        <w:t xml:space="preserve">  zarejestrowaną w Sądzie Rejonowym w …………..........</w:t>
      </w:r>
      <w:r w:rsidR="00F76D17" w:rsidRPr="00D229C8">
        <w:rPr>
          <w:rFonts w:ascii="Arial Narrow" w:hAnsi="Arial Narrow"/>
          <w:sz w:val="22"/>
          <w:szCs w:val="22"/>
        </w:rPr>
        <w:t>……,</w:t>
      </w:r>
      <w:r w:rsidRPr="00D229C8">
        <w:rPr>
          <w:rFonts w:ascii="Arial Narrow" w:hAnsi="Arial Narrow"/>
          <w:sz w:val="22"/>
          <w:szCs w:val="22"/>
        </w:rPr>
        <w:t xml:space="preserve"> …… Wydział </w:t>
      </w:r>
      <w:r w:rsidR="00F76D17" w:rsidRPr="00D229C8">
        <w:rPr>
          <w:rFonts w:ascii="Arial Narrow" w:hAnsi="Arial Narrow"/>
          <w:sz w:val="22"/>
          <w:szCs w:val="22"/>
        </w:rPr>
        <w:t>Gospodarczy Krajowego</w:t>
      </w:r>
      <w:r w:rsidRPr="00D229C8">
        <w:rPr>
          <w:rFonts w:ascii="Arial Narrow" w:hAnsi="Arial Narrow"/>
          <w:sz w:val="22"/>
          <w:szCs w:val="22"/>
        </w:rPr>
        <w:t xml:space="preserve"> Rejestru Sądowego pod nr ......................./ wpisaną do </w:t>
      </w:r>
      <w:r w:rsidR="00F76D17" w:rsidRPr="00D229C8">
        <w:rPr>
          <w:rFonts w:ascii="Arial Narrow" w:hAnsi="Arial Narrow"/>
          <w:sz w:val="22"/>
          <w:szCs w:val="22"/>
        </w:rPr>
        <w:t>CEIDG,</w:t>
      </w:r>
      <w:r w:rsidRPr="00D229C8">
        <w:rPr>
          <w:rFonts w:ascii="Arial Narrow" w:hAnsi="Arial Narrow"/>
          <w:sz w:val="22"/>
          <w:szCs w:val="22"/>
        </w:rPr>
        <w:t xml:space="preserve"> NIP ........................ REGON .................., </w:t>
      </w:r>
    </w:p>
    <w:p w14:paraId="3B89A243" w14:textId="77777777" w:rsidR="000E41BF" w:rsidRPr="00D229C8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>wysokość kapitału zakładowego ..........</w:t>
      </w:r>
    </w:p>
    <w:p w14:paraId="2A22A9A6" w14:textId="77777777" w:rsidR="00C44506" w:rsidRPr="00D229C8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0ED31FD2" w14:textId="77777777" w:rsidR="00C44506" w:rsidRPr="00D229C8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D229C8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D229C8">
        <w:rPr>
          <w:rFonts w:ascii="Arial Narrow" w:hAnsi="Arial Narrow"/>
          <w:b/>
          <w:sz w:val="22"/>
          <w:szCs w:val="22"/>
        </w:rPr>
        <w:t>........................................</w:t>
      </w:r>
      <w:r w:rsidRPr="00D229C8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D229C8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D229C8">
        <w:rPr>
          <w:rFonts w:ascii="Arial Narrow" w:hAnsi="Arial Narrow"/>
          <w:b/>
          <w:sz w:val="22"/>
          <w:szCs w:val="22"/>
        </w:rPr>
        <w:t xml:space="preserve">, </w:t>
      </w:r>
    </w:p>
    <w:p w14:paraId="54787EF3" w14:textId="77777777" w:rsidR="00A36431" w:rsidRPr="00D229C8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DAB0AF1" w14:textId="77777777" w:rsidR="00C44506" w:rsidRPr="00D229C8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 xml:space="preserve">zwanym dalej </w:t>
      </w:r>
      <w:r w:rsidRPr="00D229C8">
        <w:rPr>
          <w:rFonts w:ascii="Arial Narrow" w:hAnsi="Arial Narrow"/>
          <w:b/>
          <w:sz w:val="22"/>
          <w:szCs w:val="22"/>
        </w:rPr>
        <w:t xml:space="preserve">Wykonawcą, </w:t>
      </w:r>
      <w:r w:rsidRPr="00D229C8">
        <w:rPr>
          <w:rFonts w:ascii="Arial Narrow" w:hAnsi="Arial Narrow"/>
          <w:sz w:val="22"/>
          <w:szCs w:val="22"/>
        </w:rPr>
        <w:t>została zawarta umowa następującej treści:</w:t>
      </w:r>
    </w:p>
    <w:p w14:paraId="15CF9127" w14:textId="77777777" w:rsidR="00C44506" w:rsidRPr="00D229C8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700313A" w14:textId="77777777" w:rsidR="00946A82" w:rsidRPr="00D229C8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3D6D506B" w14:textId="77777777" w:rsidR="00C44506" w:rsidRPr="00D229C8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>§ 1</w:t>
      </w:r>
    </w:p>
    <w:p w14:paraId="25B2E440" w14:textId="672CC167" w:rsidR="00794DBA" w:rsidRPr="00D229C8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>D</w:t>
      </w:r>
      <w:r w:rsidR="0015685F" w:rsidRPr="00D229C8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D229C8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D229C8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D229C8">
        <w:rPr>
          <w:rFonts w:ascii="Arial Narrow" w:hAnsi="Arial Narrow"/>
          <w:sz w:val="22"/>
          <w:szCs w:val="22"/>
        </w:rPr>
        <w:t>w tr</w:t>
      </w:r>
      <w:r w:rsidR="005A1CDC" w:rsidRPr="00D229C8">
        <w:rPr>
          <w:rFonts w:ascii="Arial Narrow" w:hAnsi="Arial Narrow"/>
          <w:sz w:val="22"/>
          <w:szCs w:val="22"/>
        </w:rPr>
        <w:t xml:space="preserve">ybie </w:t>
      </w:r>
      <w:r w:rsidR="00C35F18" w:rsidRPr="00D229C8">
        <w:rPr>
          <w:rFonts w:ascii="Arial Narrow" w:hAnsi="Arial Narrow"/>
          <w:sz w:val="22"/>
          <w:szCs w:val="22"/>
        </w:rPr>
        <w:t>przetargu nieograniczonego</w:t>
      </w:r>
      <w:r w:rsidR="005A1CDC" w:rsidRPr="00D229C8">
        <w:rPr>
          <w:rFonts w:ascii="Arial Narrow" w:hAnsi="Arial Narrow"/>
          <w:sz w:val="22"/>
          <w:szCs w:val="22"/>
        </w:rPr>
        <w:t>,</w:t>
      </w:r>
      <w:r w:rsidR="00A45BE0" w:rsidRPr="00D229C8">
        <w:rPr>
          <w:rFonts w:ascii="Arial Narrow" w:hAnsi="Arial Narrow"/>
          <w:sz w:val="22"/>
          <w:szCs w:val="22"/>
        </w:rPr>
        <w:t xml:space="preserve"> o którym mowa w art. </w:t>
      </w:r>
      <w:r w:rsidR="00C35F18" w:rsidRPr="00D229C8">
        <w:rPr>
          <w:rFonts w:ascii="Arial Narrow" w:hAnsi="Arial Narrow"/>
          <w:sz w:val="22"/>
          <w:szCs w:val="22"/>
        </w:rPr>
        <w:t>132</w:t>
      </w:r>
      <w:r w:rsidR="00A36431" w:rsidRPr="00D229C8">
        <w:rPr>
          <w:rFonts w:ascii="Arial Narrow" w:hAnsi="Arial Narrow"/>
          <w:sz w:val="22"/>
          <w:szCs w:val="22"/>
        </w:rPr>
        <w:t xml:space="preserve"> ustawy Pzp</w:t>
      </w:r>
      <w:r w:rsidR="00EC11F7" w:rsidRPr="00D229C8">
        <w:rPr>
          <w:rFonts w:ascii="Arial Narrow" w:hAnsi="Arial Narrow"/>
          <w:sz w:val="22"/>
          <w:szCs w:val="22"/>
        </w:rPr>
        <w:t xml:space="preserve"> </w:t>
      </w:r>
      <w:r w:rsidR="00C44506" w:rsidRPr="00D229C8">
        <w:rPr>
          <w:rFonts w:ascii="Arial Narrow" w:hAnsi="Arial Narrow"/>
          <w:b/>
          <w:bCs/>
          <w:sz w:val="22"/>
          <w:szCs w:val="22"/>
        </w:rPr>
        <w:t>ogłoszonego w</w:t>
      </w:r>
      <w:r w:rsidR="00EC11F7" w:rsidRPr="00D229C8">
        <w:rPr>
          <w:rFonts w:ascii="Arial Narrow" w:hAnsi="Arial Narrow"/>
          <w:b/>
          <w:bCs/>
          <w:sz w:val="22"/>
          <w:szCs w:val="22"/>
        </w:rPr>
        <w:t xml:space="preserve"> </w:t>
      </w:r>
      <w:r w:rsidR="00030930" w:rsidRPr="00D229C8">
        <w:rPr>
          <w:rFonts w:ascii="Arial Narrow" w:hAnsi="Arial Narrow"/>
          <w:b/>
          <w:bCs/>
          <w:sz w:val="22"/>
          <w:szCs w:val="22"/>
        </w:rPr>
        <w:t>DUUE</w:t>
      </w:r>
      <w:r w:rsidR="0015685F" w:rsidRPr="00D229C8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 w:rsidRPr="00D229C8">
        <w:rPr>
          <w:rFonts w:ascii="Arial Narrow" w:hAnsi="Arial Narrow"/>
          <w:b/>
          <w:bCs/>
          <w:sz w:val="22"/>
          <w:szCs w:val="22"/>
        </w:rPr>
        <w:t>Nr</w:t>
      </w:r>
      <w:r w:rsidR="00F76D17" w:rsidRPr="00D229C8">
        <w:rPr>
          <w:rFonts w:ascii="Arial Narrow" w:hAnsi="Arial Narrow"/>
          <w:b/>
          <w:bCs/>
          <w:sz w:val="22"/>
          <w:szCs w:val="22"/>
        </w:rPr>
        <w:t xml:space="preserve"> …</w:t>
      </w:r>
      <w:r w:rsidR="009C6AAB" w:rsidRPr="00D229C8">
        <w:rPr>
          <w:rFonts w:ascii="Arial Narrow" w:hAnsi="Arial Narrow"/>
          <w:b/>
          <w:bCs/>
          <w:sz w:val="22"/>
          <w:szCs w:val="22"/>
        </w:rPr>
        <w:t>…</w:t>
      </w:r>
      <w:r w:rsidR="0091668F" w:rsidRPr="00D229C8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D229C8">
        <w:rPr>
          <w:rFonts w:ascii="Arial Narrow" w:hAnsi="Arial Narrow"/>
          <w:b/>
          <w:bCs/>
          <w:sz w:val="22"/>
          <w:szCs w:val="22"/>
        </w:rPr>
        <w:t>…</w:t>
      </w:r>
      <w:r w:rsidR="002A70E3" w:rsidRPr="00D229C8">
        <w:rPr>
          <w:rFonts w:ascii="Arial Narrow" w:hAnsi="Arial Narrow"/>
          <w:b/>
          <w:bCs/>
          <w:sz w:val="22"/>
          <w:szCs w:val="22"/>
        </w:rPr>
        <w:t>……</w:t>
      </w:r>
      <w:r w:rsidR="00030930" w:rsidRPr="00D229C8">
        <w:rPr>
          <w:rFonts w:ascii="Arial Narrow" w:hAnsi="Arial Narrow"/>
          <w:b/>
          <w:bCs/>
          <w:sz w:val="22"/>
          <w:szCs w:val="22"/>
        </w:rPr>
        <w:t>……</w:t>
      </w:r>
      <w:r w:rsidR="0015685F" w:rsidRPr="00D229C8">
        <w:rPr>
          <w:rFonts w:ascii="Arial Narrow" w:hAnsi="Arial Narrow"/>
          <w:b/>
          <w:bCs/>
          <w:sz w:val="22"/>
          <w:szCs w:val="22"/>
        </w:rPr>
        <w:t xml:space="preserve">data </w:t>
      </w:r>
      <w:r w:rsidR="00030930" w:rsidRPr="00D229C8">
        <w:rPr>
          <w:rFonts w:ascii="Arial Narrow" w:hAnsi="Arial Narrow"/>
          <w:b/>
          <w:bCs/>
          <w:sz w:val="22"/>
          <w:szCs w:val="22"/>
        </w:rPr>
        <w:t>publikacji …</w:t>
      </w:r>
      <w:r w:rsidR="00EB06CE" w:rsidRPr="00D229C8">
        <w:rPr>
          <w:rFonts w:ascii="Arial Narrow" w:hAnsi="Arial Narrow"/>
          <w:b/>
          <w:bCs/>
          <w:sz w:val="22"/>
          <w:szCs w:val="22"/>
        </w:rPr>
        <w:t>……………</w:t>
      </w:r>
      <w:r w:rsidR="002513B3" w:rsidRPr="00D229C8">
        <w:rPr>
          <w:rFonts w:ascii="Arial Narrow" w:hAnsi="Arial Narrow"/>
          <w:b/>
          <w:bCs/>
          <w:sz w:val="22"/>
          <w:szCs w:val="22"/>
        </w:rPr>
        <w:t xml:space="preserve"> r.</w:t>
      </w:r>
      <w:r w:rsidR="00EC11F7" w:rsidRPr="00D229C8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D229C8">
        <w:rPr>
          <w:rFonts w:ascii="Arial Narrow" w:hAnsi="Arial Narrow"/>
          <w:sz w:val="22"/>
          <w:szCs w:val="22"/>
        </w:rPr>
        <w:t>oraz na stronach internetowych</w:t>
      </w:r>
      <w:r w:rsidR="0015685F" w:rsidRPr="00D229C8">
        <w:rPr>
          <w:rFonts w:ascii="Arial Narrow" w:hAnsi="Arial Narrow"/>
          <w:sz w:val="22"/>
          <w:szCs w:val="22"/>
        </w:rPr>
        <w:t>, na platformie e-propublico</w:t>
      </w:r>
      <w:r w:rsidR="00EA6804" w:rsidRPr="00D229C8">
        <w:rPr>
          <w:rFonts w:ascii="Arial Narrow" w:hAnsi="Arial Narrow"/>
          <w:sz w:val="22"/>
          <w:szCs w:val="22"/>
        </w:rPr>
        <w:t>.pl</w:t>
      </w:r>
      <w:r w:rsidR="00EC11F7" w:rsidRPr="00D229C8">
        <w:rPr>
          <w:rFonts w:ascii="Arial Narrow" w:hAnsi="Arial Narrow"/>
          <w:sz w:val="22"/>
          <w:szCs w:val="22"/>
        </w:rPr>
        <w:t xml:space="preserve"> </w:t>
      </w:r>
      <w:r w:rsidR="00C44506" w:rsidRPr="00D229C8">
        <w:rPr>
          <w:rFonts w:ascii="Arial Narrow" w:hAnsi="Arial Narrow"/>
          <w:sz w:val="22"/>
          <w:szCs w:val="22"/>
        </w:rPr>
        <w:t>i w siedzibie Zamawiającego na</w:t>
      </w:r>
      <w:r w:rsidR="00EC11F7" w:rsidRPr="00D229C8">
        <w:rPr>
          <w:rFonts w:ascii="Arial Narrow" w:hAnsi="Arial Narrow"/>
          <w:b/>
          <w:bCs/>
          <w:sz w:val="22"/>
          <w:szCs w:val="22"/>
        </w:rPr>
        <w:t xml:space="preserve"> </w:t>
      </w:r>
      <w:r w:rsidR="00F76D17" w:rsidRPr="00D229C8">
        <w:rPr>
          <w:rFonts w:ascii="Arial Narrow" w:hAnsi="Arial Narrow"/>
          <w:b/>
          <w:bCs/>
          <w:sz w:val="22"/>
          <w:szCs w:val="22"/>
        </w:rPr>
        <w:t>Dostawę</w:t>
      </w:r>
      <w:r w:rsidR="00030930" w:rsidRPr="00D229C8">
        <w:rPr>
          <w:rFonts w:ascii="Arial Narrow" w:hAnsi="Arial Narrow"/>
          <w:b/>
          <w:bCs/>
          <w:sz w:val="22"/>
          <w:szCs w:val="22"/>
        </w:rPr>
        <w:t xml:space="preserve"> elementów infrastruktury </w:t>
      </w:r>
      <w:r w:rsidR="00F76D17" w:rsidRPr="00D229C8">
        <w:rPr>
          <w:rFonts w:ascii="Arial Narrow" w:hAnsi="Arial Narrow"/>
          <w:b/>
          <w:bCs/>
          <w:sz w:val="22"/>
          <w:szCs w:val="22"/>
        </w:rPr>
        <w:t>informatyczn</w:t>
      </w:r>
      <w:r w:rsidR="00030930" w:rsidRPr="00D229C8">
        <w:rPr>
          <w:rFonts w:ascii="Arial Narrow" w:hAnsi="Arial Narrow"/>
          <w:b/>
          <w:bCs/>
          <w:sz w:val="22"/>
          <w:szCs w:val="22"/>
        </w:rPr>
        <w:t>ej</w:t>
      </w:r>
      <w:r w:rsidR="00F76D17" w:rsidRPr="00D229C8">
        <w:rPr>
          <w:rFonts w:ascii="Arial Narrow" w:hAnsi="Arial Narrow"/>
          <w:b/>
          <w:sz w:val="22"/>
          <w:szCs w:val="22"/>
        </w:rPr>
        <w:t xml:space="preserve"> </w:t>
      </w:r>
      <w:r w:rsidR="00197B4D" w:rsidRPr="00D229C8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D229C8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D229C8">
        <w:rPr>
          <w:rFonts w:ascii="Arial Narrow" w:hAnsi="Arial Narrow"/>
          <w:b/>
          <w:bCs/>
          <w:sz w:val="22"/>
          <w:szCs w:val="22"/>
        </w:rPr>
        <w:t xml:space="preserve">nr </w:t>
      </w:r>
      <w:r w:rsidR="00EB06CE" w:rsidRPr="00D229C8">
        <w:rPr>
          <w:rFonts w:ascii="Arial Narrow" w:hAnsi="Arial Narrow"/>
          <w:b/>
          <w:bCs/>
          <w:sz w:val="22"/>
          <w:szCs w:val="22"/>
        </w:rPr>
        <w:t>……………</w:t>
      </w:r>
      <w:r w:rsidR="00C44506" w:rsidRPr="00D229C8">
        <w:rPr>
          <w:rFonts w:ascii="Arial Narrow" w:hAnsi="Arial Narrow"/>
          <w:sz w:val="22"/>
          <w:szCs w:val="22"/>
        </w:rPr>
        <w:t xml:space="preserve">dokonał wyboru </w:t>
      </w:r>
      <w:r w:rsidR="00C44506" w:rsidRPr="00D229C8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D229C8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D229C8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5AEB3ABF" w14:textId="2B3C7217" w:rsidR="00C44506" w:rsidRPr="00D229C8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>Szczegółowy zakres wykonania przedmiotu umowy określa: Załącznik nr 1 (</w:t>
      </w:r>
      <w:r w:rsidR="00030930" w:rsidRPr="00D229C8">
        <w:rPr>
          <w:rFonts w:ascii="Arial Narrow" w:hAnsi="Arial Narrow"/>
          <w:sz w:val="22"/>
          <w:szCs w:val="22"/>
        </w:rPr>
        <w:t>formularz cenowy</w:t>
      </w:r>
      <w:r w:rsidRPr="00D229C8">
        <w:rPr>
          <w:rFonts w:ascii="Arial Narrow" w:hAnsi="Arial Narrow"/>
          <w:sz w:val="22"/>
          <w:szCs w:val="22"/>
        </w:rPr>
        <w:t>) do umowy określon</w:t>
      </w:r>
      <w:r w:rsidR="00515CA8" w:rsidRPr="00D229C8">
        <w:rPr>
          <w:rFonts w:ascii="Arial Narrow" w:hAnsi="Arial Narrow"/>
          <w:sz w:val="22"/>
          <w:szCs w:val="22"/>
        </w:rPr>
        <w:t>a</w:t>
      </w:r>
      <w:r w:rsidRPr="00D229C8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D229C8">
        <w:rPr>
          <w:rFonts w:ascii="Arial Narrow" w:hAnsi="Arial Narrow"/>
          <w:sz w:val="22"/>
          <w:szCs w:val="22"/>
        </w:rPr>
        <w:t>.</w:t>
      </w:r>
    </w:p>
    <w:p w14:paraId="0D39A6E1" w14:textId="77777777" w:rsidR="00C44506" w:rsidRPr="00D229C8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D229C8">
        <w:rPr>
          <w:rFonts w:ascii="Arial Narrow" w:hAnsi="Arial Narrow"/>
          <w:b/>
          <w:sz w:val="22"/>
          <w:szCs w:val="22"/>
        </w:rPr>
        <w:t xml:space="preserve">Wykonawca </w:t>
      </w:r>
      <w:r w:rsidRPr="00D229C8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77C3B205" w14:textId="1F87803C" w:rsidR="006A45E0" w:rsidRPr="00D229C8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 xml:space="preserve">Wartość brutto </w:t>
      </w:r>
      <w:r w:rsidR="00F76D17" w:rsidRPr="00D229C8">
        <w:rPr>
          <w:rFonts w:ascii="Arial Narrow" w:hAnsi="Arial Narrow"/>
          <w:sz w:val="22"/>
          <w:szCs w:val="22"/>
        </w:rPr>
        <w:t>umowy: ...................</w:t>
      </w:r>
      <w:r w:rsidR="006A45E0" w:rsidRPr="00D229C8">
        <w:rPr>
          <w:rFonts w:ascii="Arial Narrow" w:hAnsi="Arial Narrow"/>
          <w:b/>
          <w:sz w:val="22"/>
          <w:szCs w:val="22"/>
        </w:rPr>
        <w:t>PLN</w:t>
      </w:r>
      <w:r w:rsidR="00A45BE0" w:rsidRPr="00D229C8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D229C8">
        <w:rPr>
          <w:rFonts w:ascii="Arial Narrow" w:hAnsi="Arial Narrow"/>
          <w:sz w:val="22"/>
          <w:szCs w:val="22"/>
        </w:rPr>
        <w:t>........</w:t>
      </w:r>
      <w:r w:rsidR="000D13C7" w:rsidRPr="00D229C8">
        <w:rPr>
          <w:rFonts w:ascii="Arial Narrow" w:hAnsi="Arial Narrow"/>
          <w:sz w:val="22"/>
          <w:szCs w:val="22"/>
        </w:rPr>
        <w:t>............................../ 100</w:t>
      </w:r>
      <w:r w:rsidR="0091668F" w:rsidRPr="00D229C8">
        <w:rPr>
          <w:rFonts w:ascii="Arial Narrow" w:hAnsi="Arial Narrow"/>
          <w:sz w:val="22"/>
          <w:szCs w:val="22"/>
        </w:rPr>
        <w:t>PLN</w:t>
      </w:r>
      <w:r w:rsidR="00A45BE0" w:rsidRPr="00D229C8">
        <w:rPr>
          <w:rFonts w:ascii="Arial Narrow" w:hAnsi="Arial Narrow"/>
          <w:sz w:val="22"/>
          <w:szCs w:val="22"/>
        </w:rPr>
        <w:t>.</w:t>
      </w:r>
      <w:r w:rsidR="00F3203C" w:rsidRPr="00D229C8">
        <w:rPr>
          <w:rFonts w:ascii="Arial Narrow" w:hAnsi="Arial Narrow"/>
          <w:sz w:val="22"/>
          <w:szCs w:val="22"/>
        </w:rPr>
        <w:t xml:space="preserve"> – zadanie</w:t>
      </w:r>
      <w:r w:rsidR="00F76D17" w:rsidRPr="00D229C8">
        <w:rPr>
          <w:rFonts w:ascii="Arial Narrow" w:hAnsi="Arial Narrow"/>
          <w:sz w:val="22"/>
          <w:szCs w:val="22"/>
        </w:rPr>
        <w:t xml:space="preserve"> …</w:t>
      </w:r>
      <w:r w:rsidR="00F3203C" w:rsidRPr="00D229C8">
        <w:rPr>
          <w:rFonts w:ascii="Arial Narrow" w:hAnsi="Arial Narrow"/>
          <w:sz w:val="22"/>
          <w:szCs w:val="22"/>
        </w:rPr>
        <w:t>.</w:t>
      </w:r>
    </w:p>
    <w:p w14:paraId="29915112" w14:textId="77777777" w:rsidR="00C44506" w:rsidRPr="00D229C8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14:paraId="612A004E" w14:textId="77777777" w:rsidR="00F76D17" w:rsidRPr="00D229C8" w:rsidRDefault="00F76D17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0D2134E" w14:textId="77777777" w:rsidR="006A4F41" w:rsidRPr="00D229C8" w:rsidRDefault="006A4F41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54379D13" w14:textId="77777777" w:rsidR="006A4F41" w:rsidRPr="00D229C8" w:rsidRDefault="006A4F41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6D4284A" w14:textId="77777777" w:rsidR="00030930" w:rsidRPr="00D229C8" w:rsidRDefault="0003093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6DFDEB4" w14:textId="6B20B76F" w:rsidR="00C44506" w:rsidRPr="00D229C8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>§ 2</w:t>
      </w:r>
    </w:p>
    <w:p w14:paraId="156F7DF4" w14:textId="671C710C" w:rsidR="00C44506" w:rsidRPr="00D229C8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D229C8">
        <w:rPr>
          <w:rFonts w:ascii="Arial Narrow" w:hAnsi="Arial Narrow"/>
          <w:b/>
          <w:sz w:val="22"/>
          <w:szCs w:val="22"/>
        </w:rPr>
        <w:lastRenderedPageBreak/>
        <w:t xml:space="preserve">Wykonawca </w:t>
      </w:r>
      <w:r w:rsidRPr="00D229C8">
        <w:rPr>
          <w:rFonts w:ascii="Arial Narrow" w:hAnsi="Arial Narrow"/>
          <w:sz w:val="22"/>
          <w:szCs w:val="22"/>
        </w:rPr>
        <w:t>zobowiązuje się dostarczyć</w:t>
      </w:r>
      <w:r w:rsidR="001D5A8B" w:rsidRPr="00D229C8">
        <w:rPr>
          <w:rFonts w:ascii="Arial Narrow" w:hAnsi="Arial Narrow"/>
          <w:sz w:val="22"/>
          <w:szCs w:val="22"/>
        </w:rPr>
        <w:t xml:space="preserve"> przedmiot zamówienia</w:t>
      </w:r>
      <w:r w:rsidR="006A5D09" w:rsidRPr="00D229C8">
        <w:rPr>
          <w:rFonts w:ascii="Arial Narrow" w:hAnsi="Arial Narrow"/>
          <w:sz w:val="22"/>
          <w:szCs w:val="22"/>
        </w:rPr>
        <w:t xml:space="preserve"> </w:t>
      </w:r>
      <w:r w:rsidRPr="00D229C8">
        <w:rPr>
          <w:rFonts w:ascii="Arial Narrow" w:hAnsi="Arial Narrow"/>
          <w:sz w:val="22"/>
          <w:szCs w:val="22"/>
        </w:rPr>
        <w:t>na własny koszt, na teren</w:t>
      </w:r>
      <w:r w:rsidR="003515F1" w:rsidRPr="00D229C8">
        <w:rPr>
          <w:rFonts w:ascii="Arial Narrow" w:hAnsi="Arial Narrow"/>
          <w:sz w:val="22"/>
          <w:szCs w:val="22"/>
        </w:rPr>
        <w:t xml:space="preserve">ie </w:t>
      </w:r>
      <w:r w:rsidRPr="00D229C8">
        <w:rPr>
          <w:rFonts w:ascii="Arial Narrow" w:hAnsi="Arial Narrow"/>
          <w:sz w:val="22"/>
          <w:szCs w:val="22"/>
        </w:rPr>
        <w:t xml:space="preserve">siedziby </w:t>
      </w:r>
      <w:r w:rsidRPr="00D229C8">
        <w:rPr>
          <w:rFonts w:ascii="Arial Narrow" w:hAnsi="Arial Narrow"/>
          <w:b/>
          <w:sz w:val="22"/>
          <w:szCs w:val="22"/>
        </w:rPr>
        <w:t xml:space="preserve">Zamawiającego </w:t>
      </w:r>
      <w:r w:rsidRPr="00D229C8">
        <w:rPr>
          <w:rFonts w:ascii="Arial Narrow" w:hAnsi="Arial Narrow"/>
          <w:sz w:val="22"/>
          <w:szCs w:val="22"/>
        </w:rPr>
        <w:t>(ul.</w:t>
      </w:r>
      <w:r w:rsidR="006710FE" w:rsidRPr="00D229C8">
        <w:rPr>
          <w:rFonts w:ascii="Arial Narrow" w:hAnsi="Arial Narrow"/>
          <w:sz w:val="22"/>
          <w:szCs w:val="22"/>
        </w:rPr>
        <w:t xml:space="preserve"> </w:t>
      </w:r>
      <w:r w:rsidRPr="00D229C8">
        <w:rPr>
          <w:rFonts w:ascii="Arial Narrow" w:hAnsi="Arial Narrow"/>
          <w:sz w:val="22"/>
          <w:szCs w:val="22"/>
        </w:rPr>
        <w:t>Powstańców Warszawy 5 w Bydgoszcz</w:t>
      </w:r>
      <w:r w:rsidR="00366C69" w:rsidRPr="00D229C8">
        <w:rPr>
          <w:rFonts w:ascii="Arial Narrow" w:hAnsi="Arial Narrow"/>
          <w:sz w:val="22"/>
          <w:szCs w:val="22"/>
        </w:rPr>
        <w:t>y</w:t>
      </w:r>
      <w:r w:rsidRPr="00D229C8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D229C8">
        <w:rPr>
          <w:rFonts w:ascii="Arial Narrow" w:hAnsi="Arial Narrow"/>
          <w:sz w:val="22"/>
          <w:szCs w:val="22"/>
        </w:rPr>
        <w:t>do</w:t>
      </w:r>
      <w:r w:rsidR="00F76D17" w:rsidRPr="00D229C8">
        <w:rPr>
          <w:rFonts w:ascii="Arial Narrow" w:hAnsi="Arial Narrow"/>
          <w:sz w:val="22"/>
          <w:szCs w:val="22"/>
        </w:rPr>
        <w:t xml:space="preserve"> dnia </w:t>
      </w:r>
      <w:r w:rsidR="00F76D17" w:rsidRPr="00D229C8">
        <w:rPr>
          <w:rFonts w:ascii="Arial Narrow" w:hAnsi="Arial Narrow"/>
          <w:b/>
          <w:sz w:val="22"/>
          <w:szCs w:val="22"/>
        </w:rPr>
        <w:t>2</w:t>
      </w:r>
      <w:r w:rsidR="00C35F18" w:rsidRPr="00D229C8">
        <w:rPr>
          <w:rFonts w:ascii="Arial Narrow" w:hAnsi="Arial Narrow"/>
          <w:b/>
          <w:sz w:val="22"/>
          <w:szCs w:val="22"/>
        </w:rPr>
        <w:t>7</w:t>
      </w:r>
      <w:r w:rsidR="00F76D17" w:rsidRPr="00D229C8">
        <w:rPr>
          <w:rFonts w:ascii="Arial Narrow" w:hAnsi="Arial Narrow"/>
          <w:b/>
          <w:sz w:val="22"/>
          <w:szCs w:val="22"/>
        </w:rPr>
        <w:t>.05.2026r</w:t>
      </w:r>
      <w:r w:rsidR="0005066F" w:rsidRPr="00D229C8">
        <w:rPr>
          <w:rFonts w:ascii="Arial Narrow" w:hAnsi="Arial Narrow"/>
          <w:b/>
          <w:sz w:val="22"/>
          <w:szCs w:val="22"/>
        </w:rPr>
        <w:t xml:space="preserve"> </w:t>
      </w:r>
      <w:r w:rsidR="001020C2" w:rsidRPr="00D229C8">
        <w:rPr>
          <w:rFonts w:ascii="Arial Narrow" w:hAnsi="Arial Narrow"/>
          <w:sz w:val="22"/>
          <w:szCs w:val="22"/>
        </w:rPr>
        <w:t xml:space="preserve">od </w:t>
      </w:r>
      <w:r w:rsidR="00A36431" w:rsidRPr="00D229C8">
        <w:rPr>
          <w:rFonts w:ascii="Arial Narrow" w:hAnsi="Arial Narrow"/>
          <w:sz w:val="22"/>
          <w:szCs w:val="22"/>
        </w:rPr>
        <w:t>daty zawarcia umowy</w:t>
      </w:r>
      <w:r w:rsidR="001020C2" w:rsidRPr="00D229C8">
        <w:rPr>
          <w:rFonts w:ascii="Arial Narrow" w:hAnsi="Arial Narrow"/>
          <w:sz w:val="22"/>
          <w:szCs w:val="22"/>
        </w:rPr>
        <w:t>.</w:t>
      </w:r>
      <w:r w:rsidR="006710FE" w:rsidRPr="00D229C8">
        <w:rPr>
          <w:rFonts w:ascii="Arial Narrow" w:hAnsi="Arial Narrow"/>
          <w:sz w:val="22"/>
          <w:szCs w:val="22"/>
        </w:rPr>
        <w:t xml:space="preserve"> </w:t>
      </w:r>
      <w:r w:rsidR="00794DBA" w:rsidRPr="00D229C8">
        <w:rPr>
          <w:rFonts w:ascii="Arial Narrow" w:hAnsi="Arial Narrow"/>
          <w:sz w:val="22"/>
          <w:szCs w:val="22"/>
        </w:rPr>
        <w:t>Dostawa</w:t>
      </w:r>
      <w:r w:rsidR="001D5A8B" w:rsidRPr="00D229C8">
        <w:rPr>
          <w:rFonts w:ascii="Arial Narrow" w:hAnsi="Arial Narrow"/>
          <w:sz w:val="22"/>
          <w:szCs w:val="22"/>
        </w:rPr>
        <w:t xml:space="preserve"> przedmiotu zamówienia </w:t>
      </w:r>
      <w:r w:rsidR="00794DBA" w:rsidRPr="00D229C8">
        <w:rPr>
          <w:rFonts w:ascii="Arial Narrow" w:hAnsi="Arial Narrow"/>
          <w:sz w:val="22"/>
          <w:szCs w:val="22"/>
        </w:rPr>
        <w:t xml:space="preserve">może odbywać się w dniach roboczych w godzinach </w:t>
      </w:r>
      <w:r w:rsidR="00F76D17" w:rsidRPr="00D229C8">
        <w:rPr>
          <w:rFonts w:ascii="Arial Narrow" w:hAnsi="Arial Narrow"/>
          <w:sz w:val="22"/>
          <w:szCs w:val="22"/>
        </w:rPr>
        <w:br/>
      </w:r>
      <w:r w:rsidR="00794DBA" w:rsidRPr="00D229C8">
        <w:rPr>
          <w:rFonts w:ascii="Arial Narrow" w:hAnsi="Arial Narrow"/>
          <w:sz w:val="22"/>
          <w:szCs w:val="22"/>
        </w:rPr>
        <w:t xml:space="preserve">od </w:t>
      </w:r>
      <w:r w:rsidR="00F76D17" w:rsidRPr="00D229C8">
        <w:rPr>
          <w:rFonts w:ascii="Arial Narrow" w:hAnsi="Arial Narrow"/>
          <w:sz w:val="22"/>
          <w:szCs w:val="22"/>
        </w:rPr>
        <w:t>8</w:t>
      </w:r>
      <w:r w:rsidR="00794DBA" w:rsidRPr="00D229C8">
        <w:rPr>
          <w:rFonts w:ascii="Arial Narrow" w:hAnsi="Arial Narrow"/>
          <w:sz w:val="22"/>
          <w:szCs w:val="22"/>
        </w:rPr>
        <w:t>:00 do 1</w:t>
      </w:r>
      <w:r w:rsidR="00F76D17" w:rsidRPr="00D229C8">
        <w:rPr>
          <w:rFonts w:ascii="Arial Narrow" w:hAnsi="Arial Narrow"/>
          <w:sz w:val="22"/>
          <w:szCs w:val="22"/>
        </w:rPr>
        <w:t>3</w:t>
      </w:r>
      <w:r w:rsidR="00794DBA" w:rsidRPr="00D229C8">
        <w:rPr>
          <w:rFonts w:ascii="Arial Narrow" w:hAnsi="Arial Narrow"/>
          <w:sz w:val="22"/>
          <w:szCs w:val="22"/>
        </w:rPr>
        <w:t>:00.</w:t>
      </w:r>
    </w:p>
    <w:p w14:paraId="713FB5F5" w14:textId="3C215F2D" w:rsidR="0016373B" w:rsidRPr="00D229C8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D229C8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D229C8">
        <w:rPr>
          <w:rFonts w:ascii="Arial Narrow" w:hAnsi="Arial Narrow"/>
          <w:bCs/>
          <w:sz w:val="22"/>
          <w:szCs w:val="22"/>
        </w:rPr>
        <w:t>odbiorze</w:t>
      </w:r>
      <w:r w:rsidRPr="00D229C8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D229C8">
        <w:rPr>
          <w:rFonts w:ascii="Arial Narrow" w:hAnsi="Arial Narrow"/>
          <w:bCs/>
          <w:sz w:val="22"/>
          <w:szCs w:val="22"/>
        </w:rPr>
        <w:t>uwag, co</w:t>
      </w:r>
      <w:r w:rsidRPr="00D229C8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D229C8">
        <w:rPr>
          <w:rFonts w:ascii="Arial Narrow" w:hAnsi="Arial Narrow"/>
          <w:bCs/>
          <w:sz w:val="22"/>
          <w:szCs w:val="22"/>
        </w:rPr>
        <w:t xml:space="preserve">wykonania </w:t>
      </w:r>
      <w:r w:rsidRPr="00D229C8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D229C8">
        <w:rPr>
          <w:rFonts w:ascii="Arial Narrow" w:hAnsi="Arial Narrow"/>
          <w:bCs/>
          <w:sz w:val="22"/>
          <w:szCs w:val="22"/>
        </w:rPr>
        <w:t>umowy</w:t>
      </w:r>
      <w:r w:rsidRPr="00D229C8">
        <w:rPr>
          <w:rFonts w:ascii="Arial Narrow" w:hAnsi="Arial Narrow"/>
          <w:bCs/>
          <w:sz w:val="22"/>
          <w:szCs w:val="22"/>
        </w:rPr>
        <w:t>, podpisanym przez obie strony.</w:t>
      </w:r>
      <w:r w:rsidR="006710FE" w:rsidRPr="00D229C8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D229C8">
        <w:rPr>
          <w:rFonts w:ascii="Arial Narrow" w:hAnsi="Arial Narrow"/>
          <w:sz w:val="22"/>
          <w:szCs w:val="22"/>
        </w:rPr>
        <w:t>Osob</w:t>
      </w:r>
      <w:r w:rsidR="00EA07A8" w:rsidRPr="00D229C8">
        <w:rPr>
          <w:rFonts w:ascii="Arial Narrow" w:hAnsi="Arial Narrow"/>
          <w:sz w:val="22"/>
          <w:szCs w:val="22"/>
        </w:rPr>
        <w:t>ą</w:t>
      </w:r>
      <w:r w:rsidR="006710FE" w:rsidRPr="00D229C8">
        <w:rPr>
          <w:rFonts w:ascii="Arial Narrow" w:hAnsi="Arial Narrow"/>
          <w:sz w:val="22"/>
          <w:szCs w:val="22"/>
        </w:rPr>
        <w:t xml:space="preserve"> </w:t>
      </w:r>
      <w:r w:rsidR="0041533E" w:rsidRPr="00D229C8">
        <w:rPr>
          <w:rFonts w:ascii="Arial Narrow" w:hAnsi="Arial Narrow"/>
          <w:sz w:val="22"/>
          <w:szCs w:val="22"/>
        </w:rPr>
        <w:t>upoważnion</w:t>
      </w:r>
      <w:r w:rsidR="00EA07A8" w:rsidRPr="00D229C8">
        <w:rPr>
          <w:rFonts w:ascii="Arial Narrow" w:hAnsi="Arial Narrow"/>
          <w:sz w:val="22"/>
          <w:szCs w:val="22"/>
        </w:rPr>
        <w:t>ą</w:t>
      </w:r>
      <w:r w:rsidR="0041533E" w:rsidRPr="00D229C8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D229C8">
        <w:rPr>
          <w:rFonts w:ascii="Arial Narrow" w:hAnsi="Arial Narrow"/>
          <w:sz w:val="22"/>
          <w:szCs w:val="22"/>
        </w:rPr>
        <w:t xml:space="preserve">jest </w:t>
      </w:r>
      <w:r w:rsidR="00573C96" w:rsidRPr="00D229C8">
        <w:rPr>
          <w:rFonts w:ascii="Arial Narrow" w:hAnsi="Arial Narrow"/>
          <w:sz w:val="22"/>
          <w:szCs w:val="22"/>
        </w:rPr>
        <w:t>przedsta</w:t>
      </w:r>
      <w:r w:rsidR="00EA07A8" w:rsidRPr="00D229C8">
        <w:rPr>
          <w:rFonts w:ascii="Arial Narrow" w:hAnsi="Arial Narrow"/>
          <w:sz w:val="22"/>
          <w:szCs w:val="22"/>
        </w:rPr>
        <w:t>wiciel</w:t>
      </w:r>
      <w:r w:rsidR="00573C96" w:rsidRPr="00D229C8">
        <w:rPr>
          <w:rFonts w:ascii="Arial Narrow" w:hAnsi="Arial Narrow"/>
          <w:sz w:val="22"/>
          <w:szCs w:val="22"/>
        </w:rPr>
        <w:t xml:space="preserve"> </w:t>
      </w:r>
      <w:r w:rsidR="00F76D17" w:rsidRPr="00D229C8">
        <w:rPr>
          <w:rFonts w:ascii="Arial Narrow" w:hAnsi="Arial Narrow"/>
          <w:sz w:val="22"/>
          <w:szCs w:val="22"/>
        </w:rPr>
        <w:t>Ośrodka Informatyki</w:t>
      </w:r>
      <w:r w:rsidR="00256C58" w:rsidRPr="00D229C8">
        <w:rPr>
          <w:rFonts w:ascii="Arial Narrow" w:hAnsi="Arial Narrow"/>
          <w:sz w:val="22"/>
          <w:szCs w:val="22"/>
        </w:rPr>
        <w:t xml:space="preserve"> (</w:t>
      </w:r>
      <w:r w:rsidR="00EA07A8" w:rsidRPr="00D229C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0D28D7" w:rsidRPr="00D229C8">
        <w:rPr>
          <w:rFonts w:ascii="Arial Narrow" w:hAnsi="Arial Narrow"/>
          <w:sz w:val="22"/>
          <w:szCs w:val="22"/>
        </w:rPr>
        <w:t>…………………………</w:t>
      </w:r>
      <w:r w:rsidR="00EA07A8" w:rsidRPr="00D229C8">
        <w:rPr>
          <w:rFonts w:ascii="Arial Narrow" w:hAnsi="Arial Narrow"/>
          <w:sz w:val="22"/>
          <w:szCs w:val="22"/>
        </w:rPr>
        <w:t xml:space="preserve"> tel. </w:t>
      </w:r>
      <w:r w:rsidR="00CF42FA" w:rsidRPr="00D229C8">
        <w:rPr>
          <w:rFonts w:ascii="Arial Narrow" w:hAnsi="Arial Narrow"/>
          <w:sz w:val="22"/>
          <w:szCs w:val="22"/>
        </w:rPr>
        <w:t>………………………………</w:t>
      </w:r>
      <w:r w:rsidR="00C87BCF" w:rsidRPr="00D229C8">
        <w:rPr>
          <w:rFonts w:ascii="Arial Narrow" w:hAnsi="Arial Narrow"/>
          <w:sz w:val="22"/>
          <w:szCs w:val="22"/>
        </w:rPr>
        <w:t>lub inna upoważniona osoba.</w:t>
      </w:r>
    </w:p>
    <w:p w14:paraId="34345A50" w14:textId="3C0778E0" w:rsidR="00555EEB" w:rsidRPr="00D229C8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color w:val="EE0000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 xml:space="preserve">W razie stwierdzenia w czasie odbioru braków sprzętu lub jego dokumentacji </w:t>
      </w:r>
      <w:r w:rsidR="00EA07A8" w:rsidRPr="00D229C8">
        <w:rPr>
          <w:rFonts w:ascii="Arial Narrow" w:hAnsi="Arial Narrow"/>
          <w:sz w:val="22"/>
          <w:szCs w:val="22"/>
        </w:rPr>
        <w:t>Przedstawiciel Zamawiającego</w:t>
      </w:r>
      <w:r w:rsidR="006710FE" w:rsidRPr="00D229C8">
        <w:rPr>
          <w:rFonts w:ascii="Arial Narrow" w:hAnsi="Arial Narrow"/>
          <w:sz w:val="22"/>
          <w:szCs w:val="22"/>
        </w:rPr>
        <w:t xml:space="preserve"> </w:t>
      </w:r>
      <w:r w:rsidR="0007707E" w:rsidRPr="00D229C8">
        <w:rPr>
          <w:rFonts w:ascii="Arial Narrow" w:hAnsi="Arial Narrow"/>
          <w:sz w:val="22"/>
          <w:szCs w:val="22"/>
        </w:rPr>
        <w:t>wstrzymuje się</w:t>
      </w:r>
      <w:r w:rsidRPr="00D229C8">
        <w:rPr>
          <w:rFonts w:ascii="Arial Narrow" w:hAnsi="Arial Narrow"/>
          <w:sz w:val="22"/>
          <w:szCs w:val="22"/>
        </w:rPr>
        <w:t xml:space="preserve"> z podpisaniem protokołu odbioru do czasu usunięcia stwierdzonych braków</w:t>
      </w:r>
      <w:r w:rsidR="00C35F18" w:rsidRPr="00D229C8">
        <w:rPr>
          <w:rFonts w:ascii="Arial Narrow" w:hAnsi="Arial Narrow"/>
          <w:sz w:val="22"/>
          <w:szCs w:val="22"/>
        </w:rPr>
        <w:t xml:space="preserve"> </w:t>
      </w:r>
      <w:r w:rsidR="00AA3115" w:rsidRPr="00D229C8">
        <w:rPr>
          <w:rFonts w:ascii="Arial Narrow" w:hAnsi="Arial Narrow"/>
          <w:sz w:val="22"/>
          <w:szCs w:val="22"/>
        </w:rPr>
        <w:t>z zastrzeżeniem ust. 4</w:t>
      </w:r>
      <w:r w:rsidR="00C35F18" w:rsidRPr="00D229C8">
        <w:rPr>
          <w:rFonts w:ascii="Arial Narrow" w:hAnsi="Arial Narrow"/>
          <w:sz w:val="22"/>
          <w:szCs w:val="22"/>
        </w:rPr>
        <w:t>.</w:t>
      </w:r>
    </w:p>
    <w:p w14:paraId="57796E87" w14:textId="77777777" w:rsidR="00753D10" w:rsidRPr="00D229C8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>W przypadku</w:t>
      </w:r>
      <w:r w:rsidR="0023286E" w:rsidRPr="00D229C8">
        <w:rPr>
          <w:rFonts w:ascii="Arial Narrow" w:hAnsi="Arial Narrow"/>
          <w:sz w:val="22"/>
          <w:szCs w:val="22"/>
        </w:rPr>
        <w:t>,</w:t>
      </w:r>
      <w:r w:rsidRPr="00D229C8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 w:rsidRPr="00D229C8">
        <w:rPr>
          <w:rFonts w:ascii="Arial Narrow" w:hAnsi="Arial Narrow"/>
          <w:sz w:val="22"/>
          <w:szCs w:val="22"/>
        </w:rPr>
        <w:t xml:space="preserve">zanie sprzętu do eksploatacji </w:t>
      </w:r>
      <w:r w:rsidR="00EA07A8" w:rsidRPr="00D229C8">
        <w:rPr>
          <w:rFonts w:ascii="Arial Narrow" w:hAnsi="Arial Narrow"/>
          <w:sz w:val="22"/>
          <w:szCs w:val="22"/>
        </w:rPr>
        <w:t>Przedstawiciel Zamawiającego</w:t>
      </w:r>
      <w:r w:rsidR="0023286E" w:rsidRPr="00D229C8">
        <w:rPr>
          <w:rFonts w:ascii="Arial Narrow" w:hAnsi="Arial Narrow"/>
          <w:sz w:val="22"/>
          <w:szCs w:val="22"/>
        </w:rPr>
        <w:t xml:space="preserve"> stwierdzi wadę </w:t>
      </w:r>
      <w:r w:rsidR="001D5A8B" w:rsidRPr="00D229C8">
        <w:rPr>
          <w:rFonts w:ascii="Arial Narrow" w:hAnsi="Arial Narrow"/>
          <w:sz w:val="22"/>
          <w:szCs w:val="22"/>
        </w:rPr>
        <w:t>przedmiotu zamówienia</w:t>
      </w:r>
      <w:r w:rsidR="0023286E" w:rsidRPr="00D229C8">
        <w:rPr>
          <w:rFonts w:ascii="Arial Narrow" w:hAnsi="Arial Narrow"/>
          <w:sz w:val="22"/>
          <w:szCs w:val="22"/>
        </w:rPr>
        <w:t xml:space="preserve"> (</w:t>
      </w:r>
      <w:r w:rsidRPr="00D229C8">
        <w:rPr>
          <w:rFonts w:ascii="Arial Narrow" w:hAnsi="Arial Narrow"/>
          <w:sz w:val="22"/>
          <w:szCs w:val="22"/>
        </w:rPr>
        <w:t xml:space="preserve">usterki, wady, braki) Wykonawca zobowiązuje się w tym samym dniu usunąć </w:t>
      </w:r>
      <w:r w:rsidR="001D5A8B" w:rsidRPr="00D229C8">
        <w:rPr>
          <w:rFonts w:ascii="Arial Narrow" w:hAnsi="Arial Narrow"/>
          <w:sz w:val="22"/>
          <w:szCs w:val="22"/>
        </w:rPr>
        <w:t>przedmiot zamówienia</w:t>
      </w:r>
      <w:r w:rsidRPr="00D229C8">
        <w:rPr>
          <w:rFonts w:ascii="Arial Narrow" w:hAnsi="Arial Narrow"/>
          <w:sz w:val="22"/>
          <w:szCs w:val="22"/>
        </w:rPr>
        <w:t xml:space="preserve"> z terenu Zamawiającego na własny koszt i ryzyko. Za zgodą </w:t>
      </w:r>
      <w:r w:rsidR="00EA07A8" w:rsidRPr="00D229C8">
        <w:rPr>
          <w:rFonts w:ascii="Arial Narrow" w:hAnsi="Arial Narrow"/>
          <w:sz w:val="22"/>
          <w:szCs w:val="22"/>
        </w:rPr>
        <w:t>Przedstawiciela Zamawiającego</w:t>
      </w:r>
      <w:r w:rsidRPr="00D229C8">
        <w:rPr>
          <w:rFonts w:ascii="Arial Narrow" w:hAnsi="Arial Narrow"/>
          <w:sz w:val="22"/>
          <w:szCs w:val="22"/>
        </w:rPr>
        <w:t xml:space="preserve"> Wykonawca może pozostawić </w:t>
      </w:r>
      <w:r w:rsidR="001D5A8B" w:rsidRPr="00D229C8">
        <w:rPr>
          <w:rFonts w:ascii="Arial Narrow" w:hAnsi="Arial Narrow"/>
          <w:sz w:val="22"/>
          <w:szCs w:val="22"/>
        </w:rPr>
        <w:t xml:space="preserve">przedmiot zamówienia </w:t>
      </w:r>
      <w:r w:rsidRPr="00D229C8">
        <w:rPr>
          <w:rFonts w:ascii="Arial Narrow" w:hAnsi="Arial Narrow"/>
          <w:sz w:val="22"/>
          <w:szCs w:val="22"/>
        </w:rPr>
        <w:t>na terenie Zamawiającego na własny koszt i ryzyko do czasu uzupełnienia stwierdzonych braków ilościowych. W takiej sytuacji przyjmuje się, że Wykonawca nie wykonał umowy.</w:t>
      </w:r>
      <w:r w:rsidR="00366C69" w:rsidRPr="00D229C8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 w:rsidRPr="00D229C8">
        <w:rPr>
          <w:rFonts w:ascii="Arial Narrow" w:hAnsi="Arial Narrow"/>
          <w:sz w:val="22"/>
          <w:szCs w:val="22"/>
        </w:rPr>
        <w:t>Przedstawiciel Zamawiającego</w:t>
      </w:r>
      <w:r w:rsidR="00366C69" w:rsidRPr="00D229C8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6892051C" w14:textId="77777777" w:rsidR="004E3895" w:rsidRPr="00D229C8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44DAFBBB" w14:textId="77777777" w:rsidR="004E3895" w:rsidRPr="00D229C8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 xml:space="preserve">Wykonawca jest odpowiedzialny z tytułu uszkodzenia lub utraty </w:t>
      </w:r>
      <w:r w:rsidR="001D5A8B" w:rsidRPr="00D229C8">
        <w:rPr>
          <w:rFonts w:ascii="Arial Narrow" w:hAnsi="Arial Narrow"/>
          <w:sz w:val="22"/>
          <w:szCs w:val="22"/>
        </w:rPr>
        <w:t>przedmiotu zamówienia</w:t>
      </w:r>
      <w:r w:rsidRPr="00D229C8">
        <w:rPr>
          <w:rFonts w:ascii="Arial Narrow" w:hAnsi="Arial Narrow"/>
          <w:sz w:val="22"/>
          <w:szCs w:val="22"/>
        </w:rPr>
        <w:t xml:space="preserve"> aż do chwili protokolarnego odbioru sprzętu przez </w:t>
      </w:r>
      <w:r w:rsidR="00EA07A8" w:rsidRPr="00D229C8">
        <w:rPr>
          <w:rFonts w:ascii="Arial Narrow" w:hAnsi="Arial Narrow"/>
          <w:sz w:val="22"/>
          <w:szCs w:val="22"/>
        </w:rPr>
        <w:t>Przedstawiciela Zamawiającego</w:t>
      </w:r>
      <w:r w:rsidRPr="00D229C8">
        <w:rPr>
          <w:rFonts w:ascii="Arial Narrow" w:hAnsi="Arial Narrow"/>
          <w:sz w:val="22"/>
          <w:szCs w:val="22"/>
        </w:rPr>
        <w:t xml:space="preserve">. </w:t>
      </w:r>
    </w:p>
    <w:p w14:paraId="1FF818BE" w14:textId="5FC0EA3D" w:rsidR="001F756E" w:rsidRPr="00D229C8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 w:rsidRPr="00D229C8">
        <w:rPr>
          <w:rFonts w:ascii="Arial Narrow" w:hAnsi="Arial Narrow"/>
          <w:sz w:val="22"/>
          <w:szCs w:val="22"/>
        </w:rPr>
        <w:t xml:space="preserve"> (</w:t>
      </w:r>
      <w:r w:rsidR="00610ABA" w:rsidRPr="00D229C8">
        <w:rPr>
          <w:rFonts w:ascii="Arial Narrow" w:hAnsi="Arial Narrow"/>
          <w:sz w:val="22"/>
          <w:szCs w:val="22"/>
        </w:rPr>
        <w:t xml:space="preserve">nazewnictwo zgodne </w:t>
      </w:r>
      <w:r w:rsidR="006710FE" w:rsidRPr="00D229C8">
        <w:rPr>
          <w:rFonts w:ascii="Arial Narrow" w:hAnsi="Arial Narrow"/>
          <w:sz w:val="22"/>
          <w:szCs w:val="22"/>
        </w:rPr>
        <w:t>z nazwą zadania</w:t>
      </w:r>
      <w:r w:rsidR="00610ABA" w:rsidRPr="00D229C8">
        <w:rPr>
          <w:rFonts w:ascii="Arial Narrow" w:hAnsi="Arial Narrow"/>
          <w:sz w:val="22"/>
          <w:szCs w:val="22"/>
        </w:rPr>
        <w:t>)</w:t>
      </w:r>
      <w:r w:rsidRPr="00D229C8">
        <w:rPr>
          <w:rFonts w:ascii="Arial Narrow" w:hAnsi="Arial Narrow"/>
          <w:sz w:val="22"/>
          <w:szCs w:val="22"/>
        </w:rPr>
        <w:t xml:space="preserve">, ich ilość, </w:t>
      </w:r>
      <w:r w:rsidR="00F76D17" w:rsidRPr="00D229C8">
        <w:rPr>
          <w:rFonts w:ascii="Arial Narrow" w:hAnsi="Arial Narrow"/>
          <w:sz w:val="22"/>
          <w:szCs w:val="22"/>
        </w:rPr>
        <w:t xml:space="preserve">nr seryjny, </w:t>
      </w:r>
      <w:r w:rsidRPr="00D229C8">
        <w:rPr>
          <w:rFonts w:ascii="Arial Narrow" w:hAnsi="Arial Narrow"/>
          <w:sz w:val="22"/>
          <w:szCs w:val="22"/>
        </w:rPr>
        <w:t>wartość netto i wartość brutto.</w:t>
      </w:r>
    </w:p>
    <w:p w14:paraId="40CF57CB" w14:textId="77777777" w:rsidR="002A70E3" w:rsidRPr="00D229C8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14:paraId="6D67E06F" w14:textId="77777777" w:rsidR="00C44506" w:rsidRPr="00D229C8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>§ 3</w:t>
      </w:r>
    </w:p>
    <w:p w14:paraId="4519EC6C" w14:textId="77777777" w:rsidR="00C44506" w:rsidRPr="00D229C8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b/>
          <w:sz w:val="22"/>
          <w:szCs w:val="22"/>
        </w:rPr>
        <w:t>Wykonawca</w:t>
      </w:r>
      <w:r w:rsidRPr="00D229C8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D229C8">
        <w:rPr>
          <w:rFonts w:ascii="Arial Narrow" w:hAnsi="Arial Narrow"/>
          <w:sz w:val="22"/>
          <w:szCs w:val="22"/>
        </w:rPr>
        <w:t>y</w:t>
      </w:r>
      <w:r w:rsidRPr="00D229C8">
        <w:rPr>
          <w:rFonts w:ascii="Arial Narrow" w:hAnsi="Arial Narrow"/>
          <w:sz w:val="22"/>
          <w:szCs w:val="22"/>
        </w:rPr>
        <w:t xml:space="preserve"> objęt</w:t>
      </w:r>
      <w:r w:rsidR="00496987" w:rsidRPr="00D229C8">
        <w:rPr>
          <w:rFonts w:ascii="Arial Narrow" w:hAnsi="Arial Narrow"/>
          <w:sz w:val="22"/>
          <w:szCs w:val="22"/>
        </w:rPr>
        <w:t>ej niniejszą umową</w:t>
      </w:r>
      <w:r w:rsidR="00A45BE0" w:rsidRPr="00D229C8">
        <w:rPr>
          <w:rFonts w:ascii="Arial Narrow" w:hAnsi="Arial Narrow"/>
          <w:sz w:val="22"/>
          <w:szCs w:val="22"/>
        </w:rPr>
        <w:t>, chyba, że niewykona</w:t>
      </w:r>
      <w:r w:rsidR="0091668F" w:rsidRPr="00D229C8">
        <w:rPr>
          <w:rFonts w:ascii="Arial Narrow" w:hAnsi="Arial Narrow"/>
          <w:sz w:val="22"/>
          <w:szCs w:val="22"/>
        </w:rPr>
        <w:t>n</w:t>
      </w:r>
      <w:r w:rsidR="00A45BE0" w:rsidRPr="00D229C8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D229C8">
        <w:rPr>
          <w:rFonts w:ascii="Arial Narrow" w:hAnsi="Arial Narrow"/>
          <w:sz w:val="22"/>
          <w:szCs w:val="22"/>
        </w:rPr>
        <w:t>w skutek okoliczności</w:t>
      </w:r>
      <w:r w:rsidR="00A45BE0" w:rsidRPr="00D229C8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D229C8">
        <w:rPr>
          <w:rFonts w:ascii="Arial Narrow" w:hAnsi="Arial Narrow"/>
          <w:sz w:val="22"/>
          <w:szCs w:val="22"/>
        </w:rPr>
        <w:t xml:space="preserve">.  </w:t>
      </w:r>
    </w:p>
    <w:p w14:paraId="0E8FCCDF" w14:textId="77777777" w:rsidR="00C44506" w:rsidRPr="00D229C8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b/>
          <w:sz w:val="22"/>
          <w:szCs w:val="22"/>
        </w:rPr>
        <w:t xml:space="preserve">Wykonawca </w:t>
      </w:r>
      <w:r w:rsidRPr="00D229C8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D229C8">
        <w:rPr>
          <w:rFonts w:ascii="Arial Narrow" w:hAnsi="Arial Narrow"/>
          <w:sz w:val="22"/>
          <w:szCs w:val="22"/>
        </w:rPr>
        <w:t>zamówienia</w:t>
      </w:r>
      <w:r w:rsidRPr="00D229C8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D229C8">
        <w:rPr>
          <w:rFonts w:ascii="Arial Narrow" w:hAnsi="Arial Narrow"/>
          <w:sz w:val="22"/>
          <w:szCs w:val="22"/>
        </w:rPr>
        <w:t>e i bezpieczne warunki przewozu</w:t>
      </w:r>
      <w:r w:rsidR="00903F22" w:rsidRPr="00D229C8">
        <w:rPr>
          <w:rFonts w:ascii="Arial Narrow" w:hAnsi="Arial Narrow"/>
          <w:sz w:val="22"/>
          <w:szCs w:val="22"/>
        </w:rPr>
        <w:t>.</w:t>
      </w:r>
    </w:p>
    <w:p w14:paraId="3DB32E20" w14:textId="77777777" w:rsidR="001020C2" w:rsidRPr="00D229C8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b/>
          <w:sz w:val="22"/>
          <w:szCs w:val="22"/>
        </w:rPr>
        <w:t>Wykonawca</w:t>
      </w:r>
      <w:r w:rsidRPr="00D229C8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D229C8">
        <w:rPr>
          <w:rFonts w:ascii="Arial Narrow" w:hAnsi="Arial Narrow"/>
          <w:sz w:val="22"/>
          <w:szCs w:val="22"/>
        </w:rPr>
        <w:t>lub</w:t>
      </w:r>
      <w:r w:rsidRPr="00D229C8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1DFD546C" w14:textId="0883ABBE" w:rsidR="00903F22" w:rsidRPr="00D229C8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 xml:space="preserve">Wykonawca udziela </w:t>
      </w:r>
      <w:r w:rsidR="00F76D17" w:rsidRPr="00D229C8">
        <w:rPr>
          <w:rFonts w:ascii="Arial Narrow" w:hAnsi="Arial Narrow"/>
          <w:b/>
          <w:sz w:val="22"/>
          <w:szCs w:val="22"/>
        </w:rPr>
        <w:t xml:space="preserve">36 </w:t>
      </w:r>
      <w:r w:rsidRPr="00D229C8">
        <w:rPr>
          <w:rFonts w:ascii="Arial Narrow" w:hAnsi="Arial Narrow"/>
          <w:b/>
          <w:sz w:val="22"/>
          <w:szCs w:val="22"/>
        </w:rPr>
        <w:t>miesięcznej gwarancji</w:t>
      </w:r>
      <w:r w:rsidRPr="00D229C8">
        <w:rPr>
          <w:rFonts w:ascii="Arial Narrow" w:hAnsi="Arial Narrow"/>
          <w:sz w:val="22"/>
          <w:szCs w:val="22"/>
        </w:rPr>
        <w:t xml:space="preserve"> na dostarczon</w:t>
      </w:r>
      <w:r w:rsidR="003F22FD" w:rsidRPr="00D229C8">
        <w:rPr>
          <w:rFonts w:ascii="Arial Narrow" w:hAnsi="Arial Narrow"/>
          <w:sz w:val="22"/>
          <w:szCs w:val="22"/>
        </w:rPr>
        <w:t>y sprzęt będąc</w:t>
      </w:r>
      <w:r w:rsidR="0016331F" w:rsidRPr="00D229C8">
        <w:rPr>
          <w:rFonts w:ascii="Arial Narrow" w:hAnsi="Arial Narrow"/>
          <w:sz w:val="22"/>
          <w:szCs w:val="22"/>
        </w:rPr>
        <w:t>y</w:t>
      </w:r>
      <w:r w:rsidR="003F22FD" w:rsidRPr="00D229C8">
        <w:rPr>
          <w:rFonts w:ascii="Arial Narrow" w:hAnsi="Arial Narrow"/>
          <w:sz w:val="22"/>
          <w:szCs w:val="22"/>
        </w:rPr>
        <w:t xml:space="preserve"> przedmiotem niniejszej umowy</w:t>
      </w:r>
      <w:r w:rsidRPr="00D229C8">
        <w:rPr>
          <w:rFonts w:ascii="Arial Narrow" w:hAnsi="Arial Narrow"/>
          <w:sz w:val="22"/>
          <w:szCs w:val="22"/>
        </w:rPr>
        <w:t xml:space="preserve">. </w:t>
      </w:r>
      <w:r w:rsidR="003F22FD" w:rsidRPr="00D229C8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D229C8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10241DBA" w14:textId="0642B052" w:rsidR="00C35F18" w:rsidRPr="00D229C8" w:rsidRDefault="00C35F18" w:rsidP="00C35F18">
      <w:pPr>
        <w:pStyle w:val="Tekstpodstawowy"/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>Zamawiający ma prawo do złożenia reklamacji w przypadku ujawnienia wad jakościowych dostarczonego sprzętu, uszkodzenia towaru, w przypadku awarii sprzętu</w:t>
      </w:r>
      <w:r w:rsidR="00030930" w:rsidRPr="00D229C8">
        <w:rPr>
          <w:rFonts w:ascii="Arial Narrow" w:hAnsi="Arial Narrow"/>
          <w:sz w:val="22"/>
          <w:szCs w:val="22"/>
        </w:rPr>
        <w:t>.</w:t>
      </w:r>
    </w:p>
    <w:p w14:paraId="2FE6E604" w14:textId="24412A25" w:rsidR="00C35F18" w:rsidRPr="00D229C8" w:rsidRDefault="00C35F18" w:rsidP="00C35F18">
      <w:pPr>
        <w:pStyle w:val="Tekstpodstawowy"/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>Reklamacje składane będą w ciągu 3 dni roboczych od daty stwierdzenia nieprawidłowości na numer lub email wskazany w § 5 ust. 4</w:t>
      </w:r>
    </w:p>
    <w:p w14:paraId="2551AEAC" w14:textId="10AA15C5" w:rsidR="00C35F18" w:rsidRPr="00D229C8" w:rsidRDefault="00C35F18" w:rsidP="00C35F18">
      <w:pPr>
        <w:pStyle w:val="Tekstpodstawowy"/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left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 xml:space="preserve">Wykonawca zobowiązuje się rozpatrzyć reklamację w ciągu </w:t>
      </w:r>
      <w:r w:rsidR="00484151" w:rsidRPr="00D229C8">
        <w:rPr>
          <w:rFonts w:ascii="Arial Narrow" w:hAnsi="Arial Narrow"/>
          <w:sz w:val="22"/>
          <w:szCs w:val="22"/>
        </w:rPr>
        <w:t>maksymalnie 3 dni roboczych od otrzymania pisma reklamacyjnego oraz jego naprawy w ciągu maksymalnie 5 dni roboczych od rozpatrzenia reklamacji. Koszty związane z jego naprawą obciążają Wykonawcę.</w:t>
      </w:r>
    </w:p>
    <w:p w14:paraId="1CA489DE" w14:textId="77777777" w:rsidR="00173229" w:rsidRPr="00D229C8" w:rsidRDefault="0017322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F49C72A" w14:textId="77777777" w:rsidR="00173229" w:rsidRPr="00D229C8" w:rsidRDefault="0017322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38E73D31" w14:textId="77777777" w:rsidR="00150392" w:rsidRPr="00D229C8" w:rsidRDefault="0015039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C6A8077" w14:textId="77777777" w:rsidR="00C44506" w:rsidRPr="00D229C8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>§ 4</w:t>
      </w:r>
    </w:p>
    <w:p w14:paraId="1CCF5489" w14:textId="77777777" w:rsidR="00C44506" w:rsidRPr="00D229C8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lastRenderedPageBreak/>
        <w:t xml:space="preserve">W okresie trwania umowy </w:t>
      </w:r>
      <w:r w:rsidRPr="00D229C8">
        <w:rPr>
          <w:rFonts w:ascii="Arial Narrow" w:hAnsi="Arial Narrow"/>
          <w:b/>
          <w:sz w:val="22"/>
          <w:szCs w:val="22"/>
        </w:rPr>
        <w:t>Wykonawca</w:t>
      </w:r>
      <w:r w:rsidRPr="00D229C8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D229C8">
        <w:rPr>
          <w:rFonts w:ascii="Arial Narrow" w:hAnsi="Arial Narrow"/>
          <w:b/>
          <w:sz w:val="22"/>
          <w:szCs w:val="22"/>
        </w:rPr>
        <w:t>Zamawiającego</w:t>
      </w:r>
      <w:r w:rsidRPr="00D229C8">
        <w:rPr>
          <w:rFonts w:ascii="Arial Narrow" w:hAnsi="Arial Narrow"/>
          <w:sz w:val="22"/>
          <w:szCs w:val="22"/>
        </w:rPr>
        <w:t xml:space="preserve"> w terminie </w:t>
      </w:r>
      <w:r w:rsidR="002A70E3" w:rsidRPr="00D229C8">
        <w:rPr>
          <w:rFonts w:ascii="Arial Narrow" w:hAnsi="Arial Narrow"/>
          <w:sz w:val="22"/>
          <w:szCs w:val="22"/>
        </w:rPr>
        <w:br/>
      </w:r>
      <w:r w:rsidRPr="00D229C8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58EAD69F" w14:textId="77777777" w:rsidR="00C44506" w:rsidRPr="00D229C8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 xml:space="preserve">zmianie nazwy lub siedziby </w:t>
      </w:r>
      <w:r w:rsidRPr="00D229C8">
        <w:rPr>
          <w:rFonts w:ascii="Arial Narrow" w:hAnsi="Arial Narrow"/>
          <w:b/>
          <w:sz w:val="22"/>
          <w:szCs w:val="22"/>
        </w:rPr>
        <w:t>Wykonawcy</w:t>
      </w:r>
      <w:r w:rsidRPr="00D229C8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44387D35" w14:textId="77777777" w:rsidR="00DA0E23" w:rsidRPr="00D229C8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 xml:space="preserve">         pism skierowanych przez </w:t>
      </w:r>
      <w:r w:rsidRPr="00D229C8">
        <w:rPr>
          <w:rFonts w:ascii="Arial Narrow" w:hAnsi="Arial Narrow"/>
          <w:b/>
          <w:sz w:val="22"/>
          <w:szCs w:val="22"/>
        </w:rPr>
        <w:t>Zamawiającego</w:t>
      </w:r>
      <w:r w:rsidRPr="00D229C8">
        <w:rPr>
          <w:rFonts w:ascii="Arial Narrow" w:hAnsi="Arial Narrow"/>
          <w:sz w:val="22"/>
          <w:szCs w:val="22"/>
        </w:rPr>
        <w:t xml:space="preserve"> do </w:t>
      </w:r>
      <w:r w:rsidRPr="00D229C8">
        <w:rPr>
          <w:rFonts w:ascii="Arial Narrow" w:hAnsi="Arial Narrow"/>
          <w:b/>
          <w:sz w:val="22"/>
          <w:szCs w:val="22"/>
        </w:rPr>
        <w:t>Wykonawcy</w:t>
      </w:r>
      <w:r w:rsidRPr="00D229C8">
        <w:rPr>
          <w:rFonts w:ascii="Arial Narrow" w:hAnsi="Arial Narrow"/>
          <w:sz w:val="22"/>
          <w:szCs w:val="22"/>
        </w:rPr>
        <w:t xml:space="preserve"> na dotychczasowy adres,</w:t>
      </w:r>
    </w:p>
    <w:p w14:paraId="4628463A" w14:textId="77777777" w:rsidR="00C44506" w:rsidRPr="00D229C8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>2)</w:t>
      </w:r>
      <w:r w:rsidRPr="00D229C8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D229C8">
        <w:rPr>
          <w:rFonts w:ascii="Arial Narrow" w:hAnsi="Arial Narrow"/>
          <w:b/>
          <w:sz w:val="22"/>
          <w:szCs w:val="22"/>
        </w:rPr>
        <w:t>Wykonawca</w:t>
      </w:r>
      <w:r w:rsidRPr="00D229C8">
        <w:rPr>
          <w:rFonts w:ascii="Arial Narrow" w:hAnsi="Arial Narrow"/>
          <w:sz w:val="22"/>
          <w:szCs w:val="22"/>
        </w:rPr>
        <w:t>,</w:t>
      </w:r>
    </w:p>
    <w:p w14:paraId="121AEF19" w14:textId="77777777" w:rsidR="00DA0E23" w:rsidRPr="00D229C8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>3</w:t>
      </w:r>
      <w:r w:rsidR="00C44506" w:rsidRPr="00D229C8">
        <w:rPr>
          <w:rFonts w:ascii="Arial Narrow" w:hAnsi="Arial Narrow"/>
          <w:sz w:val="22"/>
          <w:szCs w:val="22"/>
        </w:rPr>
        <w:t>)</w:t>
      </w:r>
      <w:r w:rsidR="00C44506" w:rsidRPr="00D229C8">
        <w:rPr>
          <w:rFonts w:ascii="Arial Narrow" w:hAnsi="Arial Narrow"/>
          <w:sz w:val="22"/>
          <w:szCs w:val="22"/>
        </w:rPr>
        <w:tab/>
        <w:t>ogłoszeniu likwidacji</w:t>
      </w:r>
      <w:r w:rsidR="000C645F" w:rsidRPr="00D229C8">
        <w:rPr>
          <w:rFonts w:ascii="Arial Narrow" w:hAnsi="Arial Narrow"/>
          <w:sz w:val="22"/>
          <w:szCs w:val="22"/>
        </w:rPr>
        <w:t xml:space="preserve"> lub upadłości</w:t>
      </w:r>
      <w:r w:rsidR="006710FE" w:rsidRPr="00D229C8">
        <w:rPr>
          <w:rFonts w:ascii="Arial Narrow" w:hAnsi="Arial Narrow"/>
          <w:sz w:val="22"/>
          <w:szCs w:val="22"/>
        </w:rPr>
        <w:t xml:space="preserve"> </w:t>
      </w:r>
      <w:r w:rsidR="00C44506" w:rsidRPr="00D229C8">
        <w:rPr>
          <w:rFonts w:ascii="Arial Narrow" w:hAnsi="Arial Narrow"/>
          <w:b/>
          <w:sz w:val="22"/>
          <w:szCs w:val="22"/>
        </w:rPr>
        <w:t>Wykonawcy</w:t>
      </w:r>
      <w:r w:rsidR="00C44506" w:rsidRPr="00D229C8">
        <w:rPr>
          <w:rFonts w:ascii="Arial Narrow" w:hAnsi="Arial Narrow"/>
          <w:sz w:val="22"/>
          <w:szCs w:val="22"/>
        </w:rPr>
        <w:t xml:space="preserve">, </w:t>
      </w:r>
    </w:p>
    <w:p w14:paraId="2E534542" w14:textId="77777777" w:rsidR="00C44506" w:rsidRPr="00D229C8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 xml:space="preserve">4)      </w:t>
      </w:r>
      <w:r w:rsidR="00C44506" w:rsidRPr="00D229C8">
        <w:rPr>
          <w:rFonts w:ascii="Arial Narrow" w:hAnsi="Arial Narrow"/>
          <w:sz w:val="22"/>
          <w:szCs w:val="22"/>
        </w:rPr>
        <w:t xml:space="preserve">zawieszeniu </w:t>
      </w:r>
      <w:r w:rsidR="001F756E" w:rsidRPr="00D229C8">
        <w:rPr>
          <w:rFonts w:ascii="Arial Narrow" w:hAnsi="Arial Narrow"/>
          <w:sz w:val="22"/>
          <w:szCs w:val="22"/>
        </w:rPr>
        <w:t>albo zakończeniu</w:t>
      </w:r>
      <w:r w:rsidR="006710FE" w:rsidRPr="00D229C8">
        <w:rPr>
          <w:rFonts w:ascii="Arial Narrow" w:hAnsi="Arial Narrow"/>
          <w:sz w:val="22"/>
          <w:szCs w:val="22"/>
        </w:rPr>
        <w:t xml:space="preserve"> </w:t>
      </w:r>
      <w:r w:rsidR="00C44506" w:rsidRPr="00D229C8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D229C8">
        <w:rPr>
          <w:rFonts w:ascii="Arial Narrow" w:hAnsi="Arial Narrow"/>
          <w:b/>
          <w:sz w:val="22"/>
          <w:szCs w:val="22"/>
        </w:rPr>
        <w:t>Wykonawcę</w:t>
      </w:r>
      <w:r w:rsidR="001F756E" w:rsidRPr="00D229C8">
        <w:rPr>
          <w:rFonts w:ascii="Arial Narrow" w:hAnsi="Arial Narrow"/>
          <w:sz w:val="22"/>
          <w:szCs w:val="22"/>
        </w:rPr>
        <w:t>,</w:t>
      </w:r>
    </w:p>
    <w:p w14:paraId="4B94D123" w14:textId="77777777" w:rsidR="001F756E" w:rsidRPr="00D229C8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 xml:space="preserve">5)      zmianie formy prawnej </w:t>
      </w:r>
      <w:r w:rsidRPr="00D229C8">
        <w:rPr>
          <w:rFonts w:ascii="Arial Narrow" w:hAnsi="Arial Narrow"/>
          <w:b/>
          <w:sz w:val="22"/>
          <w:szCs w:val="22"/>
        </w:rPr>
        <w:t>Wykonawcy.</w:t>
      </w:r>
    </w:p>
    <w:p w14:paraId="27281597" w14:textId="77777777" w:rsidR="00AA3115" w:rsidRPr="00D229C8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7D10E95" w14:textId="77777777" w:rsidR="00C44506" w:rsidRPr="00D229C8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>§ 5</w:t>
      </w:r>
    </w:p>
    <w:p w14:paraId="3A2943F8" w14:textId="72662263" w:rsidR="00C44506" w:rsidRPr="00D229C8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 xml:space="preserve">Nadzór ze strony </w:t>
      </w:r>
      <w:r w:rsidRPr="00D229C8">
        <w:rPr>
          <w:rFonts w:ascii="Arial Narrow" w:hAnsi="Arial Narrow"/>
          <w:b/>
          <w:sz w:val="22"/>
          <w:szCs w:val="22"/>
        </w:rPr>
        <w:t>Zamawiającego</w:t>
      </w:r>
      <w:r w:rsidRPr="00D229C8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D229C8">
        <w:rPr>
          <w:rFonts w:ascii="Arial Narrow" w:hAnsi="Arial Narrow"/>
          <w:b/>
          <w:bCs/>
          <w:sz w:val="22"/>
          <w:szCs w:val="22"/>
        </w:rPr>
        <w:t xml:space="preserve"> </w:t>
      </w:r>
      <w:r w:rsidR="00F76D17" w:rsidRPr="00D229C8">
        <w:rPr>
          <w:rFonts w:ascii="Arial Narrow" w:hAnsi="Arial Narrow"/>
          <w:b/>
          <w:bCs/>
          <w:sz w:val="22"/>
          <w:szCs w:val="22"/>
        </w:rPr>
        <w:t>…………………………………..</w:t>
      </w:r>
      <w:r w:rsidR="000D28D7" w:rsidRPr="00D229C8">
        <w:rPr>
          <w:rFonts w:ascii="Arial Narrow" w:hAnsi="Arial Narrow"/>
          <w:b/>
          <w:bCs/>
          <w:sz w:val="22"/>
          <w:szCs w:val="22"/>
        </w:rPr>
        <w:t xml:space="preserve"> </w:t>
      </w:r>
      <w:r w:rsidR="00F76D17" w:rsidRPr="00D229C8">
        <w:rPr>
          <w:rFonts w:ascii="Arial Narrow" w:hAnsi="Arial Narrow"/>
          <w:b/>
          <w:bCs/>
          <w:sz w:val="22"/>
          <w:szCs w:val="22"/>
        </w:rPr>
        <w:t>……………………………….</w:t>
      </w:r>
      <w:r w:rsidR="000D28D7" w:rsidRPr="00D229C8">
        <w:rPr>
          <w:rFonts w:ascii="Arial Narrow" w:hAnsi="Arial Narrow"/>
          <w:b/>
          <w:bCs/>
          <w:sz w:val="22"/>
          <w:szCs w:val="22"/>
        </w:rPr>
        <w:t xml:space="preserve"> tel. </w:t>
      </w:r>
      <w:r w:rsidR="00F76D17" w:rsidRPr="00D229C8">
        <w:rPr>
          <w:rFonts w:ascii="Arial Narrow" w:hAnsi="Arial Narrow"/>
          <w:b/>
          <w:bCs/>
          <w:sz w:val="22"/>
          <w:szCs w:val="22"/>
        </w:rPr>
        <w:t>…………………………..</w:t>
      </w:r>
      <w:r w:rsidR="000D28D7" w:rsidRPr="00D229C8">
        <w:rPr>
          <w:rFonts w:ascii="Arial Narrow" w:hAnsi="Arial Narrow"/>
          <w:b/>
          <w:bCs/>
          <w:sz w:val="22"/>
          <w:szCs w:val="22"/>
        </w:rPr>
        <w:t xml:space="preserve">  adres e-mail: </w:t>
      </w:r>
      <w:r w:rsidR="00F76D17" w:rsidRPr="00D229C8">
        <w:t>…………………………</w:t>
      </w:r>
      <w:r w:rsidR="00F76D17" w:rsidRPr="00D229C8">
        <w:rPr>
          <w:rFonts w:ascii="Arial Narrow" w:hAnsi="Arial Narrow"/>
          <w:sz w:val="22"/>
          <w:szCs w:val="22"/>
        </w:rPr>
        <w:t>lu</w:t>
      </w:r>
      <w:r w:rsidR="000D13C7" w:rsidRPr="00D229C8">
        <w:rPr>
          <w:rFonts w:ascii="Arial Narrow" w:hAnsi="Arial Narrow"/>
          <w:sz w:val="22"/>
          <w:szCs w:val="22"/>
        </w:rPr>
        <w:t>b osoba go zastępująca</w:t>
      </w:r>
      <w:r w:rsidR="000D28D7" w:rsidRPr="00D229C8">
        <w:rPr>
          <w:rFonts w:ascii="Arial Narrow" w:hAnsi="Arial Narrow"/>
          <w:sz w:val="22"/>
          <w:szCs w:val="22"/>
        </w:rPr>
        <w:t>.</w:t>
      </w:r>
    </w:p>
    <w:p w14:paraId="5C2152C4" w14:textId="397CBEA1" w:rsidR="000C7023" w:rsidRPr="00D229C8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 xml:space="preserve">Osobą odpowiedzialną za odbiór sprzętu/przyjęcie przedmiotu zamówienia jest </w:t>
      </w:r>
      <w:r w:rsidR="00A4477C" w:rsidRPr="00D229C8">
        <w:rPr>
          <w:rFonts w:ascii="Arial Narrow" w:hAnsi="Arial Narrow"/>
          <w:sz w:val="22"/>
          <w:szCs w:val="22"/>
        </w:rPr>
        <w:t>…………………………………….</w:t>
      </w:r>
      <w:r w:rsidRPr="00D229C8">
        <w:rPr>
          <w:rFonts w:ascii="Arial Narrow" w:hAnsi="Arial Narrow"/>
          <w:sz w:val="22"/>
          <w:szCs w:val="22"/>
        </w:rPr>
        <w:t xml:space="preserve">tel. </w:t>
      </w:r>
      <w:r w:rsidR="00CF42FA" w:rsidRPr="00D229C8">
        <w:rPr>
          <w:rFonts w:ascii="Arial Narrow" w:hAnsi="Arial Narrow"/>
          <w:sz w:val="22"/>
          <w:szCs w:val="22"/>
        </w:rPr>
        <w:t>………………………</w:t>
      </w:r>
      <w:r w:rsidR="002B03FB" w:rsidRPr="00D229C8">
        <w:rPr>
          <w:rFonts w:ascii="Arial Narrow" w:hAnsi="Arial Narrow"/>
          <w:sz w:val="22"/>
          <w:szCs w:val="22"/>
        </w:rPr>
        <w:t xml:space="preserve">, e-mail: </w:t>
      </w:r>
      <w:hyperlink r:id="rId8" w:history="1">
        <w:r w:rsidR="00CF42FA" w:rsidRPr="00D229C8">
          <w:rPr>
            <w:rStyle w:val="Hipercze"/>
            <w:rFonts w:ascii="Arial Narrow" w:hAnsi="Arial Narrow"/>
            <w:sz w:val="22"/>
            <w:szCs w:val="22"/>
          </w:rPr>
          <w:t>……………………………………</w:t>
        </w:r>
      </w:hyperlink>
    </w:p>
    <w:p w14:paraId="05710299" w14:textId="77777777" w:rsidR="00C44506" w:rsidRPr="00D229C8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D229C8">
        <w:rPr>
          <w:rFonts w:ascii="Arial Narrow" w:hAnsi="Arial Narrow"/>
          <w:b/>
          <w:sz w:val="22"/>
          <w:szCs w:val="22"/>
        </w:rPr>
        <w:t>Wykonawcy</w:t>
      </w:r>
      <w:r w:rsidRPr="00D229C8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D229C8">
        <w:rPr>
          <w:rFonts w:ascii="Arial Narrow" w:hAnsi="Arial Narrow" w:cs="Helvetica"/>
          <w:b/>
          <w:sz w:val="22"/>
          <w:szCs w:val="22"/>
        </w:rPr>
        <w:t>....</w:t>
      </w:r>
      <w:r w:rsidR="00256C58" w:rsidRPr="00D229C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D229C8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D229C8">
        <w:rPr>
          <w:rFonts w:ascii="Arial Narrow" w:hAnsi="Arial Narrow"/>
          <w:sz w:val="22"/>
          <w:szCs w:val="22"/>
        </w:rPr>
        <w:t xml:space="preserve">tel. </w:t>
      </w:r>
      <w:r w:rsidR="00A23D9E" w:rsidRPr="00D229C8">
        <w:rPr>
          <w:rFonts w:ascii="Arial Narrow" w:hAnsi="Arial Narrow" w:cs="Helvetica"/>
          <w:sz w:val="22"/>
          <w:szCs w:val="22"/>
        </w:rPr>
        <w:t>.....................</w:t>
      </w:r>
      <w:r w:rsidR="005B1066" w:rsidRPr="00D229C8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D229C8">
        <w:rPr>
          <w:rFonts w:ascii="Arial Narrow" w:hAnsi="Arial Narrow"/>
          <w:sz w:val="22"/>
          <w:szCs w:val="22"/>
        </w:rPr>
        <w:t>e- mail</w:t>
      </w:r>
      <w:r w:rsidR="005B1066" w:rsidRPr="00D229C8">
        <w:rPr>
          <w:rFonts w:ascii="Arial Narrow" w:hAnsi="Arial Narrow"/>
          <w:sz w:val="22"/>
          <w:szCs w:val="22"/>
        </w:rPr>
        <w:t xml:space="preserve">:  </w:t>
      </w:r>
      <w:r w:rsidR="00A23D9E" w:rsidRPr="00D229C8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 w:rsidRPr="00D229C8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5B7D4F71" w14:textId="77777777" w:rsidR="000C7023" w:rsidRPr="00D229C8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 w:cs="Helvetica"/>
          <w:sz w:val="22"/>
          <w:szCs w:val="22"/>
        </w:rPr>
        <w:t>Reklamacj</w:t>
      </w:r>
      <w:r w:rsidR="004D450A" w:rsidRPr="00D229C8">
        <w:rPr>
          <w:rFonts w:ascii="Arial Narrow" w:hAnsi="Arial Narrow" w:cs="Helvetica"/>
          <w:sz w:val="22"/>
          <w:szCs w:val="22"/>
        </w:rPr>
        <w:t>e</w:t>
      </w:r>
      <w:r w:rsidRPr="00D229C8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715D942A" w14:textId="77777777" w:rsidR="000C7023" w:rsidRPr="00D229C8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2E0A019A" w14:textId="29E619E9" w:rsidR="00EB06CE" w:rsidRPr="00D229C8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D229C8">
        <w:rPr>
          <w:rFonts w:ascii="Arial Narrow" w:hAnsi="Arial Narrow"/>
          <w:sz w:val="22"/>
          <w:szCs w:val="22"/>
        </w:rPr>
        <w:t xml:space="preserve">1-3 niniejszego </w:t>
      </w:r>
      <w:r w:rsidR="006710FE" w:rsidRPr="00D229C8">
        <w:rPr>
          <w:rFonts w:ascii="Arial Narrow" w:hAnsi="Arial Narrow"/>
          <w:sz w:val="22"/>
          <w:szCs w:val="22"/>
        </w:rPr>
        <w:t>paragrafu</w:t>
      </w:r>
      <w:r w:rsidRPr="00D229C8">
        <w:rPr>
          <w:rFonts w:ascii="Arial Narrow" w:hAnsi="Arial Narrow"/>
          <w:sz w:val="22"/>
          <w:szCs w:val="22"/>
        </w:rPr>
        <w:t xml:space="preserve"> nie wymagają aneksu do umowy pod warunkiem pisemnego </w:t>
      </w:r>
      <w:r w:rsidR="00F76D17" w:rsidRPr="00D229C8">
        <w:rPr>
          <w:rFonts w:ascii="Arial Narrow" w:hAnsi="Arial Narrow"/>
          <w:sz w:val="22"/>
          <w:szCs w:val="22"/>
        </w:rPr>
        <w:t>poinformowania drugiej</w:t>
      </w:r>
      <w:r w:rsidRPr="00D229C8">
        <w:rPr>
          <w:rFonts w:ascii="Arial Narrow" w:hAnsi="Arial Narrow"/>
          <w:sz w:val="22"/>
          <w:szCs w:val="22"/>
        </w:rPr>
        <w:t xml:space="preserve"> strony o zaistnieniu zmiany. </w:t>
      </w:r>
    </w:p>
    <w:p w14:paraId="50EC2B9D" w14:textId="77777777" w:rsidR="006710FE" w:rsidRPr="00D229C8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14:paraId="0F52087F" w14:textId="77777777" w:rsidR="00C44506" w:rsidRPr="00D229C8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>§ 6</w:t>
      </w:r>
    </w:p>
    <w:p w14:paraId="591C972C" w14:textId="77777777" w:rsidR="00C44506" w:rsidRPr="00D229C8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D229C8">
        <w:rPr>
          <w:rFonts w:ascii="Arial Narrow" w:hAnsi="Arial Narrow"/>
          <w:b/>
          <w:sz w:val="22"/>
          <w:szCs w:val="22"/>
        </w:rPr>
        <w:t xml:space="preserve">Wykonawca </w:t>
      </w:r>
      <w:r w:rsidRPr="00D229C8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D229C8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 w:rsidRPr="00D229C8">
        <w:rPr>
          <w:rFonts w:ascii="Arial Narrow" w:hAnsi="Arial Narrow"/>
          <w:bCs/>
          <w:sz w:val="22"/>
          <w:szCs w:val="22"/>
        </w:rPr>
        <w:t>podmiotu</w:t>
      </w:r>
      <w:r w:rsidR="006710FE" w:rsidRPr="00D229C8">
        <w:rPr>
          <w:rFonts w:ascii="Arial Narrow" w:hAnsi="Arial Narrow"/>
          <w:bCs/>
          <w:sz w:val="22"/>
          <w:szCs w:val="22"/>
        </w:rPr>
        <w:t xml:space="preserve"> </w:t>
      </w:r>
      <w:r w:rsidR="000C645F" w:rsidRPr="00D229C8">
        <w:rPr>
          <w:rFonts w:ascii="Arial Narrow" w:hAnsi="Arial Narrow"/>
          <w:bCs/>
          <w:sz w:val="22"/>
          <w:szCs w:val="22"/>
        </w:rPr>
        <w:t>tworzącego</w:t>
      </w:r>
      <w:r w:rsidR="001769AE" w:rsidRPr="00D229C8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D229C8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D229C8">
        <w:rPr>
          <w:rFonts w:ascii="Arial Narrow" w:hAnsi="Arial Narrow"/>
          <w:bCs/>
          <w:sz w:val="22"/>
          <w:szCs w:val="22"/>
        </w:rPr>
        <w:t>wyrażoną na piśmie.</w:t>
      </w:r>
    </w:p>
    <w:p w14:paraId="38E0652D" w14:textId="77777777" w:rsidR="00C44506" w:rsidRPr="00D229C8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3DC84BE6" w14:textId="54D24872" w:rsidR="00F76D17" w:rsidRPr="00D229C8" w:rsidRDefault="00F76D17" w:rsidP="00F76D17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>§ 7</w:t>
      </w:r>
    </w:p>
    <w:p w14:paraId="6D372FDA" w14:textId="77777777" w:rsidR="00F76D17" w:rsidRPr="00D229C8" w:rsidRDefault="00F76D17" w:rsidP="00F76D17">
      <w:pPr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b/>
          <w:bCs/>
          <w:sz w:val="22"/>
          <w:szCs w:val="22"/>
        </w:rPr>
        <w:t xml:space="preserve">Zamawiający </w:t>
      </w:r>
      <w:r w:rsidRPr="00D229C8">
        <w:rPr>
          <w:rFonts w:ascii="Arial Narrow" w:hAnsi="Arial Narrow"/>
          <w:sz w:val="22"/>
          <w:szCs w:val="22"/>
        </w:rPr>
        <w:t xml:space="preserve">za wykonanie umowy zapłaci </w:t>
      </w:r>
      <w:r w:rsidRPr="00D229C8">
        <w:rPr>
          <w:rFonts w:ascii="Arial Narrow" w:hAnsi="Arial Narrow"/>
          <w:b/>
          <w:bCs/>
          <w:sz w:val="22"/>
          <w:szCs w:val="22"/>
        </w:rPr>
        <w:t>Wykonawcy</w:t>
      </w:r>
      <w:r w:rsidRPr="00D229C8">
        <w:rPr>
          <w:rFonts w:ascii="Arial Narrow" w:hAnsi="Arial Narrow"/>
          <w:sz w:val="22"/>
          <w:szCs w:val="22"/>
        </w:rPr>
        <w:t xml:space="preserve"> cenę wskazaną w § 1 ust. 4.</w:t>
      </w:r>
    </w:p>
    <w:p w14:paraId="7933B195" w14:textId="77777777" w:rsidR="00F76D17" w:rsidRPr="00D229C8" w:rsidRDefault="00F76D17" w:rsidP="00F76D17">
      <w:pPr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 xml:space="preserve">Zapłata nastąpi każdorazowo na podstawie wystawionej faktury w terminie </w:t>
      </w:r>
      <w:r w:rsidRPr="00D229C8">
        <w:rPr>
          <w:rFonts w:ascii="Arial Narrow" w:hAnsi="Arial Narrow"/>
          <w:b/>
          <w:sz w:val="22"/>
          <w:szCs w:val="22"/>
        </w:rPr>
        <w:t>60 dni</w:t>
      </w:r>
      <w:r w:rsidRPr="00D229C8">
        <w:rPr>
          <w:rFonts w:ascii="Arial Narrow" w:hAnsi="Arial Narrow"/>
          <w:sz w:val="22"/>
          <w:szCs w:val="22"/>
        </w:rPr>
        <w:t xml:space="preserve"> od daty jej przyjęcia przez Zamawiającego. </w:t>
      </w:r>
    </w:p>
    <w:p w14:paraId="4F3096D7" w14:textId="77777777" w:rsidR="00F76D17" w:rsidRPr="00D229C8" w:rsidRDefault="00F76D17" w:rsidP="00F76D17">
      <w:pPr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 xml:space="preserve">Wykonawca jest zobowiązany do wystawiania faktury zgodnie z obowiązującymi przepisami prawa i powiadomienia Zamawiającego o zmianach w ty zakresie, w szczególności o rozpoczęciu wystawienia faktur w </w:t>
      </w:r>
      <w:r w:rsidRPr="00D229C8">
        <w:rPr>
          <w:rFonts w:ascii="Arial Narrow" w:hAnsi="Arial Narrow"/>
          <w:b/>
          <w:bCs/>
          <w:sz w:val="22"/>
          <w:szCs w:val="22"/>
        </w:rPr>
        <w:t>Krajowym Systemie e-Faktur (KSeF)</w:t>
      </w:r>
      <w:r w:rsidRPr="00D229C8">
        <w:rPr>
          <w:rFonts w:ascii="Arial Narrow" w:hAnsi="Arial Narrow"/>
          <w:sz w:val="22"/>
          <w:szCs w:val="22"/>
        </w:rPr>
        <w:t>,</w:t>
      </w:r>
    </w:p>
    <w:p w14:paraId="16179DBC" w14:textId="77777777" w:rsidR="00F76D17" w:rsidRPr="00D229C8" w:rsidRDefault="00F76D17" w:rsidP="00F76D17">
      <w:pPr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 xml:space="preserve">Zamawiający wymaga, aby faktura była wystawiona w ciągu 2 dni roboczych przesłana na adres emaila </w:t>
      </w:r>
      <w:hyperlink r:id="rId9" w:history="1">
        <w:r w:rsidRPr="00D229C8">
          <w:rPr>
            <w:rStyle w:val="Hipercze"/>
            <w:rFonts w:ascii="Arial Narrow" w:hAnsi="Arial Narrow"/>
            <w:sz w:val="22"/>
            <w:szCs w:val="22"/>
          </w:rPr>
          <w:t>stecka7117@10wsk.mil.pl</w:t>
        </w:r>
      </w:hyperlink>
    </w:p>
    <w:p w14:paraId="230AF0CB" w14:textId="77777777" w:rsidR="00F76D17" w:rsidRPr="00D229C8" w:rsidRDefault="00F76D17" w:rsidP="00F76D17">
      <w:pPr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b/>
          <w:bCs/>
          <w:sz w:val="22"/>
          <w:szCs w:val="22"/>
        </w:rPr>
        <w:t>Wykonawca</w:t>
      </w:r>
      <w:r w:rsidRPr="00D229C8">
        <w:rPr>
          <w:rFonts w:ascii="Arial Narrow" w:hAnsi="Arial Narrow"/>
          <w:sz w:val="22"/>
          <w:szCs w:val="22"/>
        </w:rPr>
        <w:t xml:space="preserve"> gwarantuje, że wartości netto nie wzrosną przez okres trwania umowy.</w:t>
      </w:r>
    </w:p>
    <w:p w14:paraId="75C457C3" w14:textId="77777777" w:rsidR="00F76D17" w:rsidRPr="00D229C8" w:rsidRDefault="00F76D17" w:rsidP="00F76D17">
      <w:pPr>
        <w:numPr>
          <w:ilvl w:val="0"/>
          <w:numId w:val="21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b/>
          <w:bCs/>
          <w:sz w:val="22"/>
          <w:szCs w:val="22"/>
        </w:rPr>
        <w:t xml:space="preserve">Wykonawca </w:t>
      </w:r>
      <w:r w:rsidRPr="00D229C8">
        <w:rPr>
          <w:rFonts w:ascii="Arial Narrow" w:hAnsi="Arial Narrow"/>
          <w:sz w:val="22"/>
          <w:szCs w:val="22"/>
        </w:rPr>
        <w:t xml:space="preserve">nie może bez pisemnej zgody </w:t>
      </w:r>
      <w:r w:rsidRPr="00D229C8">
        <w:rPr>
          <w:rFonts w:ascii="Arial Narrow" w:hAnsi="Arial Narrow"/>
          <w:b/>
          <w:bCs/>
          <w:sz w:val="22"/>
          <w:szCs w:val="22"/>
        </w:rPr>
        <w:t>Zamawiającego</w:t>
      </w:r>
      <w:r w:rsidRPr="00D229C8">
        <w:rPr>
          <w:rFonts w:ascii="Arial Narrow" w:hAnsi="Arial Narrow"/>
          <w:sz w:val="22"/>
          <w:szCs w:val="22"/>
        </w:rPr>
        <w:t xml:space="preserve"> przenosić wierzytelności wynikających z umowy niniejszej na osoby trzecie ani rozporządzać nimi w jakiejkolwiek prawem przewidzianej formie. W szczególności wierzytelność nie może być przedmiotem zabezpieczenia zobowiązań </w:t>
      </w:r>
      <w:r w:rsidRPr="00D229C8">
        <w:rPr>
          <w:rFonts w:ascii="Arial Narrow" w:hAnsi="Arial Narrow"/>
          <w:b/>
          <w:bCs/>
          <w:sz w:val="22"/>
          <w:szCs w:val="22"/>
        </w:rPr>
        <w:t>Wykonawcy</w:t>
      </w:r>
      <w:r w:rsidRPr="00D229C8">
        <w:rPr>
          <w:rFonts w:ascii="Arial Narrow" w:hAnsi="Arial Narrow"/>
          <w:sz w:val="22"/>
          <w:szCs w:val="22"/>
        </w:rPr>
        <w:t xml:space="preserve"> (np. z tytułu umowy kredytu, pożyczki). </w:t>
      </w:r>
    </w:p>
    <w:p w14:paraId="76768CFF" w14:textId="77777777" w:rsidR="00F76D17" w:rsidRPr="00D229C8" w:rsidRDefault="00F76D17" w:rsidP="00F76D17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4A2E39D" w14:textId="77777777" w:rsidR="00F76D17" w:rsidRPr="00D229C8" w:rsidRDefault="00F76D17" w:rsidP="00F76D17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D99BB26" w14:textId="77777777" w:rsidR="00F76D17" w:rsidRPr="00D229C8" w:rsidRDefault="00F76D17" w:rsidP="00F76D17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7E6FF559" w14:textId="77777777" w:rsidR="00F76D17" w:rsidRPr="00D229C8" w:rsidRDefault="00F76D17" w:rsidP="00F76D17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AB7EEB1" w14:textId="77777777" w:rsidR="004732EA" w:rsidRPr="00D229C8" w:rsidRDefault="004732EA" w:rsidP="00F76D17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3A6C3F5" w14:textId="77777777" w:rsidR="004732EA" w:rsidRPr="00D229C8" w:rsidRDefault="004732EA" w:rsidP="00F76D17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6E86161" w14:textId="77777777" w:rsidR="00F76D17" w:rsidRPr="00D229C8" w:rsidRDefault="00F76D17" w:rsidP="00F76D17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7E90EDFF" w14:textId="5E042B6B" w:rsidR="00150392" w:rsidRPr="00D229C8" w:rsidRDefault="00150392" w:rsidP="00150392">
      <w:pPr>
        <w:tabs>
          <w:tab w:val="left" w:pos="360"/>
        </w:tabs>
        <w:suppressAutoHyphens/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  <w:lang w:eastAsia="ar-SA"/>
        </w:rPr>
      </w:pPr>
      <w:r w:rsidRPr="00D229C8">
        <w:rPr>
          <w:rFonts w:ascii="Arial Narrow" w:hAnsi="Arial Narrow" w:cs="Arial Narrow"/>
          <w:sz w:val="22"/>
          <w:szCs w:val="22"/>
          <w:lang w:eastAsia="ar-SA"/>
        </w:rPr>
        <w:lastRenderedPageBreak/>
        <w:t>§ 8</w:t>
      </w:r>
    </w:p>
    <w:p w14:paraId="1907546A" w14:textId="77777777" w:rsidR="00150392" w:rsidRPr="00D229C8" w:rsidRDefault="00150392" w:rsidP="00150392">
      <w:pPr>
        <w:numPr>
          <w:ilvl w:val="0"/>
          <w:numId w:val="23"/>
        </w:numPr>
        <w:spacing w:line="276" w:lineRule="auto"/>
        <w:ind w:left="284" w:hanging="284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D229C8">
        <w:rPr>
          <w:rFonts w:ascii="Arial Narrow" w:eastAsia="Calibri" w:hAnsi="Arial Narrow"/>
          <w:kern w:val="2"/>
          <w:sz w:val="22"/>
          <w:szCs w:val="22"/>
          <w:lang w:eastAsia="en-US"/>
        </w:rPr>
        <w:t>Wykonawca zobowiązuje się do wykonywania Umowy z należytą starannością, zgodnie z obowiązującymi przepisami prawa krajowego i unijnego oraz przestrzegania zasad polityk unijnych, które są dla niego wiążące, w tym przepisów dotyczących konkurencji, ochrony środowiska, zasady równych szans oraz z zachowaniem zasady „nieczynienia poważnych szkód dla środowiska” (DNSH), o której mowa w art. 17 rozporządzenia Parlamentu Europejskiego i Rady (UE) 2020/852, zwanej dalej w treści Umowy zasadą DNSH, a także zgodnie z załącznikiem nr 2 do Umowy pn. „Dokument realizacji zasady DNSH”.</w:t>
      </w:r>
    </w:p>
    <w:p w14:paraId="493E14E3" w14:textId="77777777" w:rsidR="00150392" w:rsidRPr="00D229C8" w:rsidRDefault="00150392" w:rsidP="00150392">
      <w:pPr>
        <w:numPr>
          <w:ilvl w:val="0"/>
          <w:numId w:val="23"/>
        </w:numPr>
        <w:spacing w:line="276" w:lineRule="auto"/>
        <w:ind w:left="284" w:hanging="284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D229C8">
        <w:rPr>
          <w:rFonts w:ascii="Arial Narrow" w:eastAsia="Calibri" w:hAnsi="Arial Narrow"/>
          <w:kern w:val="2"/>
          <w:sz w:val="22"/>
          <w:szCs w:val="22"/>
          <w:lang w:eastAsia="en-US"/>
        </w:rPr>
        <w:t>Wykonawca zobowiązany jest do stosowania się do wszystkich warunków środowiskowych oraz wymagań technicznych określonych w przepisach oraz dokumentach, o których mowa w ust. 1 powyżej, jak również do:</w:t>
      </w:r>
    </w:p>
    <w:p w14:paraId="6DB43303" w14:textId="77777777" w:rsidR="00150392" w:rsidRPr="00D229C8" w:rsidRDefault="00150392" w:rsidP="00150392">
      <w:pPr>
        <w:numPr>
          <w:ilvl w:val="1"/>
          <w:numId w:val="22"/>
        </w:numPr>
        <w:spacing w:line="276" w:lineRule="auto"/>
        <w:ind w:left="709" w:hanging="425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D229C8">
        <w:rPr>
          <w:rFonts w:ascii="Arial Narrow" w:eastAsia="Calibri" w:hAnsi="Arial Narrow"/>
          <w:kern w:val="2"/>
          <w:sz w:val="22"/>
          <w:szCs w:val="22"/>
          <w:lang w:eastAsia="en-US"/>
        </w:rPr>
        <w:t>gromadzenia i bieżącego przekazywania Zamawiającemu informacji, danych oraz dokumentów potwierdzających spełnienie wymogów środowiskowych i technicznych w zakresie DNSH, umożliwiających sporządzenie Zamawiającemu corocznego sprawozdania informującego o realizacji Przedmiotu Umowy zgodnie z zasadą DNSH,</w:t>
      </w:r>
    </w:p>
    <w:p w14:paraId="3515DF2B" w14:textId="77777777" w:rsidR="00150392" w:rsidRPr="00D229C8" w:rsidRDefault="00150392" w:rsidP="00150392">
      <w:pPr>
        <w:numPr>
          <w:ilvl w:val="1"/>
          <w:numId w:val="22"/>
        </w:numPr>
        <w:spacing w:line="276" w:lineRule="auto"/>
        <w:ind w:left="709" w:hanging="425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D229C8">
        <w:rPr>
          <w:rFonts w:ascii="Arial Narrow" w:eastAsia="Calibri" w:hAnsi="Arial Narrow"/>
          <w:kern w:val="2"/>
          <w:sz w:val="22"/>
          <w:szCs w:val="22"/>
          <w:lang w:eastAsia="en-US"/>
        </w:rPr>
        <w:t>współpracy z Zamawiającym i instytucjami kontrolującymi projekt w zakresie monitorowania zgodności z zasadą DNSH,</w:t>
      </w:r>
    </w:p>
    <w:p w14:paraId="231F4FD0" w14:textId="77777777" w:rsidR="00150392" w:rsidRPr="00D229C8" w:rsidRDefault="00150392" w:rsidP="00150392">
      <w:pPr>
        <w:numPr>
          <w:ilvl w:val="1"/>
          <w:numId w:val="22"/>
        </w:numPr>
        <w:spacing w:line="276" w:lineRule="auto"/>
        <w:ind w:left="709" w:hanging="425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D229C8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przekazania Zamawiającemu wraz z protokołem odbioru, o którym mowa w </w:t>
      </w:r>
      <w:r w:rsidRPr="00D229C8">
        <w:rPr>
          <w:rFonts w:ascii="Arial Narrow" w:eastAsia="Calibri" w:hAnsi="Arial Narrow" w:cs="Arial"/>
          <w:kern w:val="2"/>
          <w:sz w:val="22"/>
          <w:szCs w:val="22"/>
          <w:lang w:eastAsia="en-US"/>
        </w:rPr>
        <w:t>§ 2 ust. 4</w:t>
      </w:r>
      <w:r w:rsidRPr="00D229C8">
        <w:rPr>
          <w:rFonts w:ascii="Arial Narrow" w:eastAsia="Calibri" w:hAnsi="Arial Narrow"/>
          <w:kern w:val="2"/>
          <w:sz w:val="22"/>
          <w:szCs w:val="22"/>
          <w:lang w:eastAsia="en-US"/>
        </w:rPr>
        <w:t>, stanowiącym podstawę do wystawienia faktury, raportu zawierającego informacje o sposobie realizacji obowiązków wynikających z zasady DNSH w odniesieniu do wykonanej dostawy.</w:t>
      </w:r>
    </w:p>
    <w:p w14:paraId="03459437" w14:textId="77777777" w:rsidR="00150392" w:rsidRPr="00D229C8" w:rsidRDefault="00150392" w:rsidP="00150392">
      <w:pPr>
        <w:numPr>
          <w:ilvl w:val="0"/>
          <w:numId w:val="23"/>
        </w:numPr>
        <w:spacing w:line="276" w:lineRule="auto"/>
        <w:ind w:left="284" w:hanging="284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D229C8">
        <w:rPr>
          <w:rFonts w:ascii="Arial Narrow" w:eastAsia="Calibri" w:hAnsi="Arial Narrow"/>
          <w:kern w:val="2"/>
          <w:sz w:val="22"/>
          <w:szCs w:val="22"/>
          <w:lang w:eastAsia="en-US"/>
        </w:rPr>
        <w:t>W przypadku stwierdzenia niezgodności realizacji Przedmiotu Umowy z wymaganiami zasady DNSH, Wykonawca ponosi odpowiedzialność na zasadach ogólnych, w tym może być zobowiązany do usunięcia wszelkich powstałych z tego tytułu nieprawidłowości, naprawienia szkody lub zwrotu części wynagrodzenia odpowiadającej niekwalifikowalnym kosztom.</w:t>
      </w:r>
    </w:p>
    <w:p w14:paraId="1F53B78E" w14:textId="77777777" w:rsidR="00150392" w:rsidRPr="00D229C8" w:rsidRDefault="00150392" w:rsidP="00150392">
      <w:pPr>
        <w:numPr>
          <w:ilvl w:val="0"/>
          <w:numId w:val="23"/>
        </w:numPr>
        <w:spacing w:line="276" w:lineRule="auto"/>
        <w:ind w:left="284" w:hanging="284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D229C8">
        <w:rPr>
          <w:rFonts w:ascii="Arial Narrow" w:eastAsia="Calibri" w:hAnsi="Arial Narrow"/>
          <w:kern w:val="2"/>
          <w:sz w:val="22"/>
          <w:szCs w:val="22"/>
          <w:lang w:eastAsia="en-US"/>
        </w:rPr>
        <w:t>Wykonawca zobowiązuje się do podejmowania działań zapobiegających Konfliktowi Interesów oraz Nadużyciom Finansowym.</w:t>
      </w:r>
    </w:p>
    <w:p w14:paraId="69B5978E" w14:textId="77777777" w:rsidR="00150392" w:rsidRPr="00D229C8" w:rsidRDefault="00150392" w:rsidP="00150392">
      <w:pPr>
        <w:numPr>
          <w:ilvl w:val="0"/>
          <w:numId w:val="23"/>
        </w:numPr>
        <w:spacing w:line="276" w:lineRule="auto"/>
        <w:ind w:left="284" w:hanging="284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D229C8">
        <w:rPr>
          <w:rFonts w:ascii="Arial Narrow" w:eastAsia="Calibri" w:hAnsi="Arial Narrow"/>
          <w:kern w:val="2"/>
          <w:sz w:val="22"/>
          <w:szCs w:val="22"/>
          <w:lang w:eastAsia="en-US"/>
        </w:rPr>
        <w:t>Konflikt Interesów, o którym mowa w ust. 4 powyżej, oznacza konflikt interesów w rozumieniu art. 61 Rozporządzenia Parlamentu Europejskiego i Rady (UE, Euratom) z dnia 18 lipca 2018 r. w sprawie zasad finansowych mających zastosowanie do budżetu ogólnego Unii, zmieniającego rozporządzenia (UE) nr 1296/2013, (UE) nr 1301/2013, (UE) nr 1303/2013, (UE) nr 1304/2013, (UE) nr 1309/2013, (UE) nr 1316/2013.</w:t>
      </w:r>
    </w:p>
    <w:p w14:paraId="768412AD" w14:textId="77777777" w:rsidR="00150392" w:rsidRPr="00D229C8" w:rsidRDefault="00150392" w:rsidP="00150392">
      <w:pPr>
        <w:numPr>
          <w:ilvl w:val="0"/>
          <w:numId w:val="23"/>
        </w:numPr>
        <w:spacing w:line="276" w:lineRule="auto"/>
        <w:ind w:left="284" w:hanging="284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D229C8">
        <w:rPr>
          <w:rFonts w:ascii="Arial Narrow" w:eastAsia="Calibri" w:hAnsi="Arial Narrow"/>
          <w:kern w:val="2"/>
          <w:sz w:val="22"/>
          <w:szCs w:val="22"/>
          <w:lang w:eastAsia="en-US"/>
        </w:rPr>
        <w:t>Nadużycie Finansowe, o którym mowa w ust. 4 powyżej, oznacza jakiekolwiek umyślne działanie lub zaniechanie dotyczące:</w:t>
      </w:r>
    </w:p>
    <w:p w14:paraId="43CD6CDC" w14:textId="77777777" w:rsidR="00150392" w:rsidRPr="00D229C8" w:rsidRDefault="00150392" w:rsidP="00150392">
      <w:pPr>
        <w:numPr>
          <w:ilvl w:val="1"/>
          <w:numId w:val="23"/>
        </w:numPr>
        <w:spacing w:line="276" w:lineRule="auto"/>
        <w:ind w:left="567" w:hanging="283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D229C8">
        <w:rPr>
          <w:rFonts w:ascii="Arial Narrow" w:eastAsia="Calibri" w:hAnsi="Arial Narrow"/>
          <w:kern w:val="2"/>
          <w:sz w:val="22"/>
          <w:szCs w:val="22"/>
          <w:lang w:eastAsia="en-US"/>
        </w:rPr>
        <w:t>wykorzystania lub przedstawienia fałszywych, nieścisłych lub niekompletnych oświadczeń lub dokumentów w celu sprzeniewierzenia lub bezprawnego zatrzymania środków z planu rozwojowego lub budżetu ogólnego Wspólnot Europejskich lub budżetów zarządzanych przez Wspólnoty Europejskie lub w ich imieniu,</w:t>
      </w:r>
    </w:p>
    <w:p w14:paraId="3AD6110F" w14:textId="77777777" w:rsidR="00150392" w:rsidRPr="00D229C8" w:rsidRDefault="00150392" w:rsidP="00150392">
      <w:pPr>
        <w:numPr>
          <w:ilvl w:val="1"/>
          <w:numId w:val="23"/>
        </w:numPr>
        <w:spacing w:line="276" w:lineRule="auto"/>
        <w:ind w:left="567" w:hanging="283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D229C8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nieujawnienia informacji z naruszeniem szczególnego obowiązku, w tym samym celu, </w:t>
      </w:r>
    </w:p>
    <w:p w14:paraId="41593DD2" w14:textId="77777777" w:rsidR="00150392" w:rsidRPr="00D229C8" w:rsidRDefault="00150392" w:rsidP="00150392">
      <w:pPr>
        <w:numPr>
          <w:ilvl w:val="1"/>
          <w:numId w:val="23"/>
        </w:numPr>
        <w:spacing w:line="276" w:lineRule="auto"/>
        <w:ind w:left="567" w:hanging="283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D229C8">
        <w:rPr>
          <w:rFonts w:ascii="Arial Narrow" w:eastAsia="Calibri" w:hAnsi="Arial Narrow"/>
          <w:kern w:val="2"/>
          <w:sz w:val="22"/>
          <w:szCs w:val="22"/>
          <w:lang w:eastAsia="en-US"/>
        </w:rPr>
        <w:t>niewłaściwego wykorzystania takich środków do celów innych niż te, na które zostały pierwotnie przyznane.</w:t>
      </w:r>
    </w:p>
    <w:p w14:paraId="17A5852C" w14:textId="77777777" w:rsidR="00150392" w:rsidRPr="00D229C8" w:rsidRDefault="00150392" w:rsidP="00150392">
      <w:pPr>
        <w:numPr>
          <w:ilvl w:val="0"/>
          <w:numId w:val="23"/>
        </w:numPr>
        <w:spacing w:line="276" w:lineRule="auto"/>
        <w:ind w:left="284" w:hanging="284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D229C8">
        <w:rPr>
          <w:rFonts w:ascii="Arial Narrow" w:eastAsia="Calibri" w:hAnsi="Arial Narrow"/>
          <w:kern w:val="2"/>
          <w:sz w:val="22"/>
          <w:szCs w:val="22"/>
          <w:lang w:eastAsia="en-US"/>
        </w:rPr>
        <w:t>W przypadku wystąpienia lub uzasadnionego podejrzenia Konfliktu Interesów lub Nadużyć Finansowych Wykonawca zobowiązuje się niezwłocznie poinformować o tym Zamawiającego oraz wskazać Zamawiającemu podjęte przez Wykonawcę środki zaradcze mające na celu zapobieżenie ewentualnej szkodzie lub naprawienie szkody spowodowanej.</w:t>
      </w:r>
    </w:p>
    <w:p w14:paraId="6B95C12C" w14:textId="77777777" w:rsidR="00F76D17" w:rsidRPr="00D229C8" w:rsidRDefault="00F76D17" w:rsidP="00F76D17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33E418D" w14:textId="77777777" w:rsidR="00150392" w:rsidRPr="00D229C8" w:rsidRDefault="0015039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CEFEFE4" w14:textId="77777777" w:rsidR="00150392" w:rsidRPr="00D229C8" w:rsidRDefault="0015039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39EEC101" w14:textId="77777777" w:rsidR="00150392" w:rsidRPr="00D229C8" w:rsidRDefault="0015039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A2DE32E" w14:textId="77777777" w:rsidR="00150392" w:rsidRPr="00D229C8" w:rsidRDefault="0015039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8C1AF2F" w14:textId="77777777" w:rsidR="00150392" w:rsidRPr="00D229C8" w:rsidRDefault="0015039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BD7304B" w14:textId="77777777" w:rsidR="004732EA" w:rsidRPr="00D229C8" w:rsidRDefault="004732EA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28D3470" w14:textId="77777777" w:rsidR="00150392" w:rsidRPr="00D229C8" w:rsidRDefault="0015039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FB1AEF0" w14:textId="77777777" w:rsidR="00150392" w:rsidRPr="00D229C8" w:rsidRDefault="0015039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3B721FE0" w14:textId="5C573F8F" w:rsidR="00C44506" w:rsidRPr="00D229C8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lastRenderedPageBreak/>
        <w:t xml:space="preserve">§ </w:t>
      </w:r>
      <w:r w:rsidR="00150392" w:rsidRPr="00D229C8">
        <w:rPr>
          <w:rFonts w:ascii="Arial Narrow" w:hAnsi="Arial Narrow"/>
          <w:sz w:val="22"/>
          <w:szCs w:val="22"/>
        </w:rPr>
        <w:t>9</w:t>
      </w:r>
    </w:p>
    <w:p w14:paraId="243D9929" w14:textId="77777777" w:rsidR="0073189A" w:rsidRPr="00D229C8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b/>
          <w:sz w:val="22"/>
          <w:szCs w:val="22"/>
        </w:rPr>
        <w:t>Wykonawca</w:t>
      </w:r>
      <w:r w:rsidRPr="00D229C8">
        <w:rPr>
          <w:rFonts w:ascii="Arial Narrow" w:hAnsi="Arial Narrow"/>
          <w:sz w:val="22"/>
          <w:szCs w:val="22"/>
        </w:rPr>
        <w:t xml:space="preserve"> zapłaci </w:t>
      </w:r>
      <w:r w:rsidRPr="00D229C8">
        <w:rPr>
          <w:rFonts w:ascii="Arial Narrow" w:hAnsi="Arial Narrow"/>
          <w:b/>
          <w:sz w:val="22"/>
          <w:szCs w:val="22"/>
        </w:rPr>
        <w:t>Zamawiającemu</w:t>
      </w:r>
      <w:r w:rsidR="00D6017B" w:rsidRPr="00D229C8">
        <w:rPr>
          <w:rFonts w:ascii="Arial Narrow" w:hAnsi="Arial Narrow"/>
          <w:sz w:val="22"/>
          <w:szCs w:val="22"/>
        </w:rPr>
        <w:t xml:space="preserve"> kar</w:t>
      </w:r>
      <w:r w:rsidR="000436F1" w:rsidRPr="00D229C8">
        <w:rPr>
          <w:rFonts w:ascii="Arial Narrow" w:hAnsi="Arial Narrow"/>
          <w:sz w:val="22"/>
          <w:szCs w:val="22"/>
        </w:rPr>
        <w:t>ę</w:t>
      </w:r>
      <w:r w:rsidRPr="00D229C8">
        <w:rPr>
          <w:rFonts w:ascii="Arial Narrow" w:hAnsi="Arial Narrow"/>
          <w:sz w:val="22"/>
          <w:szCs w:val="22"/>
        </w:rPr>
        <w:t xml:space="preserve"> umown</w:t>
      </w:r>
      <w:r w:rsidR="00D6017B" w:rsidRPr="00D229C8">
        <w:rPr>
          <w:rFonts w:ascii="Arial Narrow" w:hAnsi="Arial Narrow"/>
          <w:sz w:val="22"/>
          <w:szCs w:val="22"/>
        </w:rPr>
        <w:t xml:space="preserve">ą </w:t>
      </w:r>
      <w:r w:rsidRPr="00D229C8">
        <w:rPr>
          <w:rFonts w:ascii="Arial Narrow" w:hAnsi="Arial Narrow"/>
          <w:sz w:val="22"/>
          <w:szCs w:val="22"/>
        </w:rPr>
        <w:t xml:space="preserve">w </w:t>
      </w:r>
      <w:r w:rsidR="0004104B" w:rsidRPr="00D229C8">
        <w:rPr>
          <w:rFonts w:ascii="Arial Narrow" w:hAnsi="Arial Narrow"/>
          <w:sz w:val="22"/>
          <w:szCs w:val="22"/>
        </w:rPr>
        <w:t>następujących przypadkach</w:t>
      </w:r>
      <w:r w:rsidR="00F815CE" w:rsidRPr="00D229C8">
        <w:rPr>
          <w:rFonts w:ascii="Arial Narrow" w:hAnsi="Arial Narrow"/>
          <w:sz w:val="22"/>
          <w:szCs w:val="22"/>
        </w:rPr>
        <w:t>:</w:t>
      </w:r>
    </w:p>
    <w:p w14:paraId="6A2989FE" w14:textId="77777777" w:rsidR="00EB06CE" w:rsidRPr="00D229C8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>10% wartości umowy brutto, o której mowa w §1 ust. 4</w:t>
      </w:r>
      <w:r w:rsidR="006710FE" w:rsidRPr="00D229C8">
        <w:rPr>
          <w:rFonts w:ascii="Arial Narrow" w:hAnsi="Arial Narrow"/>
          <w:sz w:val="22"/>
          <w:szCs w:val="22"/>
        </w:rPr>
        <w:t xml:space="preserve"> </w:t>
      </w:r>
      <w:r w:rsidR="00EB06CE" w:rsidRPr="00D229C8">
        <w:rPr>
          <w:rFonts w:ascii="Arial Narrow" w:hAnsi="Arial Narrow"/>
          <w:sz w:val="22"/>
          <w:szCs w:val="22"/>
        </w:rPr>
        <w:t>za odstąpieni</w:t>
      </w:r>
      <w:r w:rsidR="00603E84" w:rsidRPr="00D229C8">
        <w:rPr>
          <w:rFonts w:ascii="Arial Narrow" w:hAnsi="Arial Narrow"/>
          <w:sz w:val="22"/>
          <w:szCs w:val="22"/>
        </w:rPr>
        <w:t>e</w:t>
      </w:r>
      <w:r w:rsidR="00EB06CE" w:rsidRPr="00D229C8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D229C8">
        <w:rPr>
          <w:rFonts w:ascii="Arial Narrow" w:hAnsi="Arial Narrow"/>
          <w:sz w:val="22"/>
          <w:szCs w:val="22"/>
        </w:rPr>
        <w:br/>
      </w:r>
      <w:r w:rsidR="00EB06CE" w:rsidRPr="00D229C8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14:paraId="569FB5C8" w14:textId="77777777" w:rsidR="001769AE" w:rsidRPr="00D229C8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>0,</w:t>
      </w:r>
      <w:r w:rsidR="00603E84" w:rsidRPr="00D229C8">
        <w:rPr>
          <w:rFonts w:ascii="Arial Narrow" w:hAnsi="Arial Narrow"/>
          <w:sz w:val="22"/>
          <w:szCs w:val="22"/>
        </w:rPr>
        <w:t>5</w:t>
      </w:r>
      <w:r w:rsidRPr="00D229C8">
        <w:rPr>
          <w:rFonts w:ascii="Arial Narrow" w:hAnsi="Arial Narrow"/>
          <w:sz w:val="22"/>
          <w:szCs w:val="22"/>
        </w:rPr>
        <w:t xml:space="preserve"> % wartości umowy brutto, o której mowa w § 1 ust. 4</w:t>
      </w:r>
      <w:r w:rsidR="006710FE" w:rsidRPr="00D229C8">
        <w:rPr>
          <w:rFonts w:ascii="Arial Narrow" w:hAnsi="Arial Narrow"/>
          <w:sz w:val="22"/>
          <w:szCs w:val="22"/>
        </w:rPr>
        <w:t xml:space="preserve"> </w:t>
      </w:r>
      <w:r w:rsidR="0004104B" w:rsidRPr="00D229C8">
        <w:rPr>
          <w:rFonts w:ascii="Arial Narrow" w:hAnsi="Arial Narrow"/>
          <w:sz w:val="22"/>
          <w:szCs w:val="22"/>
        </w:rPr>
        <w:t xml:space="preserve">za </w:t>
      </w:r>
      <w:r w:rsidRPr="00D229C8">
        <w:rPr>
          <w:rFonts w:ascii="Arial Narrow" w:hAnsi="Arial Narrow"/>
          <w:sz w:val="22"/>
          <w:szCs w:val="22"/>
        </w:rPr>
        <w:t xml:space="preserve">każdy </w:t>
      </w:r>
      <w:r w:rsidR="00C72C0E" w:rsidRPr="00D229C8">
        <w:rPr>
          <w:rFonts w:ascii="Arial Narrow" w:hAnsi="Arial Narrow"/>
          <w:sz w:val="22"/>
          <w:szCs w:val="22"/>
        </w:rPr>
        <w:t xml:space="preserve">rozpoczęty </w:t>
      </w:r>
      <w:r w:rsidRPr="00D229C8">
        <w:rPr>
          <w:rFonts w:ascii="Arial Narrow" w:hAnsi="Arial Narrow"/>
          <w:sz w:val="22"/>
          <w:szCs w:val="22"/>
        </w:rPr>
        <w:t xml:space="preserve">dzień zwłoki w </w:t>
      </w:r>
      <w:r w:rsidR="0004104B" w:rsidRPr="00D229C8">
        <w:rPr>
          <w:rFonts w:ascii="Arial Narrow" w:hAnsi="Arial Narrow"/>
          <w:sz w:val="22"/>
          <w:szCs w:val="22"/>
        </w:rPr>
        <w:t>wykonani</w:t>
      </w:r>
      <w:r w:rsidRPr="00D229C8">
        <w:rPr>
          <w:rFonts w:ascii="Arial Narrow" w:hAnsi="Arial Narrow"/>
          <w:sz w:val="22"/>
          <w:szCs w:val="22"/>
        </w:rPr>
        <w:t>u</w:t>
      </w:r>
      <w:r w:rsidR="0004104B" w:rsidRPr="00D229C8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 w:rsidRPr="00D229C8">
        <w:rPr>
          <w:rFonts w:ascii="Arial Narrow" w:hAnsi="Arial Narrow"/>
          <w:sz w:val="22"/>
          <w:szCs w:val="22"/>
        </w:rPr>
        <w:t>,</w:t>
      </w:r>
    </w:p>
    <w:p w14:paraId="480D91B2" w14:textId="21DC5AA8" w:rsidR="0004104B" w:rsidRPr="00D229C8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>0,</w:t>
      </w:r>
      <w:r w:rsidR="00030930" w:rsidRPr="00D229C8">
        <w:rPr>
          <w:rFonts w:ascii="Arial Narrow" w:hAnsi="Arial Narrow"/>
          <w:sz w:val="22"/>
          <w:szCs w:val="22"/>
        </w:rPr>
        <w:t>1</w:t>
      </w:r>
      <w:r w:rsidRPr="00D229C8">
        <w:rPr>
          <w:rFonts w:ascii="Arial Narrow" w:hAnsi="Arial Narrow"/>
          <w:sz w:val="22"/>
          <w:szCs w:val="22"/>
        </w:rPr>
        <w:t xml:space="preserve"> % wartości brutto umowy, o której mowa w § 1 ust. 4</w:t>
      </w:r>
      <w:r w:rsidR="006710FE" w:rsidRPr="00D229C8">
        <w:rPr>
          <w:rFonts w:ascii="Arial Narrow" w:hAnsi="Arial Narrow"/>
          <w:sz w:val="22"/>
          <w:szCs w:val="22"/>
        </w:rPr>
        <w:t xml:space="preserve"> </w:t>
      </w:r>
      <w:r w:rsidRPr="00D229C8">
        <w:rPr>
          <w:rFonts w:ascii="Arial Narrow" w:hAnsi="Arial Narrow"/>
          <w:sz w:val="22"/>
          <w:szCs w:val="22"/>
        </w:rPr>
        <w:t xml:space="preserve">za każdy </w:t>
      </w:r>
      <w:r w:rsidR="00C72C0E" w:rsidRPr="00D229C8">
        <w:rPr>
          <w:rFonts w:ascii="Arial Narrow" w:hAnsi="Arial Narrow"/>
          <w:sz w:val="22"/>
          <w:szCs w:val="22"/>
        </w:rPr>
        <w:t xml:space="preserve">rozpoczęty </w:t>
      </w:r>
      <w:r w:rsidRPr="00D229C8">
        <w:rPr>
          <w:rFonts w:ascii="Arial Narrow" w:hAnsi="Arial Narrow"/>
          <w:sz w:val="22"/>
          <w:szCs w:val="22"/>
        </w:rPr>
        <w:t xml:space="preserve">dzień zwłoki w </w:t>
      </w:r>
      <w:r w:rsidR="0004104B" w:rsidRPr="00D229C8">
        <w:rPr>
          <w:rFonts w:ascii="Arial Narrow" w:hAnsi="Arial Narrow"/>
          <w:sz w:val="22"/>
          <w:szCs w:val="22"/>
        </w:rPr>
        <w:t>usunięci</w:t>
      </w:r>
      <w:r w:rsidRPr="00D229C8">
        <w:rPr>
          <w:rFonts w:ascii="Arial Narrow" w:hAnsi="Arial Narrow"/>
          <w:sz w:val="22"/>
          <w:szCs w:val="22"/>
        </w:rPr>
        <w:t>u</w:t>
      </w:r>
      <w:r w:rsidR="0004104B" w:rsidRPr="00D229C8">
        <w:rPr>
          <w:rFonts w:ascii="Arial Narrow" w:hAnsi="Arial Narrow"/>
          <w:sz w:val="22"/>
          <w:szCs w:val="22"/>
        </w:rPr>
        <w:t xml:space="preserve"> wad stwierdzonych w o</w:t>
      </w:r>
      <w:r w:rsidR="0015685F" w:rsidRPr="00D229C8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D229C8">
        <w:rPr>
          <w:rFonts w:ascii="Arial Narrow" w:hAnsi="Arial Narrow"/>
          <w:sz w:val="22"/>
          <w:szCs w:val="22"/>
        </w:rPr>
        <w:t xml:space="preserve">ponad termin wskazany </w:t>
      </w:r>
      <w:r w:rsidR="00484151" w:rsidRPr="00D229C8">
        <w:rPr>
          <w:rFonts w:ascii="Arial Narrow" w:hAnsi="Arial Narrow"/>
          <w:sz w:val="22"/>
          <w:szCs w:val="22"/>
        </w:rPr>
        <w:t xml:space="preserve">w § 3 ust. </w:t>
      </w:r>
      <w:r w:rsidR="0027491B" w:rsidRPr="00D229C8">
        <w:rPr>
          <w:rFonts w:ascii="Arial Narrow" w:hAnsi="Arial Narrow"/>
          <w:sz w:val="22"/>
          <w:szCs w:val="22"/>
        </w:rPr>
        <w:t>7 przez</w:t>
      </w:r>
      <w:r w:rsidR="0004104B" w:rsidRPr="00D229C8">
        <w:rPr>
          <w:rFonts w:ascii="Arial Narrow" w:hAnsi="Arial Narrow"/>
          <w:sz w:val="22"/>
          <w:szCs w:val="22"/>
        </w:rPr>
        <w:t xml:space="preserve"> Zamawiającego na usuni</w:t>
      </w:r>
      <w:r w:rsidR="006532AE" w:rsidRPr="00D229C8">
        <w:rPr>
          <w:rFonts w:ascii="Arial Narrow" w:hAnsi="Arial Narrow"/>
          <w:sz w:val="22"/>
          <w:szCs w:val="22"/>
        </w:rPr>
        <w:t>ę</w:t>
      </w:r>
      <w:r w:rsidR="0004104B" w:rsidRPr="00D229C8">
        <w:rPr>
          <w:rFonts w:ascii="Arial Narrow" w:hAnsi="Arial Narrow"/>
          <w:sz w:val="22"/>
          <w:szCs w:val="22"/>
        </w:rPr>
        <w:t xml:space="preserve">cie wad, </w:t>
      </w:r>
    </w:p>
    <w:p w14:paraId="1E893137" w14:textId="77777777" w:rsidR="00C44506" w:rsidRPr="00D229C8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D229C8">
        <w:rPr>
          <w:rFonts w:ascii="Arial Narrow" w:hAnsi="Arial Narrow"/>
          <w:b/>
          <w:sz w:val="22"/>
          <w:szCs w:val="22"/>
        </w:rPr>
        <w:t>Zamawiający</w:t>
      </w:r>
      <w:r w:rsidRPr="00D229C8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1031D038" w14:textId="77777777" w:rsidR="00C44506" w:rsidRPr="00D229C8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b/>
          <w:sz w:val="22"/>
          <w:szCs w:val="22"/>
        </w:rPr>
        <w:t xml:space="preserve">Zamawiający </w:t>
      </w:r>
      <w:r w:rsidRPr="00D229C8">
        <w:rPr>
          <w:rFonts w:ascii="Arial Narrow" w:hAnsi="Arial Narrow"/>
          <w:sz w:val="22"/>
          <w:szCs w:val="22"/>
        </w:rPr>
        <w:t xml:space="preserve">zastrzega sobie prawo dochodzenia od </w:t>
      </w:r>
      <w:r w:rsidRPr="00D229C8">
        <w:rPr>
          <w:rFonts w:ascii="Arial Narrow" w:hAnsi="Arial Narrow"/>
          <w:b/>
          <w:sz w:val="22"/>
          <w:szCs w:val="22"/>
        </w:rPr>
        <w:t>Wykonawcy</w:t>
      </w:r>
      <w:r w:rsidRPr="00D229C8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D229C8">
        <w:rPr>
          <w:rFonts w:ascii="Arial Narrow" w:hAnsi="Arial Narrow"/>
          <w:sz w:val="22"/>
          <w:szCs w:val="22"/>
        </w:rPr>
        <w:br/>
      </w:r>
      <w:r w:rsidRPr="00D229C8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D229C8">
        <w:rPr>
          <w:rFonts w:ascii="Arial Narrow" w:hAnsi="Arial Narrow"/>
          <w:b/>
          <w:sz w:val="22"/>
          <w:szCs w:val="22"/>
        </w:rPr>
        <w:t xml:space="preserve">Wykonawcę </w:t>
      </w:r>
      <w:r w:rsidRPr="00D229C8">
        <w:rPr>
          <w:rFonts w:ascii="Arial Narrow" w:hAnsi="Arial Narrow"/>
          <w:sz w:val="22"/>
          <w:szCs w:val="22"/>
        </w:rPr>
        <w:t>umowy.</w:t>
      </w:r>
    </w:p>
    <w:p w14:paraId="3D17F2D8" w14:textId="77777777" w:rsidR="00150392" w:rsidRPr="00D229C8" w:rsidRDefault="00150392" w:rsidP="00150392">
      <w:pPr>
        <w:pStyle w:val="NormalnyWeb"/>
        <w:numPr>
          <w:ilvl w:val="0"/>
          <w:numId w:val="5"/>
        </w:numPr>
        <w:spacing w:before="0" w:beforeAutospacing="0" w:after="0" w:afterAutospacing="0" w:line="276" w:lineRule="auto"/>
        <w:jc w:val="both"/>
        <w:rPr>
          <w:rFonts w:ascii="Arial Narrow" w:hAnsi="Arial Narrow"/>
          <w:color w:val="000000"/>
          <w:sz w:val="22"/>
          <w:szCs w:val="22"/>
        </w:rPr>
      </w:pPr>
      <w:r w:rsidRPr="00D229C8">
        <w:rPr>
          <w:rFonts w:ascii="Arial Narrow" w:hAnsi="Arial Narrow"/>
          <w:color w:val="000000"/>
          <w:sz w:val="22"/>
          <w:szCs w:val="22"/>
        </w:rPr>
        <w:t>Kary umowne są od siebie niezależne, kumulują się a odstąpienie od umowy nie ma wpływu na możliwość dochodzenia kar umownych wynikających z okoliczności zaistniałych do dnia złożenia oświadczenia o odstąpieniu od umowy.</w:t>
      </w:r>
    </w:p>
    <w:p w14:paraId="12792427" w14:textId="6241131D" w:rsidR="00C44506" w:rsidRPr="00D229C8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 xml:space="preserve">§ </w:t>
      </w:r>
      <w:r w:rsidR="00150392" w:rsidRPr="00D229C8">
        <w:rPr>
          <w:rFonts w:ascii="Arial Narrow" w:hAnsi="Arial Narrow"/>
          <w:sz w:val="22"/>
          <w:szCs w:val="22"/>
        </w:rPr>
        <w:t>10</w:t>
      </w:r>
    </w:p>
    <w:p w14:paraId="4C6C9647" w14:textId="77777777" w:rsidR="00883E71" w:rsidRPr="00D229C8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D229C8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D229C8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 w:rsidRPr="00D229C8">
        <w:rPr>
          <w:rFonts w:ascii="Arial Narrow" w:hAnsi="Arial Narrow" w:cs="Arial Narrow"/>
          <w:sz w:val="22"/>
          <w:szCs w:val="22"/>
        </w:rPr>
        <w:t>,</w:t>
      </w:r>
      <w:r w:rsidRPr="00D229C8">
        <w:rPr>
          <w:rFonts w:ascii="Arial Narrow" w:hAnsi="Arial Narrow" w:cs="Arial Narrow"/>
          <w:sz w:val="22"/>
          <w:szCs w:val="22"/>
        </w:rPr>
        <w:t xml:space="preserve"> gdy: </w:t>
      </w:r>
    </w:p>
    <w:p w14:paraId="7CCE0A47" w14:textId="77777777" w:rsidR="00883E71" w:rsidRPr="00D229C8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D229C8">
        <w:rPr>
          <w:rFonts w:ascii="Arial Narrow" w:hAnsi="Arial Narrow" w:cs="Arial Narrow"/>
          <w:b/>
          <w:sz w:val="22"/>
          <w:szCs w:val="22"/>
        </w:rPr>
        <w:t>Wykonawca</w:t>
      </w:r>
      <w:r w:rsidRPr="00D229C8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076D3E48" w14:textId="77777777" w:rsidR="00883E71" w:rsidRPr="00D229C8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D229C8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D229C8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04FB06A2" w14:textId="77777777" w:rsidR="00883E71" w:rsidRPr="00D229C8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D229C8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D229C8">
        <w:rPr>
          <w:rFonts w:ascii="Arial Narrow" w:hAnsi="Arial Narrow" w:cs="Arial Narrow"/>
          <w:b/>
          <w:sz w:val="22"/>
          <w:szCs w:val="22"/>
        </w:rPr>
        <w:t>Wykonawcę</w:t>
      </w:r>
      <w:r w:rsidRPr="00D229C8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2D3A2A5A" w14:textId="77777777" w:rsidR="00883E71" w:rsidRPr="00D229C8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D229C8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D229C8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D229C8">
        <w:rPr>
          <w:rFonts w:ascii="Arial Narrow" w:hAnsi="Arial Narrow" w:cs="Arial Narrow"/>
          <w:sz w:val="22"/>
          <w:szCs w:val="22"/>
        </w:rPr>
        <w:t>ą</w:t>
      </w:r>
      <w:r w:rsidRPr="00D229C8">
        <w:rPr>
          <w:rFonts w:ascii="Arial Narrow" w:hAnsi="Arial Narrow" w:cs="Arial Narrow"/>
          <w:sz w:val="22"/>
          <w:szCs w:val="22"/>
        </w:rPr>
        <w:t>,</w:t>
      </w:r>
    </w:p>
    <w:p w14:paraId="2B778CB2" w14:textId="5025B349" w:rsidR="00883E71" w:rsidRPr="00D229C8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D229C8">
        <w:rPr>
          <w:rFonts w:ascii="Arial Narrow" w:hAnsi="Arial Narrow" w:cs="Arial Narrow"/>
          <w:sz w:val="22"/>
          <w:szCs w:val="22"/>
        </w:rPr>
        <w:t>zostanie ogłoszona likwidacja firmy</w:t>
      </w:r>
      <w:r w:rsidRPr="00D229C8">
        <w:rPr>
          <w:rFonts w:ascii="Arial Narrow" w:hAnsi="Arial Narrow" w:cs="Arial Narrow"/>
          <w:b/>
          <w:sz w:val="22"/>
          <w:szCs w:val="22"/>
        </w:rPr>
        <w:t xml:space="preserve"> </w:t>
      </w:r>
      <w:r w:rsidR="00150392" w:rsidRPr="00D229C8">
        <w:rPr>
          <w:rFonts w:ascii="Arial Narrow" w:hAnsi="Arial Narrow" w:cs="Arial Narrow"/>
          <w:b/>
          <w:sz w:val="22"/>
          <w:szCs w:val="22"/>
        </w:rPr>
        <w:t>Wykonawcy</w:t>
      </w:r>
      <w:r w:rsidRPr="00D229C8">
        <w:rPr>
          <w:rFonts w:ascii="Arial Narrow" w:hAnsi="Arial Narrow" w:cs="Arial Narrow"/>
          <w:sz w:val="22"/>
          <w:szCs w:val="22"/>
        </w:rPr>
        <w:t xml:space="preserve"> bądź </w:t>
      </w:r>
      <w:r w:rsidRPr="00D229C8">
        <w:rPr>
          <w:rFonts w:ascii="Arial Narrow" w:hAnsi="Arial Narrow" w:cs="Arial Narrow"/>
          <w:b/>
          <w:sz w:val="22"/>
          <w:szCs w:val="22"/>
        </w:rPr>
        <w:t>Wykonawca</w:t>
      </w:r>
      <w:r w:rsidRPr="00D229C8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245D65E0" w14:textId="4AEBA30D" w:rsidR="00883E71" w:rsidRPr="00D229C8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D229C8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="00150392" w:rsidRPr="00D229C8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D229C8">
        <w:rPr>
          <w:rFonts w:ascii="Arial Narrow" w:hAnsi="Arial Narrow" w:cs="Arial Narrow"/>
          <w:b/>
          <w:sz w:val="22"/>
          <w:szCs w:val="22"/>
        </w:rPr>
        <w:t xml:space="preserve"> </w:t>
      </w:r>
      <w:r w:rsidR="0016331F" w:rsidRPr="00D229C8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D229C8">
        <w:rPr>
          <w:rFonts w:ascii="Arial Narrow" w:hAnsi="Arial Narrow" w:cs="Arial Narrow"/>
          <w:sz w:val="22"/>
          <w:szCs w:val="22"/>
        </w:rPr>
        <w:t>.</w:t>
      </w:r>
    </w:p>
    <w:p w14:paraId="2E1A1AB8" w14:textId="3B545716" w:rsidR="00883E71" w:rsidRPr="00D229C8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D229C8">
        <w:rPr>
          <w:rFonts w:ascii="Arial Narrow" w:hAnsi="Arial Narrow" w:cs="Arial Narrow"/>
          <w:sz w:val="22"/>
          <w:szCs w:val="22"/>
        </w:rPr>
        <w:t>Odstąpienie od umowy wymaga formy pisemnej. Zamawiający ma prawo odstąpić od umowy w terminie 30 dni od dnia powzięcia wiadomości o okolicznościach, o których mowa w ust.</w:t>
      </w:r>
      <w:r w:rsidR="00E70726" w:rsidRPr="00D229C8">
        <w:rPr>
          <w:rFonts w:ascii="Arial Narrow" w:hAnsi="Arial Narrow" w:cs="Arial Narrow"/>
          <w:sz w:val="22"/>
          <w:szCs w:val="22"/>
        </w:rPr>
        <w:t>1</w:t>
      </w:r>
      <w:r w:rsidRPr="00D229C8">
        <w:rPr>
          <w:rFonts w:ascii="Arial Narrow" w:hAnsi="Arial Narrow" w:cs="Arial Narrow"/>
          <w:sz w:val="22"/>
          <w:szCs w:val="22"/>
        </w:rPr>
        <w:t xml:space="preserve">. </w:t>
      </w:r>
    </w:p>
    <w:p w14:paraId="3A7FBE3D" w14:textId="77777777" w:rsidR="00C172D3" w:rsidRPr="00D229C8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D229C8">
        <w:rPr>
          <w:rFonts w:ascii="Arial Narrow" w:hAnsi="Arial Narrow"/>
          <w:sz w:val="22"/>
          <w:szCs w:val="22"/>
        </w:rPr>
        <w:t>. 456</w:t>
      </w:r>
      <w:r w:rsidRPr="00D229C8">
        <w:rPr>
          <w:rFonts w:ascii="Arial Narrow" w:hAnsi="Arial Narrow"/>
          <w:sz w:val="22"/>
          <w:szCs w:val="22"/>
        </w:rPr>
        <w:t xml:space="preserve"> ustawy PZP.</w:t>
      </w:r>
    </w:p>
    <w:p w14:paraId="51B2093E" w14:textId="77777777" w:rsidR="00753D10" w:rsidRPr="00D229C8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36197C9F" w14:textId="09C5616D" w:rsidR="00C44506" w:rsidRPr="00D229C8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 xml:space="preserve">§ </w:t>
      </w:r>
      <w:r w:rsidR="00150392" w:rsidRPr="00D229C8">
        <w:rPr>
          <w:rFonts w:ascii="Arial Narrow" w:hAnsi="Arial Narrow"/>
          <w:sz w:val="22"/>
          <w:szCs w:val="22"/>
        </w:rPr>
        <w:t>11</w:t>
      </w:r>
    </w:p>
    <w:p w14:paraId="0ACEA539" w14:textId="77777777" w:rsidR="00C44506" w:rsidRPr="00D229C8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34A53DCB" w14:textId="77777777" w:rsidR="00C44506" w:rsidRPr="00D229C8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6D61820F" w14:textId="7A28D71A" w:rsidR="004732EA" w:rsidRPr="00D229C8" w:rsidRDefault="00C44506" w:rsidP="003A40C8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3E0FF475" w14:textId="77777777" w:rsidR="00C44506" w:rsidRPr="00D229C8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0521F710" w14:textId="77777777" w:rsidR="00C44506" w:rsidRPr="00D229C8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D229C8">
        <w:rPr>
          <w:rFonts w:ascii="Arial Narrow" w:hAnsi="Arial Narrow"/>
          <w:b/>
          <w:sz w:val="22"/>
          <w:szCs w:val="22"/>
        </w:rPr>
        <w:t>Zamawiającego.</w:t>
      </w:r>
    </w:p>
    <w:p w14:paraId="030FCA07" w14:textId="77777777" w:rsidR="00BB70EE" w:rsidRDefault="00BB70EE" w:rsidP="006710FE">
      <w:pPr>
        <w:jc w:val="center"/>
        <w:rPr>
          <w:rFonts w:ascii="Arial Narrow" w:hAnsi="Arial Narrow"/>
          <w:sz w:val="22"/>
          <w:szCs w:val="22"/>
        </w:rPr>
      </w:pPr>
    </w:p>
    <w:p w14:paraId="3E8431F5" w14:textId="77777777" w:rsidR="00173229" w:rsidRDefault="00173229" w:rsidP="006710FE">
      <w:pPr>
        <w:jc w:val="center"/>
        <w:rPr>
          <w:rFonts w:ascii="Arial Narrow" w:hAnsi="Arial Narrow"/>
          <w:sz w:val="22"/>
          <w:szCs w:val="22"/>
        </w:rPr>
      </w:pPr>
    </w:p>
    <w:p w14:paraId="6D09E6ED" w14:textId="77777777" w:rsidR="00030930" w:rsidRDefault="00030930" w:rsidP="006710FE">
      <w:pPr>
        <w:jc w:val="center"/>
        <w:rPr>
          <w:rFonts w:ascii="Arial Narrow" w:hAnsi="Arial Narrow"/>
          <w:sz w:val="22"/>
          <w:szCs w:val="22"/>
        </w:rPr>
      </w:pPr>
    </w:p>
    <w:p w14:paraId="347F4A2C" w14:textId="77777777" w:rsidR="00030930" w:rsidRDefault="00030930" w:rsidP="006710FE">
      <w:pPr>
        <w:jc w:val="center"/>
        <w:rPr>
          <w:rFonts w:ascii="Arial Narrow" w:hAnsi="Arial Narrow"/>
          <w:sz w:val="22"/>
          <w:szCs w:val="22"/>
        </w:rPr>
      </w:pPr>
    </w:p>
    <w:p w14:paraId="3A22C802" w14:textId="77777777" w:rsidR="00030930" w:rsidRDefault="00030930" w:rsidP="006710FE">
      <w:pPr>
        <w:jc w:val="center"/>
        <w:rPr>
          <w:rFonts w:ascii="Arial Narrow" w:hAnsi="Arial Narrow"/>
          <w:sz w:val="22"/>
          <w:szCs w:val="22"/>
        </w:rPr>
      </w:pPr>
    </w:p>
    <w:p w14:paraId="6CA14C90" w14:textId="77777777" w:rsidR="00030930" w:rsidRDefault="00030930" w:rsidP="006710FE">
      <w:pPr>
        <w:jc w:val="center"/>
        <w:rPr>
          <w:rFonts w:ascii="Arial Narrow" w:hAnsi="Arial Narrow"/>
          <w:sz w:val="22"/>
          <w:szCs w:val="22"/>
        </w:rPr>
      </w:pPr>
    </w:p>
    <w:p w14:paraId="2963CC91" w14:textId="77777777" w:rsidR="00030930" w:rsidRDefault="00030930" w:rsidP="006710FE">
      <w:pPr>
        <w:jc w:val="center"/>
        <w:rPr>
          <w:rFonts w:ascii="Arial Narrow" w:hAnsi="Arial Narrow"/>
          <w:sz w:val="22"/>
          <w:szCs w:val="22"/>
        </w:rPr>
      </w:pPr>
    </w:p>
    <w:p w14:paraId="754CF26A" w14:textId="77777777" w:rsidR="00030930" w:rsidRDefault="00030930" w:rsidP="006710FE">
      <w:pPr>
        <w:jc w:val="center"/>
        <w:rPr>
          <w:rFonts w:ascii="Arial Narrow" w:hAnsi="Arial Narrow"/>
          <w:sz w:val="22"/>
          <w:szCs w:val="22"/>
        </w:rPr>
      </w:pPr>
    </w:p>
    <w:p w14:paraId="707D5C44" w14:textId="66D33F9F" w:rsidR="00C44506" w:rsidRPr="00794DBA" w:rsidRDefault="00C44506" w:rsidP="006710FE">
      <w:pPr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1</w:t>
      </w:r>
      <w:r w:rsidR="00150392">
        <w:rPr>
          <w:rFonts w:ascii="Arial Narrow" w:hAnsi="Arial Narrow"/>
          <w:sz w:val="22"/>
          <w:szCs w:val="22"/>
        </w:rPr>
        <w:t>2</w:t>
      </w:r>
    </w:p>
    <w:p w14:paraId="14499BDC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ust.2 PZP.</w:t>
      </w:r>
    </w:p>
    <w:p w14:paraId="66ED03D6" w14:textId="77777777" w:rsidR="00C44506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14:paraId="61EDC0BB" w14:textId="51D9712E" w:rsidR="00150392" w:rsidRPr="00D229C8" w:rsidRDefault="00150392" w:rsidP="00150392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D229C8">
        <w:rPr>
          <w:rFonts w:ascii="Arial Narrow" w:hAnsi="Arial Narrow"/>
        </w:rPr>
        <w:t xml:space="preserve">W przypadku zmiany terminów realizacji wynikających z dokumentacji konkursowej w ramach Krajowego Planu Odbudowy (KPO) lub decyzji instytucji zarządzającej tym programem, </w:t>
      </w:r>
      <w:r w:rsidRPr="00D229C8">
        <w:rPr>
          <w:rFonts w:ascii="Arial Narrow" w:hAnsi="Arial Narrow"/>
          <w:b/>
        </w:rPr>
        <w:t>Zamawiający</w:t>
      </w:r>
      <w:r w:rsidRPr="00D229C8">
        <w:rPr>
          <w:rFonts w:ascii="Arial Narrow" w:hAnsi="Arial Narrow"/>
        </w:rPr>
        <w:t xml:space="preserve"> zastrzega sobie prawo do przesunięcia końcowego terminu realizacji inwestycji, w zakresie niezbędnym do dostosowania go do nowych terminów określonych w konkursie KPO.</w:t>
      </w:r>
    </w:p>
    <w:p w14:paraId="498717C2" w14:textId="77777777" w:rsidR="00150392" w:rsidRPr="00794DBA" w:rsidRDefault="00150392" w:rsidP="00150392">
      <w:pPr>
        <w:overflowPunct w:val="0"/>
        <w:autoSpaceDE w:val="0"/>
        <w:autoSpaceDN w:val="0"/>
        <w:adjustRightInd w:val="0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14:paraId="3184932F" w14:textId="1EAED126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</w:t>
      </w:r>
      <w:r w:rsidR="00150392">
        <w:rPr>
          <w:rFonts w:ascii="Arial Narrow" w:hAnsi="Arial Narrow"/>
          <w:sz w:val="22"/>
          <w:szCs w:val="22"/>
        </w:rPr>
        <w:t>3</w:t>
      </w:r>
    </w:p>
    <w:p w14:paraId="080BA7D1" w14:textId="77777777" w:rsidR="00150392" w:rsidRPr="00F5769B" w:rsidRDefault="00150392" w:rsidP="00030930">
      <w:pPr>
        <w:pStyle w:val="Akapitzlist"/>
        <w:numPr>
          <w:ilvl w:val="0"/>
          <w:numId w:val="25"/>
        </w:numPr>
        <w:spacing w:line="276" w:lineRule="auto"/>
        <w:contextualSpacing w:val="0"/>
        <w:jc w:val="both"/>
        <w:rPr>
          <w:rFonts w:ascii="Arial Narrow" w:hAnsi="Arial Narrow"/>
        </w:rPr>
      </w:pPr>
      <w:r w:rsidRPr="00F5769B">
        <w:rPr>
          <w:rFonts w:ascii="Arial Narrow" w:hAnsi="Arial Narrow"/>
        </w:rPr>
        <w:t xml:space="preserve">Do rozstrzygania sporów wynikłych z niniejszej umowy właściwy jest sąd ze względu na siedzibę </w:t>
      </w:r>
      <w:r w:rsidRPr="00F5769B">
        <w:rPr>
          <w:rFonts w:ascii="Arial Narrow" w:hAnsi="Arial Narrow"/>
          <w:b/>
        </w:rPr>
        <w:t>Zamawiającego.</w:t>
      </w:r>
    </w:p>
    <w:p w14:paraId="4231BEA3" w14:textId="77777777" w:rsidR="00150392" w:rsidRPr="00F5769B" w:rsidRDefault="00150392" w:rsidP="00030930">
      <w:pPr>
        <w:pStyle w:val="Akapitzlist"/>
        <w:numPr>
          <w:ilvl w:val="0"/>
          <w:numId w:val="25"/>
        </w:numPr>
        <w:spacing w:line="276" w:lineRule="auto"/>
        <w:contextualSpacing w:val="0"/>
        <w:jc w:val="both"/>
        <w:rPr>
          <w:rFonts w:ascii="Arial Narrow" w:hAnsi="Arial Narrow"/>
        </w:rPr>
      </w:pPr>
      <w:r w:rsidRPr="00F5769B">
        <w:rPr>
          <w:rFonts w:ascii="Arial Narrow" w:hAnsi="Arial Narrow"/>
        </w:rPr>
        <w:t>W sprawach nieuregulowanych niniejszą umową zastosowanie mają przepisy prawa polskiego, w tym Ustawy prawo zamówień publicznych i Kodeksu cywilnego.</w:t>
      </w:r>
    </w:p>
    <w:p w14:paraId="460F4924" w14:textId="60DD85B3" w:rsidR="00C44506" w:rsidRPr="00794DBA" w:rsidRDefault="00C44506" w:rsidP="00030930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</w:p>
    <w:p w14:paraId="379EEFAB" w14:textId="4652B7CA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  <w:r w:rsidR="00150392">
        <w:rPr>
          <w:rFonts w:ascii="Arial Narrow" w:hAnsi="Arial Narrow"/>
          <w:sz w:val="22"/>
          <w:szCs w:val="22"/>
        </w:rPr>
        <w:t>4</w:t>
      </w:r>
    </w:p>
    <w:p w14:paraId="675D4E15" w14:textId="77777777"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14:paraId="0189691A" w14:textId="77777777"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0F91CC63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675A9F72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1AA3C793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182C0475" w14:textId="77777777"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6BB3BCDD" w14:textId="77777777"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69616B9C" w14:textId="77777777" w:rsidR="00C667D3" w:rsidRPr="00794DBA" w:rsidRDefault="006710FE" w:rsidP="006710FE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</w:t>
      </w:r>
      <w:r w:rsidR="00C44506" w:rsidRPr="00794DBA">
        <w:rPr>
          <w:rFonts w:ascii="Arial Narrow" w:hAnsi="Arial Narrow"/>
          <w:sz w:val="22"/>
          <w:szCs w:val="22"/>
        </w:rPr>
        <w:t>...........................................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     </w:t>
      </w:r>
      <w:r>
        <w:rPr>
          <w:rFonts w:ascii="Arial Narrow" w:hAnsi="Arial Narrow"/>
          <w:sz w:val="22"/>
          <w:szCs w:val="22"/>
        </w:rPr>
        <w:t xml:space="preserve">                                             </w:t>
      </w:r>
      <w:r w:rsidR="00C44506" w:rsidRPr="00794DBA">
        <w:rPr>
          <w:rFonts w:ascii="Arial Narrow" w:hAnsi="Arial Narrow"/>
          <w:sz w:val="22"/>
          <w:szCs w:val="22"/>
        </w:rPr>
        <w:t xml:space="preserve">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p w14:paraId="596A2D4A" w14:textId="77777777" w:rsidR="006710FE" w:rsidRPr="00794DBA" w:rsidRDefault="006710FE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sectPr w:rsidR="006710FE" w:rsidRPr="00794DBA" w:rsidSect="00FA6785">
      <w:headerReference w:type="default" r:id="rId10"/>
      <w:footerReference w:type="even" r:id="rId11"/>
      <w:footerReference w:type="default" r:id="rId12"/>
      <w:pgSz w:w="11906" w:h="16838"/>
      <w:pgMar w:top="1662" w:right="1151" w:bottom="1135" w:left="1151" w:header="426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63A68" w14:textId="77777777" w:rsidR="001A0F75" w:rsidRDefault="001A0F75">
      <w:r>
        <w:separator/>
      </w:r>
    </w:p>
  </w:endnote>
  <w:endnote w:type="continuationSeparator" w:id="0">
    <w:p w14:paraId="449D5E39" w14:textId="77777777" w:rsidR="001A0F75" w:rsidRDefault="001A0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2C955" w14:textId="77777777" w:rsidR="00C44506" w:rsidRDefault="00F740B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9B2ABD4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296D7" w14:textId="77777777" w:rsidR="00FD704B" w:rsidRPr="00CF57F2" w:rsidRDefault="00F740B1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01525A">
      <w:rPr>
        <w:rFonts w:ascii="Arial Narrow" w:hAnsi="Arial Narrow"/>
        <w:noProof/>
        <w:sz w:val="22"/>
      </w:rPr>
      <w:t>1</w:t>
    </w:r>
    <w:r w:rsidRPr="00CF57F2">
      <w:rPr>
        <w:rFonts w:ascii="Arial Narrow" w:hAnsi="Arial Narrow"/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7CE5E2" w14:textId="77777777" w:rsidR="001A0F75" w:rsidRDefault="001A0F75">
      <w:r>
        <w:separator/>
      </w:r>
    </w:p>
  </w:footnote>
  <w:footnote w:type="continuationSeparator" w:id="0">
    <w:p w14:paraId="2E3DC531" w14:textId="77777777" w:rsidR="001A0F75" w:rsidRDefault="001A0F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AE42F" w14:textId="45F4800C" w:rsidR="00C44506" w:rsidRDefault="00FA6785">
    <w:pPr>
      <w:pStyle w:val="Nagwek"/>
    </w:pPr>
    <w:r w:rsidRPr="00817EF8">
      <w:rPr>
        <w:noProof/>
      </w:rPr>
      <w:drawing>
        <wp:inline distT="0" distB="0" distL="0" distR="0" wp14:anchorId="4FE1236D" wp14:editId="0B18E8FD">
          <wp:extent cx="5940425" cy="638810"/>
          <wp:effectExtent l="0" t="0" r="3175" b="8890"/>
          <wp:docPr id="127230658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638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5B9A90E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DBF7DA3"/>
    <w:multiLevelType w:val="hybridMultilevel"/>
    <w:tmpl w:val="23C6E8A2"/>
    <w:lvl w:ilvl="0" w:tplc="34F0287E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DF7649D"/>
    <w:multiLevelType w:val="hybridMultilevel"/>
    <w:tmpl w:val="7848F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2"/>
        <w:szCs w:val="22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7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 w15:restartNumberingAfterBreak="0">
    <w:nsid w:val="44292C62"/>
    <w:multiLevelType w:val="hybridMultilevel"/>
    <w:tmpl w:val="D6CCE9AA"/>
    <w:lvl w:ilvl="0" w:tplc="489E656A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bCs w:val="0"/>
        <w:sz w:val="22"/>
        <w:szCs w:val="22"/>
      </w:rPr>
    </w:lvl>
    <w:lvl w:ilvl="1" w:tplc="DF763A6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B9508A"/>
    <w:multiLevelType w:val="multilevel"/>
    <w:tmpl w:val="D81654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151B06"/>
    <w:multiLevelType w:val="hybridMultilevel"/>
    <w:tmpl w:val="242AE334"/>
    <w:lvl w:ilvl="0" w:tplc="D90AD67A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22" w15:restartNumberingAfterBreak="0">
    <w:nsid w:val="7A141696"/>
    <w:multiLevelType w:val="multilevel"/>
    <w:tmpl w:val="3D5A395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2"/>
        <w:szCs w:val="24"/>
      </w:r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59981554">
    <w:abstractNumId w:val="6"/>
    <w:lvlOverride w:ilvl="0">
      <w:startOverride w:val="1"/>
    </w:lvlOverride>
  </w:num>
  <w:num w:numId="2" w16cid:durableId="13942385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42397409">
    <w:abstractNumId w:val="5"/>
  </w:num>
  <w:num w:numId="4" w16cid:durableId="1519612478">
    <w:abstractNumId w:val="21"/>
    <w:lvlOverride w:ilvl="0">
      <w:startOverride w:val="1"/>
    </w:lvlOverride>
  </w:num>
  <w:num w:numId="5" w16cid:durableId="1372263016">
    <w:abstractNumId w:val="10"/>
    <w:lvlOverride w:ilvl="0">
      <w:startOverride w:val="1"/>
    </w:lvlOverride>
  </w:num>
  <w:num w:numId="6" w16cid:durableId="437485045">
    <w:abstractNumId w:val="12"/>
    <w:lvlOverride w:ilvl="0">
      <w:startOverride w:val="1"/>
    </w:lvlOverride>
  </w:num>
  <w:num w:numId="7" w16cid:durableId="1533836734">
    <w:abstractNumId w:val="9"/>
    <w:lvlOverride w:ilvl="0">
      <w:startOverride w:val="1"/>
    </w:lvlOverride>
  </w:num>
  <w:num w:numId="8" w16cid:durableId="569926327">
    <w:abstractNumId w:val="19"/>
  </w:num>
  <w:num w:numId="9" w16cid:durableId="1333336795">
    <w:abstractNumId w:val="20"/>
  </w:num>
  <w:num w:numId="10" w16cid:durableId="285897124">
    <w:abstractNumId w:val="17"/>
  </w:num>
  <w:num w:numId="11" w16cid:durableId="2027250784">
    <w:abstractNumId w:val="14"/>
  </w:num>
  <w:num w:numId="12" w16cid:durableId="513569392">
    <w:abstractNumId w:val="8"/>
  </w:num>
  <w:num w:numId="13" w16cid:durableId="579097048">
    <w:abstractNumId w:val="0"/>
  </w:num>
  <w:num w:numId="14" w16cid:durableId="2143959932">
    <w:abstractNumId w:val="1"/>
  </w:num>
  <w:num w:numId="15" w16cid:durableId="1514295598">
    <w:abstractNumId w:val="2"/>
  </w:num>
  <w:num w:numId="16" w16cid:durableId="409814342">
    <w:abstractNumId w:val="11"/>
  </w:num>
  <w:num w:numId="17" w16cid:durableId="7957179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95891433">
    <w:abstractNumId w:val="16"/>
  </w:num>
  <w:num w:numId="19" w16cid:durableId="289556243">
    <w:abstractNumId w:val="2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8478007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09522379">
    <w:abstractNumId w:val="18"/>
  </w:num>
  <w:num w:numId="22" w16cid:durableId="788087962">
    <w:abstractNumId w:val="13"/>
  </w:num>
  <w:num w:numId="23" w16cid:durableId="2014990329">
    <w:abstractNumId w:val="4"/>
  </w:num>
  <w:num w:numId="24" w16cid:durableId="507983606">
    <w:abstractNumId w:val="22"/>
  </w:num>
  <w:num w:numId="25" w16cid:durableId="15743150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07CB"/>
    <w:rsid w:val="00006B43"/>
    <w:rsid w:val="0001525A"/>
    <w:rsid w:val="00025A3F"/>
    <w:rsid w:val="00030930"/>
    <w:rsid w:val="0004104B"/>
    <w:rsid w:val="000436F1"/>
    <w:rsid w:val="00047719"/>
    <w:rsid w:val="0005066F"/>
    <w:rsid w:val="00052F18"/>
    <w:rsid w:val="00061EC2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66FD"/>
    <w:rsid w:val="00150392"/>
    <w:rsid w:val="00151D64"/>
    <w:rsid w:val="0015685F"/>
    <w:rsid w:val="00161942"/>
    <w:rsid w:val="0016331F"/>
    <w:rsid w:val="0016373B"/>
    <w:rsid w:val="00163BB2"/>
    <w:rsid w:val="00171EC8"/>
    <w:rsid w:val="00173229"/>
    <w:rsid w:val="001769AE"/>
    <w:rsid w:val="0018509E"/>
    <w:rsid w:val="0019617D"/>
    <w:rsid w:val="00197B4D"/>
    <w:rsid w:val="001A0F75"/>
    <w:rsid w:val="001A4C25"/>
    <w:rsid w:val="001C4A70"/>
    <w:rsid w:val="001C4CC5"/>
    <w:rsid w:val="001C7A44"/>
    <w:rsid w:val="001D2C3A"/>
    <w:rsid w:val="001D5A8B"/>
    <w:rsid w:val="001D70B4"/>
    <w:rsid w:val="001E0160"/>
    <w:rsid w:val="001E690C"/>
    <w:rsid w:val="001F1381"/>
    <w:rsid w:val="001F345A"/>
    <w:rsid w:val="001F756E"/>
    <w:rsid w:val="00223CA2"/>
    <w:rsid w:val="0023286E"/>
    <w:rsid w:val="002513B3"/>
    <w:rsid w:val="00251AB4"/>
    <w:rsid w:val="00256C58"/>
    <w:rsid w:val="002662DA"/>
    <w:rsid w:val="0027491B"/>
    <w:rsid w:val="00286346"/>
    <w:rsid w:val="002A08F4"/>
    <w:rsid w:val="002A21BD"/>
    <w:rsid w:val="002A70E3"/>
    <w:rsid w:val="002A7C54"/>
    <w:rsid w:val="002B03FB"/>
    <w:rsid w:val="002B40B9"/>
    <w:rsid w:val="002D645D"/>
    <w:rsid w:val="002E46A2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932D2"/>
    <w:rsid w:val="003A20B1"/>
    <w:rsid w:val="003A6E35"/>
    <w:rsid w:val="003B419A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1B77"/>
    <w:rsid w:val="00403BDC"/>
    <w:rsid w:val="0040405C"/>
    <w:rsid w:val="0041533E"/>
    <w:rsid w:val="0041733F"/>
    <w:rsid w:val="004175B5"/>
    <w:rsid w:val="00420C4C"/>
    <w:rsid w:val="00423CAD"/>
    <w:rsid w:val="00425E61"/>
    <w:rsid w:val="004349FE"/>
    <w:rsid w:val="00443DB9"/>
    <w:rsid w:val="00450F8D"/>
    <w:rsid w:val="004732EA"/>
    <w:rsid w:val="0047447E"/>
    <w:rsid w:val="00483275"/>
    <w:rsid w:val="004835DA"/>
    <w:rsid w:val="00484151"/>
    <w:rsid w:val="00485ACB"/>
    <w:rsid w:val="00487447"/>
    <w:rsid w:val="00494D02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47BF1"/>
    <w:rsid w:val="0055244C"/>
    <w:rsid w:val="00555EEB"/>
    <w:rsid w:val="00573C96"/>
    <w:rsid w:val="0057752E"/>
    <w:rsid w:val="005861F1"/>
    <w:rsid w:val="00586967"/>
    <w:rsid w:val="005A1CDC"/>
    <w:rsid w:val="005A7B01"/>
    <w:rsid w:val="005B1066"/>
    <w:rsid w:val="005E6465"/>
    <w:rsid w:val="005F7DD1"/>
    <w:rsid w:val="00601E99"/>
    <w:rsid w:val="00603E84"/>
    <w:rsid w:val="00604CEC"/>
    <w:rsid w:val="00610967"/>
    <w:rsid w:val="00610ABA"/>
    <w:rsid w:val="006215C4"/>
    <w:rsid w:val="00642631"/>
    <w:rsid w:val="00642A22"/>
    <w:rsid w:val="00650E96"/>
    <w:rsid w:val="006532AE"/>
    <w:rsid w:val="0066131C"/>
    <w:rsid w:val="006710FE"/>
    <w:rsid w:val="00671C1C"/>
    <w:rsid w:val="00681A88"/>
    <w:rsid w:val="00695833"/>
    <w:rsid w:val="006A127A"/>
    <w:rsid w:val="006A45E0"/>
    <w:rsid w:val="006A4F41"/>
    <w:rsid w:val="006A5D09"/>
    <w:rsid w:val="006A7604"/>
    <w:rsid w:val="006B36E7"/>
    <w:rsid w:val="006B7CB7"/>
    <w:rsid w:val="006C4E20"/>
    <w:rsid w:val="006E20ED"/>
    <w:rsid w:val="006E5E83"/>
    <w:rsid w:val="006F5609"/>
    <w:rsid w:val="007074A2"/>
    <w:rsid w:val="00711446"/>
    <w:rsid w:val="00711E33"/>
    <w:rsid w:val="00723E89"/>
    <w:rsid w:val="007249E0"/>
    <w:rsid w:val="00727F96"/>
    <w:rsid w:val="0073189A"/>
    <w:rsid w:val="00743DB6"/>
    <w:rsid w:val="00743EEB"/>
    <w:rsid w:val="007539E7"/>
    <w:rsid w:val="00753D10"/>
    <w:rsid w:val="007556C4"/>
    <w:rsid w:val="00763FFC"/>
    <w:rsid w:val="007726C7"/>
    <w:rsid w:val="00780B84"/>
    <w:rsid w:val="00785629"/>
    <w:rsid w:val="00787838"/>
    <w:rsid w:val="007878A7"/>
    <w:rsid w:val="007909EA"/>
    <w:rsid w:val="00794DBA"/>
    <w:rsid w:val="007A5299"/>
    <w:rsid w:val="007B16FB"/>
    <w:rsid w:val="007B6AD8"/>
    <w:rsid w:val="007C0360"/>
    <w:rsid w:val="007C1B5F"/>
    <w:rsid w:val="007E1F35"/>
    <w:rsid w:val="007E5D1D"/>
    <w:rsid w:val="008035DF"/>
    <w:rsid w:val="00821AE0"/>
    <w:rsid w:val="008410C4"/>
    <w:rsid w:val="0084597D"/>
    <w:rsid w:val="00860D15"/>
    <w:rsid w:val="00863720"/>
    <w:rsid w:val="008766F6"/>
    <w:rsid w:val="00881EDF"/>
    <w:rsid w:val="00883E71"/>
    <w:rsid w:val="0088695E"/>
    <w:rsid w:val="0089288C"/>
    <w:rsid w:val="0089694B"/>
    <w:rsid w:val="00897659"/>
    <w:rsid w:val="008B70A8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0682D"/>
    <w:rsid w:val="0091668F"/>
    <w:rsid w:val="009173A6"/>
    <w:rsid w:val="0093264E"/>
    <w:rsid w:val="00946A82"/>
    <w:rsid w:val="009A0B3D"/>
    <w:rsid w:val="009A3282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477C"/>
    <w:rsid w:val="00A45BE0"/>
    <w:rsid w:val="00A46073"/>
    <w:rsid w:val="00A46CCB"/>
    <w:rsid w:val="00A47F1A"/>
    <w:rsid w:val="00A556D5"/>
    <w:rsid w:val="00A63634"/>
    <w:rsid w:val="00A71CF6"/>
    <w:rsid w:val="00A869FF"/>
    <w:rsid w:val="00A86E4F"/>
    <w:rsid w:val="00AA3115"/>
    <w:rsid w:val="00AB6AA0"/>
    <w:rsid w:val="00AC44D2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17818"/>
    <w:rsid w:val="00B55033"/>
    <w:rsid w:val="00B8484D"/>
    <w:rsid w:val="00B9686C"/>
    <w:rsid w:val="00B9794E"/>
    <w:rsid w:val="00BB70EE"/>
    <w:rsid w:val="00BC3394"/>
    <w:rsid w:val="00BD1CEA"/>
    <w:rsid w:val="00BD2ACF"/>
    <w:rsid w:val="00BD4AAB"/>
    <w:rsid w:val="00BE6B30"/>
    <w:rsid w:val="00BF291E"/>
    <w:rsid w:val="00C1010B"/>
    <w:rsid w:val="00C16A0A"/>
    <w:rsid w:val="00C172D3"/>
    <w:rsid w:val="00C22F09"/>
    <w:rsid w:val="00C25864"/>
    <w:rsid w:val="00C27287"/>
    <w:rsid w:val="00C34D44"/>
    <w:rsid w:val="00C35F18"/>
    <w:rsid w:val="00C44506"/>
    <w:rsid w:val="00C51311"/>
    <w:rsid w:val="00C667D3"/>
    <w:rsid w:val="00C67719"/>
    <w:rsid w:val="00C71E04"/>
    <w:rsid w:val="00C72A3F"/>
    <w:rsid w:val="00C72C0E"/>
    <w:rsid w:val="00C77CB4"/>
    <w:rsid w:val="00C8686F"/>
    <w:rsid w:val="00C87BCF"/>
    <w:rsid w:val="00C93C50"/>
    <w:rsid w:val="00CA19A6"/>
    <w:rsid w:val="00CA6849"/>
    <w:rsid w:val="00CB0513"/>
    <w:rsid w:val="00CC5AE5"/>
    <w:rsid w:val="00CD210F"/>
    <w:rsid w:val="00CE00D8"/>
    <w:rsid w:val="00CF32AA"/>
    <w:rsid w:val="00CF42FA"/>
    <w:rsid w:val="00CF4A06"/>
    <w:rsid w:val="00CF57F2"/>
    <w:rsid w:val="00CF7B6D"/>
    <w:rsid w:val="00D00072"/>
    <w:rsid w:val="00D02363"/>
    <w:rsid w:val="00D11C92"/>
    <w:rsid w:val="00D229C8"/>
    <w:rsid w:val="00D306DA"/>
    <w:rsid w:val="00D30BF6"/>
    <w:rsid w:val="00D448BC"/>
    <w:rsid w:val="00D4684F"/>
    <w:rsid w:val="00D51AAD"/>
    <w:rsid w:val="00D6017B"/>
    <w:rsid w:val="00D62F50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D46DB"/>
    <w:rsid w:val="00DE0EFB"/>
    <w:rsid w:val="00DE76D3"/>
    <w:rsid w:val="00E0144F"/>
    <w:rsid w:val="00E11295"/>
    <w:rsid w:val="00E149B5"/>
    <w:rsid w:val="00E15986"/>
    <w:rsid w:val="00E32E9A"/>
    <w:rsid w:val="00E4148E"/>
    <w:rsid w:val="00E4346D"/>
    <w:rsid w:val="00E52D29"/>
    <w:rsid w:val="00E64818"/>
    <w:rsid w:val="00E70726"/>
    <w:rsid w:val="00E716C7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B06CE"/>
    <w:rsid w:val="00EC11F7"/>
    <w:rsid w:val="00EC595B"/>
    <w:rsid w:val="00ED0D14"/>
    <w:rsid w:val="00ED53FE"/>
    <w:rsid w:val="00ED5C36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203C"/>
    <w:rsid w:val="00F34A37"/>
    <w:rsid w:val="00F34C37"/>
    <w:rsid w:val="00F358DA"/>
    <w:rsid w:val="00F54073"/>
    <w:rsid w:val="00F551A2"/>
    <w:rsid w:val="00F57187"/>
    <w:rsid w:val="00F70206"/>
    <w:rsid w:val="00F70FA3"/>
    <w:rsid w:val="00F729B1"/>
    <w:rsid w:val="00F73FAF"/>
    <w:rsid w:val="00F740B1"/>
    <w:rsid w:val="00F76D17"/>
    <w:rsid w:val="00F80AA6"/>
    <w:rsid w:val="00F815CE"/>
    <w:rsid w:val="00F948DE"/>
    <w:rsid w:val="00F9633B"/>
    <w:rsid w:val="00FA23D5"/>
    <w:rsid w:val="00FA6785"/>
    <w:rsid w:val="00FB2C8E"/>
    <w:rsid w:val="00FB3E90"/>
    <w:rsid w:val="00FB6FD2"/>
    <w:rsid w:val="00FC5AA2"/>
    <w:rsid w:val="00FD704B"/>
    <w:rsid w:val="00FD7B99"/>
    <w:rsid w:val="00FF1A07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5AFBAC"/>
  <w15:docId w15:val="{F02C44FC-091F-4963-8D63-9583A095A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"/>
    <w:link w:val="AkapitzlistZnak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50392"/>
    <w:pPr>
      <w:spacing w:before="100" w:beforeAutospacing="1" w:after="100" w:afterAutospacing="1"/>
    </w:pPr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150392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bert.luther@10wsk.mil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ecka7117@10wsk.mil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88</TotalTime>
  <Pages>6</Pages>
  <Words>2252</Words>
  <Characters>13518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15739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16</cp:revision>
  <cp:lastPrinted>2026-03-17T09:26:00Z</cp:lastPrinted>
  <dcterms:created xsi:type="dcterms:W3CDTF">2025-11-26T11:47:00Z</dcterms:created>
  <dcterms:modified xsi:type="dcterms:W3CDTF">2026-03-23T11:57:00Z</dcterms:modified>
</cp:coreProperties>
</file>