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BD788" w14:textId="1547915F" w:rsidR="009432A1" w:rsidRPr="00997C8C" w:rsidRDefault="00770B0B" w:rsidP="00997C8C">
      <w:pPr>
        <w:rPr>
          <w:rFonts w:ascii="Arial Narrow" w:hAnsi="Arial Narrow" w:cs="Arial"/>
          <w:sz w:val="22"/>
          <w:szCs w:val="22"/>
        </w:rPr>
      </w:pPr>
      <w:r w:rsidRPr="00997C8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>
        <w:rPr>
          <w:rFonts w:ascii="Arial Narrow" w:hAnsi="Arial Narrow" w:cs="Arial"/>
          <w:b/>
          <w:bCs/>
          <w:sz w:val="22"/>
          <w:szCs w:val="22"/>
        </w:rPr>
        <w:tab/>
      </w:r>
      <w:r w:rsidR="00997C8C" w:rsidRPr="00997C8C">
        <w:rPr>
          <w:rFonts w:ascii="Arial Narrow" w:hAnsi="Arial Narrow" w:cs="Arial"/>
          <w:sz w:val="22"/>
          <w:szCs w:val="22"/>
        </w:rPr>
        <w:t xml:space="preserve"> </w:t>
      </w:r>
      <w:r w:rsidR="00997C8C" w:rsidRPr="00997C8C">
        <w:rPr>
          <w:rFonts w:ascii="Arial Narrow" w:hAnsi="Arial Narrow" w:cs="Arial"/>
          <w:sz w:val="22"/>
          <w:szCs w:val="22"/>
        </w:rPr>
        <w:t>Bydgoszcz dnia: 2026-03-24</w:t>
      </w:r>
    </w:p>
    <w:p w14:paraId="38382C36" w14:textId="77777777" w:rsidR="009432A1" w:rsidRPr="00997C8C" w:rsidRDefault="00770B0B" w:rsidP="00997C8C">
      <w:pPr>
        <w:rPr>
          <w:rFonts w:ascii="Arial Narrow" w:hAnsi="Arial Narrow" w:cs="Arial"/>
          <w:sz w:val="22"/>
          <w:szCs w:val="22"/>
        </w:rPr>
      </w:pPr>
      <w:r w:rsidRPr="00997C8C">
        <w:rPr>
          <w:rFonts w:ascii="Arial Narrow" w:hAnsi="Arial Narrow" w:cs="Arial"/>
          <w:sz w:val="22"/>
          <w:szCs w:val="22"/>
        </w:rPr>
        <w:t>Powstańców Warszawy</w:t>
      </w:r>
      <w:r w:rsidR="009432A1" w:rsidRPr="00997C8C">
        <w:rPr>
          <w:rFonts w:ascii="Arial Narrow" w:hAnsi="Arial Narrow" w:cs="Arial"/>
          <w:sz w:val="22"/>
          <w:szCs w:val="22"/>
        </w:rPr>
        <w:t xml:space="preserve"> </w:t>
      </w:r>
      <w:r w:rsidRPr="00997C8C">
        <w:rPr>
          <w:rFonts w:ascii="Arial Narrow" w:hAnsi="Arial Narrow" w:cs="Arial"/>
          <w:sz w:val="22"/>
          <w:szCs w:val="22"/>
        </w:rPr>
        <w:t>5</w:t>
      </w:r>
    </w:p>
    <w:p w14:paraId="5E04E91C" w14:textId="77777777" w:rsidR="009432A1" w:rsidRPr="00997C8C" w:rsidRDefault="00770B0B" w:rsidP="00997C8C">
      <w:pPr>
        <w:rPr>
          <w:rFonts w:ascii="Arial Narrow" w:hAnsi="Arial Narrow" w:cs="Arial"/>
          <w:sz w:val="22"/>
          <w:szCs w:val="22"/>
        </w:rPr>
      </w:pPr>
      <w:r w:rsidRPr="00997C8C">
        <w:rPr>
          <w:rFonts w:ascii="Arial Narrow" w:hAnsi="Arial Narrow" w:cs="Arial"/>
          <w:sz w:val="22"/>
          <w:szCs w:val="22"/>
        </w:rPr>
        <w:t>85-681</w:t>
      </w:r>
      <w:r w:rsidR="009432A1" w:rsidRPr="00997C8C">
        <w:rPr>
          <w:rFonts w:ascii="Arial Narrow" w:hAnsi="Arial Narrow" w:cs="Arial"/>
          <w:sz w:val="22"/>
          <w:szCs w:val="22"/>
        </w:rPr>
        <w:t xml:space="preserve"> </w:t>
      </w:r>
      <w:r w:rsidRPr="00997C8C">
        <w:rPr>
          <w:rFonts w:ascii="Arial Narrow" w:hAnsi="Arial Narrow" w:cs="Arial"/>
          <w:sz w:val="22"/>
          <w:szCs w:val="22"/>
        </w:rPr>
        <w:t>Bydgoszcz</w:t>
      </w:r>
    </w:p>
    <w:p w14:paraId="42596114" w14:textId="1132173E" w:rsidR="009432A1" w:rsidRPr="00997C8C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97C8C" w14:paraId="27EEF7C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EE1B32" w14:textId="77777777" w:rsidR="009432A1" w:rsidRPr="00997C8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97C8C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3E9652B0" w14:textId="77777777" w:rsidR="009432A1" w:rsidRPr="00997C8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97C8C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5A4CFA9" w14:textId="77777777" w:rsidR="00A80738" w:rsidRPr="00997C8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97C8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EBF409C" w14:textId="77777777" w:rsidR="009432A1" w:rsidRPr="00997C8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7C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97C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7C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97C8C" w14:paraId="34C0C735" w14:textId="77777777" w:rsidTr="00A652DF">
        <w:tc>
          <w:tcPr>
            <w:tcW w:w="2269" w:type="dxa"/>
          </w:tcPr>
          <w:p w14:paraId="3A1EA60B" w14:textId="77777777" w:rsidR="009432A1" w:rsidRPr="00997C8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7C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4D4DA20" w14:textId="77777777" w:rsidR="009432A1" w:rsidRPr="00997C8C" w:rsidRDefault="00770B0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7C8C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9432A1" w:rsidRPr="00997C8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70B0B" w:rsidRPr="00997C8C" w14:paraId="65AB6CEC" w14:textId="77777777" w:rsidTr="00722D9B">
        <w:tc>
          <w:tcPr>
            <w:tcW w:w="2269" w:type="dxa"/>
          </w:tcPr>
          <w:p w14:paraId="62A6FDF7" w14:textId="77777777" w:rsidR="00770B0B" w:rsidRPr="00997C8C" w:rsidRDefault="00770B0B" w:rsidP="00722D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7C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B69D209" w14:textId="77777777" w:rsidR="00770B0B" w:rsidRPr="00997C8C" w:rsidRDefault="00770B0B" w:rsidP="00722D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7C8C">
              <w:rPr>
                <w:rFonts w:ascii="Arial Narrow" w:hAnsi="Arial Narrow" w:cs="Arial"/>
                <w:bCs/>
                <w:sz w:val="22"/>
                <w:szCs w:val="22"/>
              </w:rPr>
              <w:t>41/2026</w:t>
            </w:r>
          </w:p>
        </w:tc>
      </w:tr>
    </w:tbl>
    <w:p w14:paraId="7C7E88C6" w14:textId="69C34BE4" w:rsidR="00890B92" w:rsidRPr="00997C8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97C8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97C8C">
        <w:rPr>
          <w:rFonts w:ascii="Arial Narrow" w:hAnsi="Arial Narrow" w:cs="Arial"/>
          <w:sz w:val="22"/>
          <w:szCs w:val="22"/>
        </w:rPr>
        <w:t>22</w:t>
      </w:r>
      <w:r w:rsidR="0043158A" w:rsidRPr="00997C8C">
        <w:rPr>
          <w:rFonts w:ascii="Arial Narrow" w:hAnsi="Arial Narrow" w:cs="Arial"/>
          <w:sz w:val="22"/>
          <w:szCs w:val="22"/>
        </w:rPr>
        <w:t>2</w:t>
      </w:r>
      <w:r w:rsidRPr="00997C8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97C8C">
        <w:rPr>
          <w:rFonts w:ascii="Arial Narrow" w:hAnsi="Arial Narrow" w:cs="Arial"/>
          <w:sz w:val="22"/>
          <w:szCs w:val="22"/>
        </w:rPr>
        <w:t>4</w:t>
      </w:r>
      <w:r w:rsidRPr="00997C8C">
        <w:rPr>
          <w:rFonts w:ascii="Arial Narrow" w:hAnsi="Arial Narrow" w:cs="Arial"/>
          <w:sz w:val="22"/>
          <w:szCs w:val="22"/>
        </w:rPr>
        <w:t xml:space="preserve"> </w:t>
      </w:r>
      <w:r w:rsidR="00890B92" w:rsidRPr="00997C8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97C8C">
        <w:rPr>
          <w:rFonts w:ascii="Arial Narrow" w:hAnsi="Arial Narrow" w:cs="Arial"/>
          <w:sz w:val="22"/>
          <w:szCs w:val="22"/>
        </w:rPr>
        <w:t xml:space="preserve"> </w:t>
      </w:r>
      <w:r w:rsidR="00770B0B" w:rsidRPr="00997C8C">
        <w:rPr>
          <w:rFonts w:ascii="Arial Narrow" w:hAnsi="Arial Narrow" w:cs="Arial"/>
          <w:sz w:val="22"/>
          <w:szCs w:val="22"/>
        </w:rPr>
        <w:t>(t.j. Dz. U. z 2024 r. poz. 1320 z p</w:t>
      </w:r>
      <w:r w:rsidR="00997C8C">
        <w:rPr>
          <w:rFonts w:ascii="Arial Narrow" w:hAnsi="Arial Narrow" w:cs="Arial"/>
          <w:sz w:val="22"/>
          <w:szCs w:val="22"/>
        </w:rPr>
        <w:t>óźń</w:t>
      </w:r>
      <w:r w:rsidR="00770B0B" w:rsidRPr="00997C8C">
        <w:rPr>
          <w:rFonts w:ascii="Arial Narrow" w:hAnsi="Arial Narrow" w:cs="Arial"/>
          <w:sz w:val="22"/>
          <w:szCs w:val="22"/>
        </w:rPr>
        <w:t>. zm.)</w:t>
      </w:r>
      <w:r w:rsidR="00490DC0" w:rsidRPr="00997C8C">
        <w:rPr>
          <w:rFonts w:ascii="Arial Narrow" w:hAnsi="Arial Narrow" w:cs="Arial"/>
          <w:sz w:val="22"/>
          <w:szCs w:val="22"/>
        </w:rPr>
        <w:t xml:space="preserve"> </w:t>
      </w:r>
      <w:r w:rsidR="00890B92" w:rsidRPr="00997C8C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D521B7A" w14:textId="77777777" w:rsidR="0069085C" w:rsidRPr="00997C8C" w:rsidRDefault="00770B0B" w:rsidP="00997C8C">
      <w:pPr>
        <w:spacing w:before="120" w:after="120"/>
        <w:jc w:val="center"/>
        <w:rPr>
          <w:rFonts w:ascii="Arial Narrow" w:hAnsi="Arial Narrow" w:cs="Arial"/>
        </w:rPr>
      </w:pPr>
      <w:r w:rsidRPr="00997C8C">
        <w:rPr>
          <w:rFonts w:ascii="Arial Narrow" w:hAnsi="Arial Narrow" w:cs="Arial"/>
          <w:b/>
          <w:sz w:val="22"/>
          <w:szCs w:val="22"/>
        </w:rPr>
        <w:t>238 588.20</w:t>
      </w:r>
      <w:r w:rsidR="00890B92" w:rsidRPr="00997C8C">
        <w:rPr>
          <w:rFonts w:ascii="Arial Narrow" w:hAnsi="Arial Narrow" w:cs="Arial"/>
          <w:sz w:val="22"/>
          <w:szCs w:val="22"/>
        </w:rPr>
        <w:t xml:space="preserve"> zł brutto.</w:t>
      </w:r>
    </w:p>
    <w:p w14:paraId="71F4E16C" w14:textId="77777777" w:rsidR="00890B92" w:rsidRPr="00997C8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A78DEB9" w14:textId="77777777" w:rsidR="00890B92" w:rsidRPr="00997C8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A054E06" w14:textId="77777777" w:rsidR="00890B92" w:rsidRPr="00997C8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88F2ED1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97C8C">
        <w:rPr>
          <w:rFonts w:ascii="Arial Narrow" w:hAnsi="Arial Narrow" w:cs="Arial"/>
          <w:i/>
          <w:sz w:val="22"/>
          <w:szCs w:val="22"/>
        </w:rPr>
        <w:t>Zamawiający</w:t>
      </w:r>
    </w:p>
    <w:p w14:paraId="7CC7C4BF" w14:textId="77777777" w:rsidR="00997C8C" w:rsidRPr="00997C8C" w:rsidRDefault="00997C8C" w:rsidP="00997C8C"/>
    <w:p w14:paraId="552FF335" w14:textId="77777777" w:rsidR="00997C8C" w:rsidRPr="00997C8C" w:rsidRDefault="00997C8C" w:rsidP="00997C8C"/>
    <w:p w14:paraId="2053B74B" w14:textId="77777777" w:rsidR="00997C8C" w:rsidRPr="00997C8C" w:rsidRDefault="00997C8C" w:rsidP="00997C8C"/>
    <w:p w14:paraId="3E04D3B1" w14:textId="77777777" w:rsidR="00997C8C" w:rsidRPr="00997C8C" w:rsidRDefault="00997C8C" w:rsidP="00997C8C"/>
    <w:p w14:paraId="7F11232B" w14:textId="77777777" w:rsidR="00997C8C" w:rsidRPr="00997C8C" w:rsidRDefault="00997C8C" w:rsidP="00997C8C"/>
    <w:p w14:paraId="5D480D39" w14:textId="77777777" w:rsidR="00997C8C" w:rsidRPr="00997C8C" w:rsidRDefault="00997C8C" w:rsidP="00997C8C"/>
    <w:p w14:paraId="40F2F525" w14:textId="77777777" w:rsidR="00997C8C" w:rsidRPr="00997C8C" w:rsidRDefault="00997C8C" w:rsidP="00997C8C"/>
    <w:p w14:paraId="527C1FF1" w14:textId="77777777" w:rsidR="00997C8C" w:rsidRPr="00997C8C" w:rsidRDefault="00997C8C" w:rsidP="00997C8C"/>
    <w:p w14:paraId="49F4E855" w14:textId="77777777" w:rsidR="00997C8C" w:rsidRPr="00997C8C" w:rsidRDefault="00997C8C" w:rsidP="00997C8C"/>
    <w:p w14:paraId="3A32B488" w14:textId="77777777" w:rsidR="00997C8C" w:rsidRPr="00997C8C" w:rsidRDefault="00997C8C" w:rsidP="00997C8C"/>
    <w:p w14:paraId="500B97AA" w14:textId="77777777" w:rsidR="00997C8C" w:rsidRPr="00997C8C" w:rsidRDefault="00997C8C" w:rsidP="00997C8C"/>
    <w:p w14:paraId="391EB372" w14:textId="77777777" w:rsidR="00997C8C" w:rsidRPr="00997C8C" w:rsidRDefault="00997C8C" w:rsidP="00997C8C"/>
    <w:p w14:paraId="73BB0F6D" w14:textId="77777777" w:rsidR="00997C8C" w:rsidRPr="00997C8C" w:rsidRDefault="00997C8C" w:rsidP="00997C8C"/>
    <w:p w14:paraId="74A31D69" w14:textId="77777777" w:rsidR="00997C8C" w:rsidRPr="00997C8C" w:rsidRDefault="00997C8C" w:rsidP="00997C8C"/>
    <w:p w14:paraId="5C3515C5" w14:textId="77777777" w:rsidR="00997C8C" w:rsidRPr="00997C8C" w:rsidRDefault="00997C8C" w:rsidP="00997C8C"/>
    <w:p w14:paraId="0686F369" w14:textId="77777777" w:rsidR="00997C8C" w:rsidRDefault="00997C8C" w:rsidP="00997C8C">
      <w:pPr>
        <w:rPr>
          <w:rFonts w:ascii="Arial Narrow" w:hAnsi="Arial Narrow" w:cs="Arial"/>
          <w:i/>
          <w:sz w:val="22"/>
          <w:szCs w:val="22"/>
        </w:rPr>
      </w:pPr>
    </w:p>
    <w:p w14:paraId="3D42ECEE" w14:textId="77777777" w:rsidR="00997C8C" w:rsidRDefault="00997C8C" w:rsidP="00997C8C">
      <w:pPr>
        <w:rPr>
          <w:rFonts w:ascii="Arial Narrow" w:hAnsi="Arial Narrow" w:cs="Arial"/>
          <w:i/>
          <w:sz w:val="22"/>
          <w:szCs w:val="22"/>
        </w:rPr>
      </w:pPr>
    </w:p>
    <w:p w14:paraId="46CC9EFD" w14:textId="1A32168B" w:rsidR="00997C8C" w:rsidRDefault="00997C8C" w:rsidP="00997C8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596D7A7" w14:textId="722798C9" w:rsidR="00997C8C" w:rsidRDefault="00997C8C" w:rsidP="00997C8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20A35AA" w14:textId="64806DAD" w:rsidR="00997C8C" w:rsidRDefault="00997C8C" w:rsidP="00997C8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270DE">
          <w:rPr>
            <w:rStyle w:val="Hipercze"/>
            <w:rFonts w:ascii="Arial Narrow" w:hAnsi="Arial Narrow"/>
          </w:rPr>
          <w:t>kornowska4835@10wsk.mil.pl</w:t>
        </w:r>
      </w:hyperlink>
    </w:p>
    <w:p w14:paraId="3CBDFF97" w14:textId="137B11B3" w:rsidR="00997C8C" w:rsidRPr="00997C8C" w:rsidRDefault="00997C8C" w:rsidP="00997C8C">
      <w:pPr>
        <w:rPr>
          <w:rFonts w:ascii="Arial Narrow" w:hAnsi="Arial Narrow"/>
        </w:rPr>
      </w:pPr>
      <w:r>
        <w:rPr>
          <w:rFonts w:ascii="Arial Narrow" w:hAnsi="Arial Narrow"/>
        </w:rPr>
        <w:t>Data: 2026-03-24</w:t>
      </w:r>
    </w:p>
    <w:sectPr w:rsidR="00997C8C" w:rsidRPr="00997C8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2FDB6" w14:textId="77777777" w:rsidR="00411F84" w:rsidRDefault="00411F84">
      <w:r>
        <w:separator/>
      </w:r>
    </w:p>
  </w:endnote>
  <w:endnote w:type="continuationSeparator" w:id="0">
    <w:p w14:paraId="728935A5" w14:textId="77777777" w:rsidR="00411F84" w:rsidRDefault="0041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E84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8BF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50A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28E151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762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F50997" w14:textId="77777777" w:rsidR="009F189D" w:rsidRDefault="009F189D">
    <w:pPr>
      <w:pStyle w:val="Stopka"/>
      <w:tabs>
        <w:tab w:val="clear" w:pos="4536"/>
      </w:tabs>
      <w:jc w:val="center"/>
    </w:pPr>
  </w:p>
  <w:p w14:paraId="7D7DC0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0000D" w14:textId="77777777" w:rsidR="00411F84" w:rsidRDefault="00411F84">
      <w:r>
        <w:separator/>
      </w:r>
    </w:p>
  </w:footnote>
  <w:footnote w:type="continuationSeparator" w:id="0">
    <w:p w14:paraId="16F1C145" w14:textId="77777777" w:rsidR="00411F84" w:rsidRDefault="0041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76BD8" w14:textId="77777777" w:rsidR="00770B0B" w:rsidRDefault="00770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EAD38" w14:textId="77777777" w:rsidR="00770B0B" w:rsidRDefault="00770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3796" w14:textId="77777777" w:rsidR="00770B0B" w:rsidRDefault="00770B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2B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1F84"/>
    <w:rsid w:val="00423179"/>
    <w:rsid w:val="0043158A"/>
    <w:rsid w:val="00490DC0"/>
    <w:rsid w:val="00493F8C"/>
    <w:rsid w:val="004C7E9B"/>
    <w:rsid w:val="00524583"/>
    <w:rsid w:val="0069085C"/>
    <w:rsid w:val="00770B0B"/>
    <w:rsid w:val="007B2916"/>
    <w:rsid w:val="00843263"/>
    <w:rsid w:val="00861E75"/>
    <w:rsid w:val="00890B92"/>
    <w:rsid w:val="009432A1"/>
    <w:rsid w:val="00997C8C"/>
    <w:rsid w:val="009D19BD"/>
    <w:rsid w:val="009F189D"/>
    <w:rsid w:val="00A642BA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A79B2"/>
  <w15:chartTrackingRefBased/>
  <w15:docId w15:val="{7A708FA5-123E-4051-814E-4E17866B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97C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7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2026-03-24T06:38:00Z</dcterms:created>
  <dcterms:modified xsi:type="dcterms:W3CDTF">2026-03-24T06:40:00Z</dcterms:modified>
</cp:coreProperties>
</file>