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643F4E" w14:textId="1AF256AF" w:rsidR="00B36EDA" w:rsidRPr="000E3147" w:rsidRDefault="00231AFE" w:rsidP="00B36EDA">
      <w:pPr>
        <w:spacing w:after="600"/>
        <w:jc w:val="right"/>
        <w:rPr>
          <w:rFonts w:ascii="Arial Narrow" w:hAnsi="Arial Narrow" w:cs="Arial"/>
          <w:sz w:val="20"/>
          <w:szCs w:val="20"/>
        </w:rPr>
      </w:pPr>
      <w:bookmarkStart w:id="0" w:name="_Hlk53520193"/>
      <w:r w:rsidRPr="000E3147">
        <w:rPr>
          <w:rFonts w:ascii="Arial Narrow" w:hAnsi="Arial Narrow" w:cs="Arial"/>
          <w:sz w:val="20"/>
          <w:szCs w:val="20"/>
        </w:rPr>
        <w:t>Bydgoszcz</w:t>
      </w:r>
      <w:r w:rsidR="00B36EDA" w:rsidRPr="000E3147">
        <w:rPr>
          <w:rFonts w:ascii="Arial Narrow" w:hAnsi="Arial Narrow" w:cs="Arial"/>
          <w:sz w:val="20"/>
          <w:szCs w:val="20"/>
        </w:rPr>
        <w:t xml:space="preserve"> dnia: </w:t>
      </w:r>
      <w:r w:rsidRPr="000E3147">
        <w:rPr>
          <w:rFonts w:ascii="Arial Narrow" w:hAnsi="Arial Narrow" w:cs="Arial"/>
          <w:sz w:val="20"/>
          <w:szCs w:val="20"/>
        </w:rPr>
        <w:t>2026-03-2</w:t>
      </w:r>
      <w:r w:rsidR="000E3147" w:rsidRPr="000E3147">
        <w:rPr>
          <w:rFonts w:ascii="Arial Narrow" w:hAnsi="Arial Narrow" w:cs="Arial"/>
          <w:sz w:val="20"/>
          <w:szCs w:val="20"/>
        </w:rPr>
        <w:t>4</w:t>
      </w:r>
    </w:p>
    <w:p w14:paraId="4ADD6A7A" w14:textId="7F745907" w:rsidR="00B36EDA" w:rsidRPr="000E3147" w:rsidRDefault="00231AFE" w:rsidP="00B36EDA">
      <w:pPr>
        <w:spacing w:line="360" w:lineRule="auto"/>
        <w:ind w:right="3969"/>
        <w:rPr>
          <w:rFonts w:ascii="Arial Narrow" w:hAnsi="Arial Narrow" w:cs="Arial"/>
          <w:b/>
          <w:bCs/>
          <w:sz w:val="20"/>
          <w:szCs w:val="20"/>
        </w:rPr>
      </w:pPr>
      <w:r w:rsidRPr="000E3147">
        <w:rPr>
          <w:rFonts w:ascii="Arial Narrow" w:hAnsi="Arial Narrow" w:cs="Arial"/>
          <w:b/>
          <w:bCs/>
          <w:sz w:val="20"/>
          <w:szCs w:val="20"/>
        </w:rPr>
        <w:t>10</w:t>
      </w:r>
      <w:r w:rsidR="00731CB4">
        <w:rPr>
          <w:rFonts w:ascii="Arial Narrow" w:hAnsi="Arial Narrow" w:cs="Arial"/>
          <w:b/>
          <w:bCs/>
          <w:sz w:val="20"/>
          <w:szCs w:val="20"/>
        </w:rPr>
        <w:t>.</w:t>
      </w:r>
      <w:r w:rsidRPr="000E3147">
        <w:rPr>
          <w:rFonts w:ascii="Arial Narrow" w:hAnsi="Arial Narrow" w:cs="Arial"/>
          <w:b/>
          <w:bCs/>
          <w:sz w:val="20"/>
          <w:szCs w:val="20"/>
        </w:rPr>
        <w:t>WSzKzP SPZOZ</w:t>
      </w:r>
    </w:p>
    <w:p w14:paraId="2B4AADAD" w14:textId="77777777" w:rsidR="00B36EDA" w:rsidRPr="000E3147" w:rsidRDefault="00231AFE" w:rsidP="00B36EDA">
      <w:pPr>
        <w:spacing w:line="360" w:lineRule="auto"/>
        <w:ind w:right="3969"/>
        <w:rPr>
          <w:rFonts w:ascii="Arial Narrow" w:hAnsi="Arial Narrow" w:cs="Arial"/>
          <w:sz w:val="20"/>
          <w:szCs w:val="20"/>
        </w:rPr>
      </w:pPr>
      <w:r w:rsidRPr="000E3147">
        <w:rPr>
          <w:rFonts w:ascii="Arial Narrow" w:hAnsi="Arial Narrow" w:cs="Arial"/>
          <w:sz w:val="20"/>
          <w:szCs w:val="20"/>
        </w:rPr>
        <w:t>Powstańców Warszawy</w:t>
      </w:r>
      <w:r w:rsidR="00B36EDA" w:rsidRPr="000E3147">
        <w:rPr>
          <w:rFonts w:ascii="Arial Narrow" w:hAnsi="Arial Narrow" w:cs="Arial"/>
          <w:sz w:val="20"/>
          <w:szCs w:val="20"/>
        </w:rPr>
        <w:t xml:space="preserve"> </w:t>
      </w:r>
      <w:r w:rsidRPr="000E3147">
        <w:rPr>
          <w:rFonts w:ascii="Arial Narrow" w:hAnsi="Arial Narrow" w:cs="Arial"/>
          <w:sz w:val="20"/>
          <w:szCs w:val="20"/>
        </w:rPr>
        <w:t>5</w:t>
      </w:r>
    </w:p>
    <w:p w14:paraId="6AF59A24" w14:textId="77777777" w:rsidR="00B36EDA" w:rsidRPr="000E3147" w:rsidRDefault="00231AFE" w:rsidP="00B36EDA">
      <w:pPr>
        <w:ind w:right="3969"/>
        <w:rPr>
          <w:rFonts w:ascii="Arial Narrow" w:hAnsi="Arial Narrow" w:cs="Arial"/>
          <w:sz w:val="20"/>
          <w:szCs w:val="20"/>
        </w:rPr>
      </w:pPr>
      <w:r w:rsidRPr="000E3147">
        <w:rPr>
          <w:rFonts w:ascii="Arial Narrow" w:hAnsi="Arial Narrow" w:cs="Arial"/>
          <w:sz w:val="20"/>
          <w:szCs w:val="20"/>
        </w:rPr>
        <w:t>85-681</w:t>
      </w:r>
      <w:r w:rsidR="00B36EDA" w:rsidRPr="000E3147">
        <w:rPr>
          <w:rFonts w:ascii="Arial Narrow" w:hAnsi="Arial Narrow" w:cs="Arial"/>
          <w:sz w:val="20"/>
          <w:szCs w:val="20"/>
        </w:rPr>
        <w:t xml:space="preserve"> </w:t>
      </w:r>
      <w:r w:rsidRPr="000E3147">
        <w:rPr>
          <w:rFonts w:ascii="Arial Narrow" w:hAnsi="Arial Narrow" w:cs="Arial"/>
          <w:sz w:val="20"/>
          <w:szCs w:val="20"/>
        </w:rPr>
        <w:t>Bydgoszcz</w:t>
      </w:r>
    </w:p>
    <w:p w14:paraId="6B273E2D" w14:textId="77777777" w:rsidR="00B36EDA" w:rsidRPr="000E3147" w:rsidRDefault="00B36EDA" w:rsidP="00B36EDA">
      <w:pPr>
        <w:ind w:right="3969"/>
        <w:jc w:val="both"/>
        <w:rPr>
          <w:rFonts w:ascii="Arial Narrow" w:hAnsi="Arial Narrow" w:cs="Arial"/>
          <w:bCs/>
          <w:sz w:val="14"/>
          <w:szCs w:val="14"/>
        </w:rPr>
      </w:pPr>
      <w:r w:rsidRPr="000E3147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5B894227" w14:textId="77777777" w:rsidR="00B36EDA" w:rsidRPr="000E3147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4"/>
          <w:szCs w:val="14"/>
        </w:rPr>
      </w:pPr>
      <w:r w:rsidRPr="000E3147">
        <w:rPr>
          <w:rFonts w:ascii="Arial Narrow" w:hAnsi="Arial Narrow" w:cs="Arial"/>
          <w:bCs/>
          <w:sz w:val="14"/>
          <w:szCs w:val="14"/>
        </w:rPr>
        <w:t>[nazwa zamawiającego, adres]</w:t>
      </w:r>
    </w:p>
    <w:p w14:paraId="3BBBAB1C" w14:textId="77777777" w:rsidR="00B36EDA" w:rsidRPr="000E3147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  <w:szCs w:val="20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0E3147" w14:paraId="554B6534" w14:textId="77777777" w:rsidTr="00B36EDA">
        <w:tc>
          <w:tcPr>
            <w:tcW w:w="9923" w:type="dxa"/>
            <w:shd w:val="clear" w:color="auto" w:fill="F2F2F2"/>
            <w:hideMark/>
          </w:tcPr>
          <w:p w14:paraId="29A01BF4" w14:textId="6738C873" w:rsidR="00B36EDA" w:rsidRPr="000E3147" w:rsidRDefault="000E3147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OGŁOSZENIE</w:t>
            </w:r>
          </w:p>
          <w:p w14:paraId="7E5D1DC1" w14:textId="77777777" w:rsidR="00B36EDA" w:rsidRPr="000E3147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0E3147">
              <w:rPr>
                <w:rFonts w:ascii="Arial Narrow" w:hAnsi="Arial Narrow" w:cs="Arial"/>
                <w:b/>
                <w:spacing w:val="50"/>
                <w:kern w:val="28"/>
              </w:rPr>
              <w:t>O WYBORZE NAJKORZYSTNIEJSZEJ OFERTY</w:t>
            </w:r>
          </w:p>
        </w:tc>
      </w:tr>
    </w:tbl>
    <w:p w14:paraId="487671E7" w14:textId="77777777" w:rsidR="00B36EDA" w:rsidRPr="000E3147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0"/>
          <w:szCs w:val="20"/>
        </w:rPr>
      </w:pPr>
    </w:p>
    <w:p w14:paraId="02FC87FC" w14:textId="77777777" w:rsidR="00B36EDA" w:rsidRPr="000E3147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  <w:r w:rsidRPr="000E3147">
        <w:rPr>
          <w:rFonts w:ascii="Arial Narrow" w:eastAsia="Calibri" w:hAnsi="Arial Narrow" w:cs="Arial"/>
          <w:sz w:val="20"/>
          <w:szCs w:val="20"/>
          <w:lang w:eastAsia="en-US"/>
        </w:rPr>
        <w:t xml:space="preserve">Dotyczy </w:t>
      </w:r>
      <w:r w:rsidRPr="000E3147">
        <w:rPr>
          <w:rFonts w:ascii="Arial Narrow" w:hAnsi="Arial Narrow" w:cs="Arial"/>
          <w:sz w:val="20"/>
          <w:szCs w:val="20"/>
        </w:rPr>
        <w:t>postępowania o udzielenie zamówienia publicznego</w:t>
      </w:r>
      <w:r w:rsidRPr="000E3147">
        <w:rPr>
          <w:rFonts w:ascii="Arial Narrow" w:eastAsia="Calibri" w:hAnsi="Arial Narrow" w:cs="Arial"/>
          <w:sz w:val="20"/>
          <w:szCs w:val="20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0E3147" w14:paraId="3E8AF31D" w14:textId="77777777" w:rsidTr="00B36EDA">
        <w:tc>
          <w:tcPr>
            <w:tcW w:w="2269" w:type="dxa"/>
          </w:tcPr>
          <w:p w14:paraId="2CF97297" w14:textId="77777777" w:rsidR="00B36EDA" w:rsidRPr="000E3147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3147">
              <w:rPr>
                <w:rFonts w:ascii="Arial Narrow" w:hAnsi="Arial Narrow" w:cs="Arial"/>
                <w:sz w:val="20"/>
                <w:szCs w:val="20"/>
              </w:rPr>
              <w:t>Nazwa zamówienia:</w:t>
            </w:r>
          </w:p>
        </w:tc>
        <w:tc>
          <w:tcPr>
            <w:tcW w:w="7654" w:type="dxa"/>
          </w:tcPr>
          <w:p w14:paraId="78ADCC7E" w14:textId="77777777" w:rsidR="00B36EDA" w:rsidRPr="000E3147" w:rsidRDefault="00231AFE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3147">
              <w:rPr>
                <w:rFonts w:ascii="Arial Narrow" w:hAnsi="Arial Narrow" w:cs="Arial"/>
                <w:b/>
                <w:sz w:val="20"/>
                <w:szCs w:val="20"/>
              </w:rPr>
              <w:t>Wykonanie usługi testów specjalistycznych, usługi naprawy i przeglądu aparatury medycznej</w:t>
            </w:r>
          </w:p>
        </w:tc>
      </w:tr>
      <w:tr w:rsidR="00231AFE" w:rsidRPr="000E3147" w14:paraId="30B0E804" w14:textId="77777777" w:rsidTr="002239D3">
        <w:tc>
          <w:tcPr>
            <w:tcW w:w="2269" w:type="dxa"/>
          </w:tcPr>
          <w:p w14:paraId="739D6464" w14:textId="77777777" w:rsidR="00231AFE" w:rsidRPr="000E3147" w:rsidRDefault="00231AFE" w:rsidP="002239D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3147">
              <w:rPr>
                <w:rFonts w:ascii="Arial Narrow" w:hAnsi="Arial Narrow" w:cs="Arial"/>
                <w:sz w:val="20"/>
                <w:szCs w:val="20"/>
              </w:rPr>
              <w:t>Numer referencyjny:</w:t>
            </w:r>
          </w:p>
        </w:tc>
        <w:tc>
          <w:tcPr>
            <w:tcW w:w="7654" w:type="dxa"/>
          </w:tcPr>
          <w:p w14:paraId="78214DC1" w14:textId="77777777" w:rsidR="00231AFE" w:rsidRPr="000E3147" w:rsidRDefault="00231AFE" w:rsidP="002239D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3147">
              <w:rPr>
                <w:rFonts w:ascii="Arial Narrow" w:hAnsi="Arial Narrow" w:cs="Arial"/>
                <w:b/>
                <w:sz w:val="20"/>
                <w:szCs w:val="20"/>
              </w:rPr>
              <w:t>106/2025</w:t>
            </w:r>
          </w:p>
        </w:tc>
      </w:tr>
    </w:tbl>
    <w:p w14:paraId="0DC1A185" w14:textId="77777777" w:rsidR="00B36EDA" w:rsidRPr="000E3147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0"/>
          <w:szCs w:val="20"/>
        </w:rPr>
      </w:pPr>
    </w:p>
    <w:p w14:paraId="585E2A68" w14:textId="058A00BD" w:rsidR="00B36EDA" w:rsidRPr="000E3147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0"/>
          <w:szCs w:val="20"/>
        </w:rPr>
      </w:pPr>
      <w:r w:rsidRPr="000E3147">
        <w:rPr>
          <w:rFonts w:ascii="Arial Narrow" w:hAnsi="Arial Narrow" w:cs="Arial"/>
          <w:sz w:val="20"/>
          <w:szCs w:val="20"/>
        </w:rPr>
        <w:t xml:space="preserve">Zamawiający, </w:t>
      </w:r>
      <w:r w:rsidR="00231AFE" w:rsidRPr="000E3147">
        <w:rPr>
          <w:rFonts w:ascii="Arial Narrow" w:hAnsi="Arial Narrow" w:cs="Arial"/>
          <w:b/>
          <w:sz w:val="20"/>
          <w:szCs w:val="20"/>
        </w:rPr>
        <w:t>10</w:t>
      </w:r>
      <w:r w:rsidR="009F21FC">
        <w:rPr>
          <w:rFonts w:ascii="Arial Narrow" w:hAnsi="Arial Narrow" w:cs="Arial"/>
          <w:b/>
          <w:sz w:val="20"/>
          <w:szCs w:val="20"/>
        </w:rPr>
        <w:t>.</w:t>
      </w:r>
      <w:r w:rsidR="00231AFE" w:rsidRPr="000E3147">
        <w:rPr>
          <w:rFonts w:ascii="Arial Narrow" w:hAnsi="Arial Narrow" w:cs="Arial"/>
          <w:b/>
          <w:sz w:val="20"/>
          <w:szCs w:val="20"/>
        </w:rPr>
        <w:t>WSzKzP SPZOZ</w:t>
      </w:r>
      <w:r w:rsidRPr="000E3147">
        <w:rPr>
          <w:rFonts w:ascii="Arial Narrow" w:hAnsi="Arial Narrow" w:cs="Arial"/>
          <w:sz w:val="20"/>
          <w:szCs w:val="20"/>
        </w:rPr>
        <w:t xml:space="preserve">, działając na podstawie art. 253 ust. 1 pkt. 1 i ust. 2 ustawy z dnia 11 września 2019r. Prawo zamówień publicznych </w:t>
      </w:r>
      <w:r w:rsidR="00231AFE" w:rsidRPr="000E3147">
        <w:rPr>
          <w:rFonts w:ascii="Arial Narrow" w:hAnsi="Arial Narrow" w:cs="Arial"/>
          <w:sz w:val="20"/>
          <w:szCs w:val="20"/>
        </w:rPr>
        <w:t>(</w:t>
      </w:r>
      <w:proofErr w:type="spellStart"/>
      <w:r w:rsidR="00231AFE" w:rsidRPr="000E3147">
        <w:rPr>
          <w:rFonts w:ascii="Arial Narrow" w:hAnsi="Arial Narrow" w:cs="Arial"/>
          <w:sz w:val="20"/>
          <w:szCs w:val="20"/>
        </w:rPr>
        <w:t>t.j</w:t>
      </w:r>
      <w:proofErr w:type="spellEnd"/>
      <w:r w:rsidR="00231AFE" w:rsidRPr="000E3147">
        <w:rPr>
          <w:rFonts w:ascii="Arial Narrow" w:hAnsi="Arial Narrow" w:cs="Arial"/>
          <w:sz w:val="20"/>
          <w:szCs w:val="20"/>
        </w:rPr>
        <w:t xml:space="preserve">. Dz. U. z 2024 r. poz. 1320 z </w:t>
      </w:r>
      <w:proofErr w:type="spellStart"/>
      <w:r w:rsidR="00231AFE" w:rsidRPr="000E3147">
        <w:rPr>
          <w:rFonts w:ascii="Arial Narrow" w:hAnsi="Arial Narrow" w:cs="Arial"/>
          <w:sz w:val="20"/>
          <w:szCs w:val="20"/>
        </w:rPr>
        <w:t>p</w:t>
      </w:r>
      <w:r w:rsidR="00731CB4">
        <w:rPr>
          <w:rFonts w:ascii="Arial Narrow" w:hAnsi="Arial Narrow" w:cs="Arial"/>
          <w:sz w:val="20"/>
          <w:szCs w:val="20"/>
        </w:rPr>
        <w:t>óż</w:t>
      </w:r>
      <w:r w:rsidR="00231AFE" w:rsidRPr="000E3147">
        <w:rPr>
          <w:rFonts w:ascii="Arial Narrow" w:hAnsi="Arial Narrow" w:cs="Arial"/>
          <w:sz w:val="20"/>
          <w:szCs w:val="20"/>
        </w:rPr>
        <w:t>n</w:t>
      </w:r>
      <w:proofErr w:type="spellEnd"/>
      <w:r w:rsidR="00231AFE" w:rsidRPr="000E3147">
        <w:rPr>
          <w:rFonts w:ascii="Arial Narrow" w:hAnsi="Arial Narrow" w:cs="Arial"/>
          <w:sz w:val="20"/>
          <w:szCs w:val="20"/>
        </w:rPr>
        <w:t>. zm.)</w:t>
      </w:r>
      <w:r w:rsidRPr="000E3147">
        <w:rPr>
          <w:rFonts w:ascii="Arial Narrow" w:hAnsi="Arial Narrow" w:cs="Arial"/>
          <w:sz w:val="20"/>
          <w:szCs w:val="20"/>
        </w:rPr>
        <w:t xml:space="preserve">, zwanej dalej „ustawą </w:t>
      </w:r>
      <w:proofErr w:type="spellStart"/>
      <w:r w:rsidRPr="000E3147">
        <w:rPr>
          <w:rFonts w:ascii="Arial Narrow" w:hAnsi="Arial Narrow" w:cs="Arial"/>
          <w:sz w:val="20"/>
          <w:szCs w:val="20"/>
        </w:rPr>
        <w:t>Pzp</w:t>
      </w:r>
      <w:proofErr w:type="spellEnd"/>
      <w:r w:rsidRPr="000E3147">
        <w:rPr>
          <w:rFonts w:ascii="Arial Narrow" w:hAnsi="Arial Narrow" w:cs="Arial"/>
          <w:sz w:val="20"/>
          <w:szCs w:val="20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231AFE" w:rsidRPr="000E3147" w14:paraId="69E8970D" w14:textId="77777777" w:rsidTr="00231AF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DAF60" w14:textId="77777777" w:rsidR="00231AFE" w:rsidRPr="000E3147" w:rsidRDefault="00231AFE" w:rsidP="000E3147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3147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1</w:t>
            </w:r>
            <w:r w:rsidRPr="000E3147">
              <w:rPr>
                <w:rFonts w:ascii="Arial Narrow" w:hAnsi="Arial Narrow" w:cs="Arial"/>
                <w:sz w:val="20"/>
                <w:szCs w:val="20"/>
              </w:rPr>
              <w:t>: Testy specjalistyczne aparatów RTG (25 pozycji)</w:t>
            </w:r>
          </w:p>
          <w:p w14:paraId="698DB650" w14:textId="77777777" w:rsidR="00231AFE" w:rsidRPr="000E3147" w:rsidRDefault="00231AFE" w:rsidP="000E3147">
            <w:pPr>
              <w:spacing w:before="6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0E3147">
              <w:rPr>
                <w:rFonts w:ascii="Arial Narrow" w:hAnsi="Arial Narrow" w:cs="Arial"/>
                <w:b/>
                <w:sz w:val="20"/>
                <w:szCs w:val="20"/>
              </w:rPr>
              <w:t>Aumed</w:t>
            </w:r>
            <w:proofErr w:type="spellEnd"/>
            <w:r w:rsidRPr="000E3147">
              <w:rPr>
                <w:rFonts w:ascii="Arial Narrow" w:hAnsi="Arial Narrow" w:cs="Arial"/>
                <w:b/>
                <w:sz w:val="20"/>
                <w:szCs w:val="20"/>
              </w:rPr>
              <w:t xml:space="preserve"> Radiologiczny Audyt Medyczny </w:t>
            </w:r>
            <w:proofErr w:type="spellStart"/>
            <w:r w:rsidRPr="000E3147">
              <w:rPr>
                <w:rFonts w:ascii="Arial Narrow" w:hAnsi="Arial Narrow" w:cs="Arial"/>
                <w:b/>
                <w:sz w:val="20"/>
                <w:szCs w:val="20"/>
              </w:rPr>
              <w:t>Seiffert</w:t>
            </w:r>
            <w:proofErr w:type="spellEnd"/>
            <w:r w:rsidRPr="000E3147">
              <w:rPr>
                <w:rFonts w:ascii="Arial Narrow" w:hAnsi="Arial Narrow" w:cs="Arial"/>
                <w:b/>
                <w:sz w:val="20"/>
                <w:szCs w:val="20"/>
              </w:rPr>
              <w:t>, Sawicki Sp. j.</w:t>
            </w:r>
          </w:p>
          <w:p w14:paraId="7C97FCFE" w14:textId="77777777" w:rsidR="00231AFE" w:rsidRPr="000E3147" w:rsidRDefault="00231AFE" w:rsidP="000E3147">
            <w:pPr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E3147">
              <w:rPr>
                <w:rFonts w:ascii="Arial Narrow" w:hAnsi="Arial Narrow" w:cs="Arial"/>
                <w:bCs/>
                <w:sz w:val="20"/>
                <w:szCs w:val="20"/>
              </w:rPr>
              <w:t>ul. Warszawska 39 /brak</w:t>
            </w:r>
          </w:p>
          <w:p w14:paraId="6DD1859F" w14:textId="77777777" w:rsidR="00231AFE" w:rsidRPr="000E3147" w:rsidRDefault="00231AFE" w:rsidP="000E3147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E3147">
              <w:rPr>
                <w:rFonts w:ascii="Arial Narrow" w:hAnsi="Arial Narrow" w:cs="Arial"/>
                <w:bCs/>
                <w:sz w:val="20"/>
                <w:szCs w:val="20"/>
              </w:rPr>
              <w:t>61-028 Poznań</w:t>
            </w:r>
          </w:p>
          <w:p w14:paraId="1A000D97" w14:textId="77777777" w:rsidR="00231AFE" w:rsidRPr="000E3147" w:rsidRDefault="00231AFE" w:rsidP="000E3147">
            <w:pPr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E3147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0E3147">
              <w:rPr>
                <w:rFonts w:ascii="Arial Narrow" w:hAnsi="Arial Narrow" w:cs="Arial"/>
                <w:b/>
                <w:sz w:val="20"/>
                <w:szCs w:val="20"/>
              </w:rPr>
              <w:t>33 948.00 zł</w:t>
            </w:r>
            <w:r w:rsidRPr="000E314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E3147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0E3147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0F1611D5" w14:textId="77777777" w:rsidR="00231AFE" w:rsidRPr="000E3147" w:rsidRDefault="00231AFE" w:rsidP="000E3147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E3147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0E3147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5CB6BFCA" w14:textId="1BF721DD" w:rsidR="00231AFE" w:rsidRPr="000E3147" w:rsidRDefault="00231AFE" w:rsidP="000E3147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3147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r w:rsidR="000E3147" w:rsidRPr="000E3147">
              <w:rPr>
                <w:rFonts w:ascii="Arial Narrow" w:hAnsi="Arial Narrow" w:cs="Arial"/>
                <w:sz w:val="20"/>
                <w:szCs w:val="20"/>
              </w:rPr>
              <w:t>wykluczeniu</w:t>
            </w:r>
            <w:r w:rsidRPr="000E3147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231AFE" w:rsidRPr="000E3147" w14:paraId="58D74E11" w14:textId="77777777" w:rsidTr="00231AF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7B26E" w14:textId="77777777" w:rsidR="00231AFE" w:rsidRPr="000E3147" w:rsidRDefault="00231AFE" w:rsidP="000E3147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3147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2</w:t>
            </w:r>
            <w:r w:rsidRPr="000E3147">
              <w:rPr>
                <w:rFonts w:ascii="Arial Narrow" w:hAnsi="Arial Narrow" w:cs="Arial"/>
                <w:sz w:val="20"/>
                <w:szCs w:val="20"/>
              </w:rPr>
              <w:t>: Testy specjalistyczne gamma kamer (2 pozycje)</w:t>
            </w:r>
          </w:p>
          <w:p w14:paraId="2B84DE3C" w14:textId="77777777" w:rsidR="00231AFE" w:rsidRPr="000E3147" w:rsidRDefault="00231AFE" w:rsidP="000E3147">
            <w:pPr>
              <w:spacing w:before="6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0E3147">
              <w:rPr>
                <w:rFonts w:ascii="Arial Narrow" w:hAnsi="Arial Narrow" w:cs="Arial"/>
                <w:b/>
                <w:sz w:val="20"/>
                <w:szCs w:val="20"/>
              </w:rPr>
              <w:t>Synektik</w:t>
            </w:r>
            <w:proofErr w:type="spellEnd"/>
            <w:r w:rsidRPr="000E3147">
              <w:rPr>
                <w:rFonts w:ascii="Arial Narrow" w:hAnsi="Arial Narrow" w:cs="Arial"/>
                <w:b/>
                <w:sz w:val="20"/>
                <w:szCs w:val="20"/>
              </w:rPr>
              <w:t xml:space="preserve"> SA</w:t>
            </w:r>
          </w:p>
          <w:p w14:paraId="234E6716" w14:textId="77777777" w:rsidR="00231AFE" w:rsidRPr="000E3147" w:rsidRDefault="00231AFE" w:rsidP="000E3147">
            <w:pPr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E3147">
              <w:rPr>
                <w:rFonts w:ascii="Arial Narrow" w:hAnsi="Arial Narrow" w:cs="Arial"/>
                <w:bCs/>
                <w:sz w:val="20"/>
                <w:szCs w:val="20"/>
              </w:rPr>
              <w:t xml:space="preserve">ul. Józefa Piusa Dziekońskiego 3 </w:t>
            </w:r>
          </w:p>
          <w:p w14:paraId="11D56ED1" w14:textId="77777777" w:rsidR="00231AFE" w:rsidRPr="000E3147" w:rsidRDefault="00231AFE" w:rsidP="000E3147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E3147">
              <w:rPr>
                <w:rFonts w:ascii="Arial Narrow" w:hAnsi="Arial Narrow" w:cs="Arial"/>
                <w:bCs/>
                <w:sz w:val="20"/>
                <w:szCs w:val="20"/>
              </w:rPr>
              <w:t>00-728 Warszawa</w:t>
            </w:r>
          </w:p>
          <w:p w14:paraId="440907C4" w14:textId="77777777" w:rsidR="00231AFE" w:rsidRPr="000E3147" w:rsidRDefault="00231AFE" w:rsidP="000E3147">
            <w:pPr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E3147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0E3147">
              <w:rPr>
                <w:rFonts w:ascii="Arial Narrow" w:hAnsi="Arial Narrow" w:cs="Arial"/>
                <w:b/>
                <w:sz w:val="20"/>
                <w:szCs w:val="20"/>
              </w:rPr>
              <w:t>14 514.00 zł</w:t>
            </w:r>
            <w:r w:rsidRPr="000E314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E3147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0E3147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297BBAC1" w14:textId="77777777" w:rsidR="00231AFE" w:rsidRPr="000E3147" w:rsidRDefault="00231AFE" w:rsidP="000E3147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E3147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0E3147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0AB83BB5" w14:textId="77777777" w:rsidR="00231AFE" w:rsidRPr="000E3147" w:rsidRDefault="00231AFE" w:rsidP="000E3147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3147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0E3147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0E3147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231AFE" w:rsidRPr="000E3147" w14:paraId="22260797" w14:textId="77777777" w:rsidTr="00231AF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ACEAC" w14:textId="77777777" w:rsidR="00231AFE" w:rsidRPr="000E3147" w:rsidRDefault="00231AFE" w:rsidP="000E3147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3147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Część nr 3</w:t>
            </w:r>
            <w:r w:rsidRPr="000E3147">
              <w:rPr>
                <w:rFonts w:ascii="Arial Narrow" w:hAnsi="Arial Narrow" w:cs="Arial"/>
                <w:sz w:val="20"/>
                <w:szCs w:val="20"/>
              </w:rPr>
              <w:t>: Testy specjalistyczne tomografu komputerowego (2 pozycje)</w:t>
            </w:r>
          </w:p>
          <w:p w14:paraId="233776ED" w14:textId="77777777" w:rsidR="00231AFE" w:rsidRPr="000E3147" w:rsidRDefault="00231AFE" w:rsidP="000E3147">
            <w:pPr>
              <w:spacing w:before="6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0E3147">
              <w:rPr>
                <w:rFonts w:ascii="Arial Narrow" w:hAnsi="Arial Narrow" w:cs="Arial"/>
                <w:b/>
                <w:sz w:val="20"/>
                <w:szCs w:val="20"/>
              </w:rPr>
              <w:t>Aumed</w:t>
            </w:r>
            <w:proofErr w:type="spellEnd"/>
            <w:r w:rsidRPr="000E3147">
              <w:rPr>
                <w:rFonts w:ascii="Arial Narrow" w:hAnsi="Arial Narrow" w:cs="Arial"/>
                <w:b/>
                <w:sz w:val="20"/>
                <w:szCs w:val="20"/>
              </w:rPr>
              <w:t xml:space="preserve"> Radiologiczny Audyt Medyczny </w:t>
            </w:r>
            <w:proofErr w:type="spellStart"/>
            <w:r w:rsidRPr="000E3147">
              <w:rPr>
                <w:rFonts w:ascii="Arial Narrow" w:hAnsi="Arial Narrow" w:cs="Arial"/>
                <w:b/>
                <w:sz w:val="20"/>
                <w:szCs w:val="20"/>
              </w:rPr>
              <w:t>Seiffert</w:t>
            </w:r>
            <w:proofErr w:type="spellEnd"/>
            <w:r w:rsidRPr="000E3147">
              <w:rPr>
                <w:rFonts w:ascii="Arial Narrow" w:hAnsi="Arial Narrow" w:cs="Arial"/>
                <w:b/>
                <w:sz w:val="20"/>
                <w:szCs w:val="20"/>
              </w:rPr>
              <w:t>, Sawicki Sp. j.</w:t>
            </w:r>
          </w:p>
          <w:p w14:paraId="21DA1ECB" w14:textId="77777777" w:rsidR="00231AFE" w:rsidRPr="000E3147" w:rsidRDefault="00231AFE" w:rsidP="000E3147">
            <w:pPr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E3147">
              <w:rPr>
                <w:rFonts w:ascii="Arial Narrow" w:hAnsi="Arial Narrow" w:cs="Arial"/>
                <w:bCs/>
                <w:sz w:val="20"/>
                <w:szCs w:val="20"/>
              </w:rPr>
              <w:t>ul. Warszawska 39 /brak</w:t>
            </w:r>
          </w:p>
          <w:p w14:paraId="47DC0A2B" w14:textId="77777777" w:rsidR="00231AFE" w:rsidRPr="000E3147" w:rsidRDefault="00231AFE" w:rsidP="000E3147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E3147">
              <w:rPr>
                <w:rFonts w:ascii="Arial Narrow" w:hAnsi="Arial Narrow" w:cs="Arial"/>
                <w:bCs/>
                <w:sz w:val="20"/>
                <w:szCs w:val="20"/>
              </w:rPr>
              <w:t>61-028 Poznań</w:t>
            </w:r>
          </w:p>
          <w:p w14:paraId="5F7EE4D7" w14:textId="77777777" w:rsidR="00231AFE" w:rsidRPr="000E3147" w:rsidRDefault="00231AFE" w:rsidP="000E3147">
            <w:pPr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E3147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0E3147">
              <w:rPr>
                <w:rFonts w:ascii="Arial Narrow" w:hAnsi="Arial Narrow" w:cs="Arial"/>
                <w:b/>
                <w:sz w:val="20"/>
                <w:szCs w:val="20"/>
              </w:rPr>
              <w:t>3 936.00 zł</w:t>
            </w:r>
            <w:r w:rsidRPr="000E314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E3147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0E3147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221E086A" w14:textId="77777777" w:rsidR="00231AFE" w:rsidRPr="000E3147" w:rsidRDefault="00231AFE" w:rsidP="000E3147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E3147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0E3147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75358B18" w14:textId="77777777" w:rsidR="00231AFE" w:rsidRPr="000E3147" w:rsidRDefault="00231AFE" w:rsidP="000E3147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3147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0E3147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0E3147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231AFE" w:rsidRPr="000E3147" w14:paraId="7D2F03D8" w14:textId="77777777" w:rsidTr="00231AF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DE6AD" w14:textId="77777777" w:rsidR="00231AFE" w:rsidRPr="000E3147" w:rsidRDefault="00231AFE" w:rsidP="000E3147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3147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4</w:t>
            </w:r>
            <w:r w:rsidRPr="000E3147">
              <w:rPr>
                <w:rFonts w:ascii="Arial Narrow" w:hAnsi="Arial Narrow" w:cs="Arial"/>
                <w:sz w:val="20"/>
                <w:szCs w:val="20"/>
              </w:rPr>
              <w:t>: Testy specjalistyczne monitorów, monitorów opisowych oraz monochromatycznych (34 pozycje)</w:t>
            </w:r>
          </w:p>
          <w:p w14:paraId="528744E0" w14:textId="77777777" w:rsidR="00231AFE" w:rsidRPr="000E3147" w:rsidRDefault="00231AFE" w:rsidP="000E3147">
            <w:pPr>
              <w:spacing w:before="6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0E3147">
              <w:rPr>
                <w:rFonts w:ascii="Arial Narrow" w:hAnsi="Arial Narrow" w:cs="Arial"/>
                <w:b/>
                <w:sz w:val="20"/>
                <w:szCs w:val="20"/>
              </w:rPr>
              <w:t>Aumed</w:t>
            </w:r>
            <w:proofErr w:type="spellEnd"/>
            <w:r w:rsidRPr="000E3147">
              <w:rPr>
                <w:rFonts w:ascii="Arial Narrow" w:hAnsi="Arial Narrow" w:cs="Arial"/>
                <w:b/>
                <w:sz w:val="20"/>
                <w:szCs w:val="20"/>
              </w:rPr>
              <w:t xml:space="preserve"> Radiologiczny Audyt Medyczny </w:t>
            </w:r>
            <w:proofErr w:type="spellStart"/>
            <w:r w:rsidRPr="000E3147">
              <w:rPr>
                <w:rFonts w:ascii="Arial Narrow" w:hAnsi="Arial Narrow" w:cs="Arial"/>
                <w:b/>
                <w:sz w:val="20"/>
                <w:szCs w:val="20"/>
              </w:rPr>
              <w:t>Seiffert</w:t>
            </w:r>
            <w:proofErr w:type="spellEnd"/>
            <w:r w:rsidRPr="000E3147">
              <w:rPr>
                <w:rFonts w:ascii="Arial Narrow" w:hAnsi="Arial Narrow" w:cs="Arial"/>
                <w:b/>
                <w:sz w:val="20"/>
                <w:szCs w:val="20"/>
              </w:rPr>
              <w:t>, Sawicki Sp. j.</w:t>
            </w:r>
          </w:p>
          <w:p w14:paraId="2A6A30E6" w14:textId="77777777" w:rsidR="00231AFE" w:rsidRPr="000E3147" w:rsidRDefault="00231AFE" w:rsidP="000E3147">
            <w:pPr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E3147">
              <w:rPr>
                <w:rFonts w:ascii="Arial Narrow" w:hAnsi="Arial Narrow" w:cs="Arial"/>
                <w:bCs/>
                <w:sz w:val="20"/>
                <w:szCs w:val="20"/>
              </w:rPr>
              <w:t>ul. Warszawska 39 /brak</w:t>
            </w:r>
          </w:p>
          <w:p w14:paraId="46E2B422" w14:textId="77777777" w:rsidR="00231AFE" w:rsidRPr="000E3147" w:rsidRDefault="00231AFE" w:rsidP="000E3147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E3147">
              <w:rPr>
                <w:rFonts w:ascii="Arial Narrow" w:hAnsi="Arial Narrow" w:cs="Arial"/>
                <w:bCs/>
                <w:sz w:val="20"/>
                <w:szCs w:val="20"/>
              </w:rPr>
              <w:t>61-028 Poznań</w:t>
            </w:r>
          </w:p>
          <w:p w14:paraId="02254842" w14:textId="77777777" w:rsidR="00231AFE" w:rsidRPr="000E3147" w:rsidRDefault="00231AFE" w:rsidP="000E3147">
            <w:pPr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E3147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0E3147">
              <w:rPr>
                <w:rFonts w:ascii="Arial Narrow" w:hAnsi="Arial Narrow" w:cs="Arial"/>
                <w:b/>
                <w:sz w:val="20"/>
                <w:szCs w:val="20"/>
              </w:rPr>
              <w:t>10 332.00 zł</w:t>
            </w:r>
            <w:r w:rsidRPr="000E314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E3147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0E3147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6B51BF86" w14:textId="77777777" w:rsidR="00231AFE" w:rsidRPr="000E3147" w:rsidRDefault="00231AFE" w:rsidP="000E3147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E3147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0E3147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3A2D76B0" w14:textId="77777777" w:rsidR="00231AFE" w:rsidRPr="000E3147" w:rsidRDefault="00231AFE" w:rsidP="000E3147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3147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0E3147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0E3147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231AFE" w:rsidRPr="000E3147" w14:paraId="7EA28917" w14:textId="77777777" w:rsidTr="00231AF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3615E" w14:textId="77777777" w:rsidR="00231AFE" w:rsidRPr="000E3147" w:rsidRDefault="00231AFE" w:rsidP="000E3147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3147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5</w:t>
            </w:r>
            <w:r w:rsidRPr="000E3147">
              <w:rPr>
                <w:rFonts w:ascii="Arial Narrow" w:hAnsi="Arial Narrow" w:cs="Arial"/>
                <w:sz w:val="20"/>
                <w:szCs w:val="20"/>
              </w:rPr>
              <w:t>: Usługa napraw i przeglądów komór laminarnych (8 pozycji)</w:t>
            </w:r>
          </w:p>
          <w:p w14:paraId="6FAB1C33" w14:textId="77777777" w:rsidR="00231AFE" w:rsidRPr="000E3147" w:rsidRDefault="00231AFE" w:rsidP="000E3147">
            <w:pPr>
              <w:spacing w:before="6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E3147">
              <w:rPr>
                <w:rFonts w:ascii="Arial Narrow" w:hAnsi="Arial Narrow" w:cs="Arial"/>
                <w:b/>
                <w:sz w:val="20"/>
                <w:szCs w:val="20"/>
              </w:rPr>
              <w:t>PLS SERVICES SPÓLKA Z OGRANICZONĄ ODPOWIEDZIALNOŚCIĄ</w:t>
            </w:r>
          </w:p>
          <w:p w14:paraId="1265D48E" w14:textId="77777777" w:rsidR="00231AFE" w:rsidRPr="000E3147" w:rsidRDefault="00231AFE" w:rsidP="000E3147">
            <w:pPr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E3147">
              <w:rPr>
                <w:rFonts w:ascii="Arial Narrow" w:hAnsi="Arial Narrow" w:cs="Arial"/>
                <w:bCs/>
                <w:sz w:val="20"/>
                <w:szCs w:val="20"/>
              </w:rPr>
              <w:t>Bukszpanowa 4 /15</w:t>
            </w:r>
          </w:p>
          <w:p w14:paraId="67980128" w14:textId="77777777" w:rsidR="00231AFE" w:rsidRPr="000E3147" w:rsidRDefault="00231AFE" w:rsidP="000E3147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E3147">
              <w:rPr>
                <w:rFonts w:ascii="Arial Narrow" w:hAnsi="Arial Narrow" w:cs="Arial"/>
                <w:bCs/>
                <w:sz w:val="20"/>
                <w:szCs w:val="20"/>
              </w:rPr>
              <w:t>15-585 Białystok</w:t>
            </w:r>
          </w:p>
          <w:p w14:paraId="4D7156DD" w14:textId="77777777" w:rsidR="00231AFE" w:rsidRPr="000E3147" w:rsidRDefault="00231AFE" w:rsidP="000E3147">
            <w:pPr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E3147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0E3147">
              <w:rPr>
                <w:rFonts w:ascii="Arial Narrow" w:hAnsi="Arial Narrow" w:cs="Arial"/>
                <w:b/>
                <w:sz w:val="20"/>
                <w:szCs w:val="20"/>
              </w:rPr>
              <w:t>32 508.90 zł</w:t>
            </w:r>
            <w:r w:rsidRPr="000E314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E3147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0E3147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101E3561" w14:textId="77777777" w:rsidR="00231AFE" w:rsidRPr="000E3147" w:rsidRDefault="00231AFE" w:rsidP="000E3147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E3147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0E3147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71F27C96" w14:textId="77777777" w:rsidR="00231AFE" w:rsidRPr="000E3147" w:rsidRDefault="00231AFE" w:rsidP="000E3147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3147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0E3147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0E3147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231AFE" w:rsidRPr="000E3147" w14:paraId="5C0EFF3A" w14:textId="77777777" w:rsidTr="00231AF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22846" w14:textId="77777777" w:rsidR="00231AFE" w:rsidRPr="000E3147" w:rsidRDefault="00231AFE" w:rsidP="000E3147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3147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6</w:t>
            </w:r>
            <w:r w:rsidRPr="000E3147">
              <w:rPr>
                <w:rFonts w:ascii="Arial Narrow" w:hAnsi="Arial Narrow" w:cs="Arial"/>
                <w:sz w:val="20"/>
                <w:szCs w:val="20"/>
              </w:rPr>
              <w:t xml:space="preserve">: Usługa serwisowa Gamma kamery tarczycowej </w:t>
            </w:r>
            <w:proofErr w:type="spellStart"/>
            <w:r w:rsidRPr="000E3147">
              <w:rPr>
                <w:rFonts w:ascii="Arial Narrow" w:hAnsi="Arial Narrow" w:cs="Arial"/>
                <w:sz w:val="20"/>
                <w:szCs w:val="20"/>
              </w:rPr>
              <w:t>Nucline</w:t>
            </w:r>
            <w:proofErr w:type="spellEnd"/>
            <w:r w:rsidRPr="000E3147">
              <w:rPr>
                <w:rFonts w:ascii="Arial Narrow" w:hAnsi="Arial Narrow" w:cs="Arial"/>
                <w:sz w:val="20"/>
                <w:szCs w:val="20"/>
              </w:rPr>
              <w:t xml:space="preserve"> TH-33</w:t>
            </w:r>
          </w:p>
          <w:p w14:paraId="027FD515" w14:textId="77777777" w:rsidR="00231AFE" w:rsidRPr="000E3147" w:rsidRDefault="00231AFE" w:rsidP="000E3147">
            <w:pPr>
              <w:spacing w:before="6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0E3147">
              <w:rPr>
                <w:rFonts w:ascii="Arial Narrow" w:hAnsi="Arial Narrow" w:cs="Arial"/>
                <w:b/>
                <w:sz w:val="20"/>
                <w:szCs w:val="20"/>
              </w:rPr>
              <w:t>Mediso</w:t>
            </w:r>
            <w:proofErr w:type="spellEnd"/>
            <w:r w:rsidRPr="000E3147">
              <w:rPr>
                <w:rFonts w:ascii="Arial Narrow" w:hAnsi="Arial Narrow" w:cs="Arial"/>
                <w:b/>
                <w:sz w:val="20"/>
                <w:szCs w:val="20"/>
              </w:rPr>
              <w:t xml:space="preserve"> Polska Spółka z ograniczoną odpowiedzialnością</w:t>
            </w:r>
          </w:p>
          <w:p w14:paraId="7D1E3D53" w14:textId="77777777" w:rsidR="00231AFE" w:rsidRPr="000E3147" w:rsidRDefault="00231AFE" w:rsidP="000E3147">
            <w:pPr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E3147">
              <w:rPr>
                <w:rFonts w:ascii="Arial Narrow" w:hAnsi="Arial Narrow" w:cs="Arial"/>
                <w:bCs/>
                <w:sz w:val="20"/>
                <w:szCs w:val="20"/>
              </w:rPr>
              <w:t xml:space="preserve">Al. Piłsudskiego 133d </w:t>
            </w:r>
          </w:p>
          <w:p w14:paraId="0C2389ED" w14:textId="77777777" w:rsidR="00231AFE" w:rsidRPr="000E3147" w:rsidRDefault="00231AFE" w:rsidP="000E3147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E3147">
              <w:rPr>
                <w:rFonts w:ascii="Arial Narrow" w:hAnsi="Arial Narrow" w:cs="Arial"/>
                <w:bCs/>
                <w:sz w:val="20"/>
                <w:szCs w:val="20"/>
              </w:rPr>
              <w:t>92-318 Łódź</w:t>
            </w:r>
          </w:p>
          <w:p w14:paraId="4A6EFB60" w14:textId="77777777" w:rsidR="00231AFE" w:rsidRPr="000E3147" w:rsidRDefault="00231AFE" w:rsidP="000E3147">
            <w:pPr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E3147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0E3147">
              <w:rPr>
                <w:rFonts w:ascii="Arial Narrow" w:hAnsi="Arial Narrow" w:cs="Arial"/>
                <w:b/>
                <w:sz w:val="20"/>
                <w:szCs w:val="20"/>
              </w:rPr>
              <w:t>138 726.00 zł</w:t>
            </w:r>
            <w:r w:rsidRPr="000E314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E3147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0E3147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1EAE6725" w14:textId="77777777" w:rsidR="00231AFE" w:rsidRPr="000E3147" w:rsidRDefault="00231AFE" w:rsidP="000E3147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E3147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0E3147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23B7C50B" w14:textId="0EDF4E70" w:rsidR="00231AFE" w:rsidRPr="000E3147" w:rsidRDefault="000E3147" w:rsidP="000E3147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0E3147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0E3147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0E3147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</w:tbl>
    <w:p w14:paraId="466231CE" w14:textId="77777777" w:rsidR="00B36EDA" w:rsidRPr="000E3147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0E3147">
        <w:rPr>
          <w:rFonts w:ascii="Arial Narrow" w:hAnsi="Arial Narrow" w:cs="Arial"/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0E3147">
        <w:rPr>
          <w:rFonts w:ascii="Arial Narrow" w:hAnsi="Arial Narrow" w:cs="Arial"/>
          <w:color w:val="000000"/>
          <w:sz w:val="20"/>
          <w:szCs w:val="2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977"/>
        <w:gridCol w:w="2835"/>
        <w:gridCol w:w="1559"/>
      </w:tblGrid>
      <w:tr w:rsidR="00B36EDA" w:rsidRPr="000E3147" w14:paraId="321B28D9" w14:textId="77777777" w:rsidTr="000E314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01D8E97" w14:textId="77777777" w:rsidR="00B36EDA" w:rsidRPr="000E3147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0E3147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8F42021" w14:textId="77777777" w:rsidR="00B36EDA" w:rsidRPr="000E3147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E3147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88173B2" w14:textId="77777777" w:rsidR="00B36EDA" w:rsidRPr="000E3147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0E3147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940481B" w14:textId="77777777" w:rsidR="00B36EDA" w:rsidRPr="000E3147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0E3147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231AFE" w:rsidRPr="000E3147" w14:paraId="45C273CD" w14:textId="77777777" w:rsidTr="000E314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ADC2E" w14:textId="77777777" w:rsidR="00231AFE" w:rsidRPr="000E3147" w:rsidRDefault="00231AFE" w:rsidP="002239D3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1 - Testy specjalistyczne aparatów RTG (25 pozycji)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DB842" w14:textId="77777777" w:rsidR="00231AFE" w:rsidRPr="000E3147" w:rsidRDefault="00231AFE" w:rsidP="002239D3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0E3147">
              <w:rPr>
                <w:rFonts w:ascii="Arial Narrow" w:hAnsi="Arial Narrow" w:cs="Arial"/>
                <w:b/>
                <w:bCs/>
                <w:sz w:val="18"/>
                <w:szCs w:val="18"/>
              </w:rPr>
              <w:t>Aumed</w:t>
            </w:r>
            <w:proofErr w:type="spellEnd"/>
            <w:r w:rsidRPr="000E3147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Radiologiczny Audyt Medyczny </w:t>
            </w:r>
            <w:proofErr w:type="spellStart"/>
            <w:r w:rsidRPr="000E3147">
              <w:rPr>
                <w:rFonts w:ascii="Arial Narrow" w:hAnsi="Arial Narrow" w:cs="Arial"/>
                <w:b/>
                <w:bCs/>
                <w:sz w:val="18"/>
                <w:szCs w:val="18"/>
              </w:rPr>
              <w:t>Seiffert</w:t>
            </w:r>
            <w:proofErr w:type="spellEnd"/>
            <w:r w:rsidRPr="000E3147">
              <w:rPr>
                <w:rFonts w:ascii="Arial Narrow" w:hAnsi="Arial Narrow" w:cs="Arial"/>
                <w:b/>
                <w:bCs/>
                <w:sz w:val="18"/>
                <w:szCs w:val="18"/>
              </w:rPr>
              <w:t>, Sawicki Sp. j.</w:t>
            </w:r>
          </w:p>
          <w:p w14:paraId="04F2BD3B" w14:textId="77777777" w:rsidR="00231AFE" w:rsidRPr="000E3147" w:rsidRDefault="00231AFE" w:rsidP="002239D3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ul. Warszawska 39/brak</w:t>
            </w:r>
          </w:p>
          <w:p w14:paraId="6F5240A5" w14:textId="77777777" w:rsidR="00231AFE" w:rsidRPr="000E3147" w:rsidRDefault="00231AFE" w:rsidP="002239D3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61-028 Poznań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6ED55" w14:textId="77777777" w:rsidR="00231AFE" w:rsidRPr="000E3147" w:rsidRDefault="00231AFE" w:rsidP="002239D3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704BA53A" w14:textId="77777777" w:rsidR="00231AFE" w:rsidRPr="000E3147" w:rsidRDefault="00231AFE" w:rsidP="002239D3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2 - Czas wykonania testów warz z dokumentacją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E89A0" w14:textId="77777777" w:rsidR="00231AFE" w:rsidRPr="000E3147" w:rsidRDefault="00231AFE" w:rsidP="002239D3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231AFE" w:rsidRPr="000E3147" w14:paraId="64AB7451" w14:textId="77777777" w:rsidTr="000E314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14D8C" w14:textId="77777777" w:rsidR="00231AFE" w:rsidRPr="000E3147" w:rsidRDefault="00231AFE" w:rsidP="002239D3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1 - Testy specjalistyczne aparatów RTG (25 pozycji)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8D80B" w14:textId="77777777" w:rsidR="00231AFE" w:rsidRPr="000E3147" w:rsidRDefault="00231AFE" w:rsidP="002239D3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0E3147">
              <w:rPr>
                <w:rFonts w:ascii="Arial Narrow" w:hAnsi="Arial Narrow" w:cs="Arial"/>
                <w:b/>
                <w:bCs/>
                <w:sz w:val="18"/>
                <w:szCs w:val="18"/>
              </w:rPr>
              <w:t>Measure</w:t>
            </w:r>
            <w:proofErr w:type="spellEnd"/>
            <w:r w:rsidRPr="000E3147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Laboratorium Badawcze Ewa Fabiszewska</w:t>
            </w:r>
          </w:p>
          <w:p w14:paraId="7E34CBD9" w14:textId="77777777" w:rsidR="00231AFE" w:rsidRPr="000E3147" w:rsidRDefault="00231AFE" w:rsidP="002239D3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ul. G. Bruna 9/234</w:t>
            </w:r>
          </w:p>
          <w:p w14:paraId="4A7D4A54" w14:textId="77777777" w:rsidR="00231AFE" w:rsidRPr="000E3147" w:rsidRDefault="00231AFE" w:rsidP="002239D3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01-307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95427" w14:textId="77777777" w:rsidR="00231AFE" w:rsidRPr="000E3147" w:rsidRDefault="00231AFE" w:rsidP="002239D3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1 - Cena - 50.95</w:t>
            </w:r>
          </w:p>
          <w:p w14:paraId="6C3E3BA0" w14:textId="77777777" w:rsidR="00231AFE" w:rsidRPr="000E3147" w:rsidRDefault="00231AFE" w:rsidP="002239D3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2 - Czas wykonania testów warz z dokumentacją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252B3" w14:textId="77777777" w:rsidR="00231AFE" w:rsidRPr="000E3147" w:rsidRDefault="00231AFE" w:rsidP="002239D3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 xml:space="preserve">  90,95</w:t>
            </w:r>
          </w:p>
        </w:tc>
      </w:tr>
      <w:tr w:rsidR="00231AFE" w:rsidRPr="000E3147" w14:paraId="630350EA" w14:textId="77777777" w:rsidTr="000E314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A38B8" w14:textId="77777777" w:rsidR="00231AFE" w:rsidRPr="000E3147" w:rsidRDefault="00231AFE" w:rsidP="002239D3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1 - Testy specjalistyczne aparatów RTG (25 pozycji)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EB6E5" w14:textId="77777777" w:rsidR="00231AFE" w:rsidRPr="000E3147" w:rsidRDefault="00231AFE" w:rsidP="002239D3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0E3147">
              <w:rPr>
                <w:rFonts w:ascii="Arial Narrow" w:hAnsi="Arial Narrow" w:cs="Arial"/>
                <w:b/>
                <w:bCs/>
                <w:sz w:val="18"/>
                <w:szCs w:val="18"/>
              </w:rPr>
              <w:t>Medikol</w:t>
            </w:r>
            <w:proofErr w:type="spellEnd"/>
            <w:r w:rsidRPr="000E3147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E3147">
              <w:rPr>
                <w:rFonts w:ascii="Arial Narrow" w:hAnsi="Arial Narrow" w:cs="Arial"/>
                <w:b/>
                <w:bCs/>
                <w:sz w:val="18"/>
                <w:szCs w:val="18"/>
              </w:rPr>
              <w:t>Quality</w:t>
            </w:r>
            <w:proofErr w:type="spellEnd"/>
            <w:r w:rsidRPr="000E3147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Spółka z Ograniczoną Odpowiedzialnością</w:t>
            </w:r>
          </w:p>
          <w:p w14:paraId="333B570B" w14:textId="77777777" w:rsidR="00231AFE" w:rsidRPr="000E3147" w:rsidRDefault="00231AFE" w:rsidP="002239D3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Polska 118</w:t>
            </w:r>
          </w:p>
          <w:p w14:paraId="06871166" w14:textId="77777777" w:rsidR="00231AFE" w:rsidRPr="000E3147" w:rsidRDefault="00231AFE" w:rsidP="002239D3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60-401 Poznań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325B7" w14:textId="77777777" w:rsidR="00231AFE" w:rsidRPr="000E3147" w:rsidRDefault="00231AFE" w:rsidP="002239D3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1 - Cena - 45.57</w:t>
            </w:r>
          </w:p>
          <w:p w14:paraId="21BA7EAD" w14:textId="77777777" w:rsidR="00231AFE" w:rsidRPr="000E3147" w:rsidRDefault="00231AFE" w:rsidP="002239D3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2 - Czas wykonania testów warz z dokumentacją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A783C" w14:textId="77777777" w:rsidR="00231AFE" w:rsidRPr="000E3147" w:rsidRDefault="00231AFE" w:rsidP="002239D3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 xml:space="preserve">  85,57</w:t>
            </w:r>
          </w:p>
        </w:tc>
      </w:tr>
      <w:tr w:rsidR="00231AFE" w:rsidRPr="000E3147" w14:paraId="2E8A2791" w14:textId="77777777" w:rsidTr="000E314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406EA" w14:textId="77777777" w:rsidR="00231AFE" w:rsidRPr="000E3147" w:rsidRDefault="00231AFE" w:rsidP="002239D3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lastRenderedPageBreak/>
              <w:t>1 - Testy specjalistyczne aparatów RTG (25 pozycji)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9F3AE" w14:textId="77777777" w:rsidR="00231AFE" w:rsidRPr="000E3147" w:rsidRDefault="00231AFE" w:rsidP="002239D3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0E3147">
              <w:rPr>
                <w:rFonts w:ascii="Arial Narrow" w:hAnsi="Arial Narrow" w:cs="Arial"/>
                <w:b/>
                <w:bCs/>
                <w:sz w:val="18"/>
                <w:szCs w:val="18"/>
              </w:rPr>
              <w:t>Synektik</w:t>
            </w:r>
            <w:proofErr w:type="spellEnd"/>
            <w:r w:rsidRPr="000E3147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SA</w:t>
            </w:r>
          </w:p>
          <w:p w14:paraId="53964EA6" w14:textId="77777777" w:rsidR="00231AFE" w:rsidRPr="000E3147" w:rsidRDefault="00231AFE" w:rsidP="002239D3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ul. Józefa Piusa Dziekońskiego 3</w:t>
            </w:r>
          </w:p>
          <w:p w14:paraId="48541AA2" w14:textId="77777777" w:rsidR="00231AFE" w:rsidRPr="000E3147" w:rsidRDefault="00231AFE" w:rsidP="002239D3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00-728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E9B02" w14:textId="77777777" w:rsidR="00231AFE" w:rsidRPr="000E3147" w:rsidRDefault="00231AFE" w:rsidP="002239D3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1 - Cena - 31.79</w:t>
            </w:r>
          </w:p>
          <w:p w14:paraId="42DD739E" w14:textId="77777777" w:rsidR="00231AFE" w:rsidRPr="000E3147" w:rsidRDefault="00231AFE" w:rsidP="002239D3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2 - Czas wykonania testów warz z dokumentacją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950B6" w14:textId="77777777" w:rsidR="00231AFE" w:rsidRPr="000E3147" w:rsidRDefault="00231AFE" w:rsidP="002239D3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 xml:space="preserve">  71,79</w:t>
            </w:r>
          </w:p>
        </w:tc>
      </w:tr>
      <w:tr w:rsidR="00231AFE" w:rsidRPr="000E3147" w14:paraId="79F21C25" w14:textId="77777777" w:rsidTr="000E314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CAA2A" w14:textId="77777777" w:rsidR="00231AFE" w:rsidRPr="000E3147" w:rsidRDefault="00231AFE" w:rsidP="002239D3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1 - Testy specjalistyczne aparatów RTG (25 pozycji)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8C17C" w14:textId="77777777" w:rsidR="00231AFE" w:rsidRPr="000E3147" w:rsidRDefault="00231AFE" w:rsidP="002239D3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b/>
                <w:bCs/>
                <w:sz w:val="18"/>
                <w:szCs w:val="18"/>
              </w:rPr>
              <w:t>GL CENTER SPÓŁKA Z OGRANICZONĄ ODPOWIEDZIALNOŚCIĄ</w:t>
            </w:r>
          </w:p>
          <w:p w14:paraId="45E37CAD" w14:textId="77777777" w:rsidR="00231AFE" w:rsidRPr="000E3147" w:rsidRDefault="00231AFE" w:rsidP="002239D3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ul. Wspólna 1</w:t>
            </w:r>
          </w:p>
          <w:p w14:paraId="4332CF64" w14:textId="77777777" w:rsidR="00231AFE" w:rsidRPr="000E3147" w:rsidRDefault="00231AFE" w:rsidP="002239D3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43-190 Mikołów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B014E" w14:textId="77777777" w:rsidR="00231AFE" w:rsidRPr="000E3147" w:rsidRDefault="00231AFE" w:rsidP="002239D3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1 - Cena - 40.49</w:t>
            </w:r>
          </w:p>
          <w:p w14:paraId="4B7DB5DF" w14:textId="77777777" w:rsidR="00231AFE" w:rsidRPr="000E3147" w:rsidRDefault="00231AFE" w:rsidP="002239D3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2 - Czas wykonania testów warz z dokumentacją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7101E" w14:textId="77777777" w:rsidR="00231AFE" w:rsidRPr="000E3147" w:rsidRDefault="00231AFE" w:rsidP="002239D3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 xml:space="preserve">  40,49</w:t>
            </w:r>
          </w:p>
        </w:tc>
      </w:tr>
      <w:tr w:rsidR="00231AFE" w:rsidRPr="000E3147" w14:paraId="779D8D8F" w14:textId="77777777" w:rsidTr="000E314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EC20F" w14:textId="77777777" w:rsidR="00231AFE" w:rsidRPr="000E3147" w:rsidRDefault="00231AFE" w:rsidP="002239D3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2 - Testy specjalistyczne gamma kamer (2 pozycje)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794CA" w14:textId="77777777" w:rsidR="00231AFE" w:rsidRPr="000E3147" w:rsidRDefault="00231AFE" w:rsidP="002239D3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0E3147">
              <w:rPr>
                <w:rFonts w:ascii="Arial Narrow" w:hAnsi="Arial Narrow" w:cs="Arial"/>
                <w:b/>
                <w:bCs/>
                <w:sz w:val="18"/>
                <w:szCs w:val="18"/>
              </w:rPr>
              <w:t>Synektik</w:t>
            </w:r>
            <w:proofErr w:type="spellEnd"/>
            <w:r w:rsidRPr="000E3147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SA</w:t>
            </w:r>
          </w:p>
          <w:p w14:paraId="2D73CCF8" w14:textId="77777777" w:rsidR="00231AFE" w:rsidRPr="000E3147" w:rsidRDefault="00231AFE" w:rsidP="002239D3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ul. Józefa Piusa Dziekońskiego 3</w:t>
            </w:r>
          </w:p>
          <w:p w14:paraId="4E8B19CA" w14:textId="77777777" w:rsidR="00231AFE" w:rsidRPr="000E3147" w:rsidRDefault="00231AFE" w:rsidP="002239D3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00-728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9301A" w14:textId="77777777" w:rsidR="00231AFE" w:rsidRPr="000E3147" w:rsidRDefault="00231AFE" w:rsidP="002239D3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6367277D" w14:textId="77777777" w:rsidR="00231AFE" w:rsidRPr="000E3147" w:rsidRDefault="00231AFE" w:rsidP="002239D3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2 - Czas wykonania testów warz z dokumentacją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2E2A5" w14:textId="77777777" w:rsidR="00231AFE" w:rsidRPr="000E3147" w:rsidRDefault="00231AFE" w:rsidP="002239D3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231AFE" w:rsidRPr="000E3147" w14:paraId="29EDA682" w14:textId="77777777" w:rsidTr="000E314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C9AEF" w14:textId="77777777" w:rsidR="00231AFE" w:rsidRPr="000E3147" w:rsidRDefault="00231AFE" w:rsidP="002239D3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2 - Testy specjalistyczne gamma kamer (2 pozycje)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0C9EB" w14:textId="77777777" w:rsidR="00231AFE" w:rsidRPr="000E3147" w:rsidRDefault="00231AFE" w:rsidP="002239D3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b/>
                <w:bCs/>
                <w:sz w:val="18"/>
                <w:szCs w:val="18"/>
              </w:rPr>
              <w:t>GL CENTER SPÓŁKA Z OGRANICZONĄ ODPOWIEDZIALNOŚCIĄ</w:t>
            </w:r>
          </w:p>
          <w:p w14:paraId="6DAF2964" w14:textId="77777777" w:rsidR="00231AFE" w:rsidRPr="000E3147" w:rsidRDefault="00231AFE" w:rsidP="002239D3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ul. Wspólna 1</w:t>
            </w:r>
          </w:p>
          <w:p w14:paraId="73D3C641" w14:textId="77777777" w:rsidR="00231AFE" w:rsidRPr="000E3147" w:rsidRDefault="00231AFE" w:rsidP="002239D3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43-190 Mikołów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99F3B" w14:textId="77777777" w:rsidR="00231AFE" w:rsidRPr="000E3147" w:rsidRDefault="00231AFE" w:rsidP="002239D3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1 - Cena - 50.57</w:t>
            </w:r>
          </w:p>
          <w:p w14:paraId="550E5866" w14:textId="77777777" w:rsidR="00231AFE" w:rsidRPr="000E3147" w:rsidRDefault="00231AFE" w:rsidP="002239D3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2 - Czas wykonania testów warz z dokumentacją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22336" w14:textId="77777777" w:rsidR="00231AFE" w:rsidRPr="000E3147" w:rsidRDefault="00231AFE" w:rsidP="002239D3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 xml:space="preserve">  50,57</w:t>
            </w:r>
          </w:p>
        </w:tc>
      </w:tr>
      <w:tr w:rsidR="00231AFE" w:rsidRPr="000E3147" w14:paraId="2223C601" w14:textId="77777777" w:rsidTr="000E314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9A58A" w14:textId="77777777" w:rsidR="00231AFE" w:rsidRPr="000E3147" w:rsidRDefault="00231AFE" w:rsidP="002239D3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3 - Testy specjalistyczne tomografu komputerowego (2 pozycje)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07094" w14:textId="77777777" w:rsidR="00231AFE" w:rsidRPr="000E3147" w:rsidRDefault="00231AFE" w:rsidP="002239D3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0E3147">
              <w:rPr>
                <w:rFonts w:ascii="Arial Narrow" w:hAnsi="Arial Narrow" w:cs="Arial"/>
                <w:b/>
                <w:bCs/>
                <w:sz w:val="18"/>
                <w:szCs w:val="18"/>
              </w:rPr>
              <w:t>Aumed</w:t>
            </w:r>
            <w:proofErr w:type="spellEnd"/>
            <w:r w:rsidRPr="000E3147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Radiologiczny Audyt Medyczny </w:t>
            </w:r>
            <w:proofErr w:type="spellStart"/>
            <w:r w:rsidRPr="000E3147">
              <w:rPr>
                <w:rFonts w:ascii="Arial Narrow" w:hAnsi="Arial Narrow" w:cs="Arial"/>
                <w:b/>
                <w:bCs/>
                <w:sz w:val="18"/>
                <w:szCs w:val="18"/>
              </w:rPr>
              <w:t>Seiffert</w:t>
            </w:r>
            <w:proofErr w:type="spellEnd"/>
            <w:r w:rsidRPr="000E3147">
              <w:rPr>
                <w:rFonts w:ascii="Arial Narrow" w:hAnsi="Arial Narrow" w:cs="Arial"/>
                <w:b/>
                <w:bCs/>
                <w:sz w:val="18"/>
                <w:szCs w:val="18"/>
              </w:rPr>
              <w:t>, Sawicki Sp. j.</w:t>
            </w:r>
          </w:p>
          <w:p w14:paraId="521BC89D" w14:textId="77777777" w:rsidR="00231AFE" w:rsidRPr="000E3147" w:rsidRDefault="00231AFE" w:rsidP="002239D3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ul. Warszawska 39/brak</w:t>
            </w:r>
          </w:p>
          <w:p w14:paraId="0EEC09C7" w14:textId="77777777" w:rsidR="00231AFE" w:rsidRPr="000E3147" w:rsidRDefault="00231AFE" w:rsidP="002239D3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61-028 Poznań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FC980" w14:textId="77777777" w:rsidR="00231AFE" w:rsidRPr="000E3147" w:rsidRDefault="00231AFE" w:rsidP="002239D3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7A21DB6F" w14:textId="77777777" w:rsidR="00231AFE" w:rsidRPr="000E3147" w:rsidRDefault="00231AFE" w:rsidP="002239D3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2 - Czas wykonania testów warz z dokumentacją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C2A68" w14:textId="77777777" w:rsidR="00231AFE" w:rsidRPr="000E3147" w:rsidRDefault="00231AFE" w:rsidP="002239D3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231AFE" w:rsidRPr="000E3147" w14:paraId="3366775B" w14:textId="77777777" w:rsidTr="000E314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FCF55" w14:textId="77777777" w:rsidR="00231AFE" w:rsidRPr="000E3147" w:rsidRDefault="00231AFE" w:rsidP="002239D3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3 - Testy specjalistyczne tomografu komputerowego (2 pozycje)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1C7D8" w14:textId="77777777" w:rsidR="00231AFE" w:rsidRPr="000E3147" w:rsidRDefault="00231AFE" w:rsidP="002239D3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0E3147">
              <w:rPr>
                <w:rFonts w:ascii="Arial Narrow" w:hAnsi="Arial Narrow" w:cs="Arial"/>
                <w:b/>
                <w:bCs/>
                <w:sz w:val="18"/>
                <w:szCs w:val="18"/>
              </w:rPr>
              <w:t>Measure</w:t>
            </w:r>
            <w:proofErr w:type="spellEnd"/>
            <w:r w:rsidRPr="000E3147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Laboratorium Badawcze Ewa Fabiszewska</w:t>
            </w:r>
          </w:p>
          <w:p w14:paraId="2D0C8CC0" w14:textId="77777777" w:rsidR="00231AFE" w:rsidRPr="000E3147" w:rsidRDefault="00231AFE" w:rsidP="002239D3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ul. G. Bruna 9/234</w:t>
            </w:r>
          </w:p>
          <w:p w14:paraId="55806F13" w14:textId="77777777" w:rsidR="00231AFE" w:rsidRPr="000E3147" w:rsidRDefault="00231AFE" w:rsidP="002239D3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01-307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21720" w14:textId="77777777" w:rsidR="00231AFE" w:rsidRPr="000E3147" w:rsidRDefault="00231AFE" w:rsidP="002239D3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1 - Cena - 53.33</w:t>
            </w:r>
          </w:p>
          <w:p w14:paraId="0BADFDB2" w14:textId="77777777" w:rsidR="00231AFE" w:rsidRPr="000E3147" w:rsidRDefault="00231AFE" w:rsidP="002239D3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2 - Czas wykonania testów warz z dokumentacją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A4BB0" w14:textId="77777777" w:rsidR="00231AFE" w:rsidRPr="000E3147" w:rsidRDefault="00231AFE" w:rsidP="002239D3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 xml:space="preserve">  93,33</w:t>
            </w:r>
          </w:p>
        </w:tc>
      </w:tr>
      <w:tr w:rsidR="00231AFE" w:rsidRPr="000E3147" w14:paraId="7DC1831E" w14:textId="77777777" w:rsidTr="000E314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D9E6B" w14:textId="77777777" w:rsidR="00231AFE" w:rsidRPr="000E3147" w:rsidRDefault="00231AFE" w:rsidP="002239D3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3 - Testy specjalistyczne tomografu komputerowego (2 pozycje)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37033" w14:textId="77777777" w:rsidR="00231AFE" w:rsidRPr="000E3147" w:rsidRDefault="00231AFE" w:rsidP="002239D3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0E3147">
              <w:rPr>
                <w:rFonts w:ascii="Arial Narrow" w:hAnsi="Arial Narrow" w:cs="Arial"/>
                <w:b/>
                <w:bCs/>
                <w:sz w:val="18"/>
                <w:szCs w:val="18"/>
              </w:rPr>
              <w:t>Medikol</w:t>
            </w:r>
            <w:proofErr w:type="spellEnd"/>
            <w:r w:rsidRPr="000E3147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E3147">
              <w:rPr>
                <w:rFonts w:ascii="Arial Narrow" w:hAnsi="Arial Narrow" w:cs="Arial"/>
                <w:b/>
                <w:bCs/>
                <w:sz w:val="18"/>
                <w:szCs w:val="18"/>
              </w:rPr>
              <w:t>Quality</w:t>
            </w:r>
            <w:proofErr w:type="spellEnd"/>
            <w:r w:rsidRPr="000E3147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Spółka z Ograniczoną Odpowiedzialnością</w:t>
            </w:r>
          </w:p>
          <w:p w14:paraId="06E41BCA" w14:textId="77777777" w:rsidR="00231AFE" w:rsidRPr="000E3147" w:rsidRDefault="00231AFE" w:rsidP="002239D3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Polska 118</w:t>
            </w:r>
          </w:p>
          <w:p w14:paraId="780ABDE4" w14:textId="77777777" w:rsidR="00231AFE" w:rsidRPr="000E3147" w:rsidRDefault="00231AFE" w:rsidP="002239D3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60-401 Poznań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3C5CB" w14:textId="77777777" w:rsidR="00231AFE" w:rsidRPr="000E3147" w:rsidRDefault="00231AFE" w:rsidP="002239D3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1 - Cena - 48.00</w:t>
            </w:r>
          </w:p>
          <w:p w14:paraId="2A67E13A" w14:textId="77777777" w:rsidR="00231AFE" w:rsidRPr="000E3147" w:rsidRDefault="00231AFE" w:rsidP="002239D3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2 - Czas wykonania testów warz z dokumentacją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837CC" w14:textId="77777777" w:rsidR="00231AFE" w:rsidRPr="000E3147" w:rsidRDefault="00231AFE" w:rsidP="002239D3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 xml:space="preserve">  88,00</w:t>
            </w:r>
          </w:p>
        </w:tc>
      </w:tr>
      <w:tr w:rsidR="00231AFE" w:rsidRPr="000E3147" w14:paraId="799A7C4E" w14:textId="77777777" w:rsidTr="000E314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01967" w14:textId="77777777" w:rsidR="00231AFE" w:rsidRPr="000E3147" w:rsidRDefault="00231AFE" w:rsidP="002239D3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3 - Testy specjalistyczne tomografu komputerowego (2 pozycje)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B2F80" w14:textId="77777777" w:rsidR="00231AFE" w:rsidRPr="000E3147" w:rsidRDefault="00231AFE" w:rsidP="002239D3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0E3147">
              <w:rPr>
                <w:rFonts w:ascii="Arial Narrow" w:hAnsi="Arial Narrow" w:cs="Arial"/>
                <w:b/>
                <w:bCs/>
                <w:sz w:val="18"/>
                <w:szCs w:val="18"/>
              </w:rPr>
              <w:t>Synektik</w:t>
            </w:r>
            <w:proofErr w:type="spellEnd"/>
            <w:r w:rsidRPr="000E3147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SA</w:t>
            </w:r>
          </w:p>
          <w:p w14:paraId="680A2C58" w14:textId="77777777" w:rsidR="00231AFE" w:rsidRPr="000E3147" w:rsidRDefault="00231AFE" w:rsidP="002239D3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ul. Józefa Piusa Dziekońskiego 3</w:t>
            </w:r>
          </w:p>
          <w:p w14:paraId="69542CEB" w14:textId="77777777" w:rsidR="00231AFE" w:rsidRPr="000E3147" w:rsidRDefault="00231AFE" w:rsidP="002239D3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00-728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C245D" w14:textId="77777777" w:rsidR="00231AFE" w:rsidRPr="000E3147" w:rsidRDefault="00231AFE" w:rsidP="002239D3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1 - Cena - 43.64</w:t>
            </w:r>
          </w:p>
          <w:p w14:paraId="4D1BDA54" w14:textId="77777777" w:rsidR="00231AFE" w:rsidRPr="000E3147" w:rsidRDefault="00231AFE" w:rsidP="002239D3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2 - Czas wykonania testów warz z dokumentacją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39A7D" w14:textId="77777777" w:rsidR="00231AFE" w:rsidRPr="000E3147" w:rsidRDefault="00231AFE" w:rsidP="002239D3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 xml:space="preserve">  83,64</w:t>
            </w:r>
          </w:p>
        </w:tc>
      </w:tr>
      <w:tr w:rsidR="00231AFE" w:rsidRPr="000E3147" w14:paraId="2A9CC531" w14:textId="77777777" w:rsidTr="000E314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FC6CE" w14:textId="77777777" w:rsidR="00231AFE" w:rsidRPr="000E3147" w:rsidRDefault="00231AFE" w:rsidP="002239D3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3 - Testy specjalistyczne tomografu komputerowego (2 pozycje)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A9A17" w14:textId="77777777" w:rsidR="00231AFE" w:rsidRPr="000E3147" w:rsidRDefault="00231AFE" w:rsidP="002239D3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b/>
                <w:bCs/>
                <w:sz w:val="18"/>
                <w:szCs w:val="18"/>
              </w:rPr>
              <w:t>GL CENTER SPÓŁKA Z OGRANICZONĄ ODPOWIEDZIALNOŚCIĄ</w:t>
            </w:r>
          </w:p>
          <w:p w14:paraId="08162240" w14:textId="77777777" w:rsidR="00231AFE" w:rsidRPr="000E3147" w:rsidRDefault="00231AFE" w:rsidP="002239D3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ul. Wspólna 1</w:t>
            </w:r>
          </w:p>
          <w:p w14:paraId="542CA613" w14:textId="77777777" w:rsidR="00231AFE" w:rsidRPr="000E3147" w:rsidRDefault="00231AFE" w:rsidP="002239D3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43-190 Mikołów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C02EA" w14:textId="77777777" w:rsidR="00231AFE" w:rsidRPr="000E3147" w:rsidRDefault="00231AFE" w:rsidP="002239D3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1 - Cena - 48.00</w:t>
            </w:r>
          </w:p>
          <w:p w14:paraId="2C38A6F2" w14:textId="77777777" w:rsidR="00231AFE" w:rsidRPr="000E3147" w:rsidRDefault="00231AFE" w:rsidP="002239D3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2 - Czas wykonania testów warz z dokumentacją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966E3" w14:textId="77777777" w:rsidR="00231AFE" w:rsidRPr="000E3147" w:rsidRDefault="00231AFE" w:rsidP="002239D3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 xml:space="preserve">  48,00</w:t>
            </w:r>
          </w:p>
        </w:tc>
      </w:tr>
      <w:tr w:rsidR="00231AFE" w:rsidRPr="000E3147" w14:paraId="111AEF38" w14:textId="77777777" w:rsidTr="000E314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5C184" w14:textId="77777777" w:rsidR="00231AFE" w:rsidRPr="000E3147" w:rsidRDefault="00231AFE" w:rsidP="002239D3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4 - Testy specjalistyczne monitorów, monitorów opisowych oraz monochromatycznych (34 pozycje)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DC131" w14:textId="77777777" w:rsidR="00231AFE" w:rsidRPr="000E3147" w:rsidRDefault="00231AFE" w:rsidP="002239D3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0E3147">
              <w:rPr>
                <w:rFonts w:ascii="Arial Narrow" w:hAnsi="Arial Narrow" w:cs="Arial"/>
                <w:b/>
                <w:bCs/>
                <w:sz w:val="18"/>
                <w:szCs w:val="18"/>
              </w:rPr>
              <w:t>Aumed</w:t>
            </w:r>
            <w:proofErr w:type="spellEnd"/>
            <w:r w:rsidRPr="000E3147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Radiologiczny Audyt Medyczny </w:t>
            </w:r>
            <w:proofErr w:type="spellStart"/>
            <w:r w:rsidRPr="000E3147">
              <w:rPr>
                <w:rFonts w:ascii="Arial Narrow" w:hAnsi="Arial Narrow" w:cs="Arial"/>
                <w:b/>
                <w:bCs/>
                <w:sz w:val="18"/>
                <w:szCs w:val="18"/>
              </w:rPr>
              <w:t>Seiffert</w:t>
            </w:r>
            <w:proofErr w:type="spellEnd"/>
            <w:r w:rsidRPr="000E3147">
              <w:rPr>
                <w:rFonts w:ascii="Arial Narrow" w:hAnsi="Arial Narrow" w:cs="Arial"/>
                <w:b/>
                <w:bCs/>
                <w:sz w:val="18"/>
                <w:szCs w:val="18"/>
              </w:rPr>
              <w:t>, Sawicki Sp. j.</w:t>
            </w:r>
          </w:p>
          <w:p w14:paraId="76893F47" w14:textId="77777777" w:rsidR="00231AFE" w:rsidRPr="000E3147" w:rsidRDefault="00231AFE" w:rsidP="002239D3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ul. Warszawska 39/brak</w:t>
            </w:r>
          </w:p>
          <w:p w14:paraId="0A4D75C4" w14:textId="77777777" w:rsidR="00231AFE" w:rsidRPr="000E3147" w:rsidRDefault="00231AFE" w:rsidP="002239D3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61-028 Poznań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B9421" w14:textId="77777777" w:rsidR="00231AFE" w:rsidRPr="000E3147" w:rsidRDefault="00231AFE" w:rsidP="002239D3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495E8B1B" w14:textId="77777777" w:rsidR="00231AFE" w:rsidRPr="000E3147" w:rsidRDefault="00231AFE" w:rsidP="002239D3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2 - Czas wykonania testów warz z dokumentacją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B71D6" w14:textId="77777777" w:rsidR="00231AFE" w:rsidRPr="000E3147" w:rsidRDefault="00231AFE" w:rsidP="002239D3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231AFE" w:rsidRPr="000E3147" w14:paraId="22698B8F" w14:textId="77777777" w:rsidTr="000E314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7EDF7" w14:textId="77777777" w:rsidR="00231AFE" w:rsidRPr="000E3147" w:rsidRDefault="00231AFE" w:rsidP="002239D3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4 - Testy specjalistyczne monitorów, monitorów opisowych oraz monochromatycznych (34 pozycje)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10688" w14:textId="77777777" w:rsidR="00231AFE" w:rsidRPr="000E3147" w:rsidRDefault="00231AFE" w:rsidP="002239D3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0E3147">
              <w:rPr>
                <w:rFonts w:ascii="Arial Narrow" w:hAnsi="Arial Narrow" w:cs="Arial"/>
                <w:b/>
                <w:bCs/>
                <w:sz w:val="18"/>
                <w:szCs w:val="18"/>
              </w:rPr>
              <w:t>Measure</w:t>
            </w:r>
            <w:proofErr w:type="spellEnd"/>
            <w:r w:rsidRPr="000E3147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Laboratorium Badawcze Ewa Fabiszewska</w:t>
            </w:r>
          </w:p>
          <w:p w14:paraId="0074552B" w14:textId="77777777" w:rsidR="00231AFE" w:rsidRPr="000E3147" w:rsidRDefault="00231AFE" w:rsidP="002239D3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ul. G. Bruna 9/234</w:t>
            </w:r>
          </w:p>
          <w:p w14:paraId="09F40A39" w14:textId="77777777" w:rsidR="00231AFE" w:rsidRPr="000E3147" w:rsidRDefault="00231AFE" w:rsidP="002239D3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01-307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8D7A4" w14:textId="77777777" w:rsidR="00231AFE" w:rsidRPr="000E3147" w:rsidRDefault="00231AFE" w:rsidP="002239D3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1 - Cena - 35.00</w:t>
            </w:r>
          </w:p>
          <w:p w14:paraId="09B596FF" w14:textId="77777777" w:rsidR="00231AFE" w:rsidRPr="000E3147" w:rsidRDefault="00231AFE" w:rsidP="002239D3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2 - Czas wykonania testów warz z dokumentacją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E596E" w14:textId="77777777" w:rsidR="00231AFE" w:rsidRPr="000E3147" w:rsidRDefault="00231AFE" w:rsidP="002239D3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 xml:space="preserve">  75,00</w:t>
            </w:r>
          </w:p>
        </w:tc>
      </w:tr>
      <w:tr w:rsidR="00231AFE" w:rsidRPr="000E3147" w14:paraId="3F8ED5BB" w14:textId="77777777" w:rsidTr="000E314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BA213" w14:textId="77777777" w:rsidR="00231AFE" w:rsidRPr="000E3147" w:rsidRDefault="00231AFE" w:rsidP="002239D3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4 - Testy specjalistyczne monitorów, monitorów opisowych oraz monochromatycznych (34 pozycje)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5846D" w14:textId="77777777" w:rsidR="00231AFE" w:rsidRPr="000E3147" w:rsidRDefault="00231AFE" w:rsidP="002239D3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0E3147">
              <w:rPr>
                <w:rFonts w:ascii="Arial Narrow" w:hAnsi="Arial Narrow" w:cs="Arial"/>
                <w:b/>
                <w:bCs/>
                <w:sz w:val="18"/>
                <w:szCs w:val="18"/>
              </w:rPr>
              <w:t>Synektik</w:t>
            </w:r>
            <w:proofErr w:type="spellEnd"/>
            <w:r w:rsidRPr="000E3147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SA</w:t>
            </w:r>
          </w:p>
          <w:p w14:paraId="1356150E" w14:textId="77777777" w:rsidR="00231AFE" w:rsidRPr="000E3147" w:rsidRDefault="00231AFE" w:rsidP="002239D3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ul. Józefa Piusa Dziekońskiego 3</w:t>
            </w:r>
          </w:p>
          <w:p w14:paraId="68726A30" w14:textId="77777777" w:rsidR="00231AFE" w:rsidRPr="000E3147" w:rsidRDefault="00231AFE" w:rsidP="002239D3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00-728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0A4CF" w14:textId="77777777" w:rsidR="00231AFE" w:rsidRPr="000E3147" w:rsidRDefault="00231AFE" w:rsidP="002239D3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1 - Cena - 42.00</w:t>
            </w:r>
          </w:p>
          <w:p w14:paraId="7E9F45DA" w14:textId="77777777" w:rsidR="00231AFE" w:rsidRPr="000E3147" w:rsidRDefault="00231AFE" w:rsidP="002239D3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2 - Czas wykonania testów warz z dokumentacją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7C64A" w14:textId="77777777" w:rsidR="00231AFE" w:rsidRPr="000E3147" w:rsidRDefault="00231AFE" w:rsidP="002239D3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 xml:space="preserve">  82,00</w:t>
            </w:r>
          </w:p>
        </w:tc>
      </w:tr>
      <w:tr w:rsidR="00231AFE" w:rsidRPr="000E3147" w14:paraId="39230AD1" w14:textId="77777777" w:rsidTr="000E314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A4065" w14:textId="77777777" w:rsidR="00231AFE" w:rsidRPr="000E3147" w:rsidRDefault="00231AFE" w:rsidP="002239D3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4 - Testy specjalistyczne monitorów, monitorów opisowych oraz monochromatycznych (34 pozycje)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55E3F" w14:textId="77777777" w:rsidR="00231AFE" w:rsidRPr="000E3147" w:rsidRDefault="00231AFE" w:rsidP="002239D3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0E3147">
              <w:rPr>
                <w:rFonts w:ascii="Arial Narrow" w:hAnsi="Arial Narrow" w:cs="Arial"/>
                <w:b/>
                <w:bCs/>
                <w:sz w:val="18"/>
                <w:szCs w:val="18"/>
              </w:rPr>
              <w:t>Medikol</w:t>
            </w:r>
            <w:proofErr w:type="spellEnd"/>
            <w:r w:rsidRPr="000E3147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E3147">
              <w:rPr>
                <w:rFonts w:ascii="Arial Narrow" w:hAnsi="Arial Narrow" w:cs="Arial"/>
                <w:b/>
                <w:bCs/>
                <w:sz w:val="18"/>
                <w:szCs w:val="18"/>
              </w:rPr>
              <w:t>Quality</w:t>
            </w:r>
            <w:proofErr w:type="spellEnd"/>
            <w:r w:rsidRPr="000E3147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Spółka z Ograniczoną Odpowiedzialnością</w:t>
            </w:r>
          </w:p>
          <w:p w14:paraId="64AD84E1" w14:textId="77777777" w:rsidR="00231AFE" w:rsidRPr="000E3147" w:rsidRDefault="00231AFE" w:rsidP="002239D3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Polska 118</w:t>
            </w:r>
          </w:p>
          <w:p w14:paraId="6FCF9E73" w14:textId="77777777" w:rsidR="00231AFE" w:rsidRPr="000E3147" w:rsidRDefault="00231AFE" w:rsidP="002239D3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60-401 Poznań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EA581" w14:textId="77777777" w:rsidR="00231AFE" w:rsidRPr="000E3147" w:rsidRDefault="00231AFE" w:rsidP="002239D3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1 - Cena - 25.20</w:t>
            </w:r>
          </w:p>
          <w:p w14:paraId="662005ED" w14:textId="77777777" w:rsidR="00231AFE" w:rsidRPr="000E3147" w:rsidRDefault="00231AFE" w:rsidP="002239D3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2 - Czas wykonania testów warz z dokumentacją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03A8C" w14:textId="77777777" w:rsidR="00231AFE" w:rsidRPr="000E3147" w:rsidRDefault="00231AFE" w:rsidP="002239D3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 xml:space="preserve">  65,20</w:t>
            </w:r>
          </w:p>
        </w:tc>
      </w:tr>
      <w:tr w:rsidR="00231AFE" w:rsidRPr="000E3147" w14:paraId="5AD83A79" w14:textId="77777777" w:rsidTr="000E314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2B471" w14:textId="77777777" w:rsidR="00231AFE" w:rsidRPr="000E3147" w:rsidRDefault="00231AFE" w:rsidP="002239D3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4 - Testy specjalistyczne monitorów, monitorów opisowych oraz monochromatycznych (34 pozycje)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11597" w14:textId="77777777" w:rsidR="00231AFE" w:rsidRPr="000E3147" w:rsidRDefault="00231AFE" w:rsidP="002239D3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b/>
                <w:bCs/>
                <w:sz w:val="18"/>
                <w:szCs w:val="18"/>
              </w:rPr>
              <w:t>GL CENTER SPÓŁKA Z OGRANICZONĄ ODPOWIEDZIALNOŚCIĄ</w:t>
            </w:r>
          </w:p>
          <w:p w14:paraId="659600B8" w14:textId="77777777" w:rsidR="00231AFE" w:rsidRPr="000E3147" w:rsidRDefault="00231AFE" w:rsidP="002239D3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ul. Wspólna 1</w:t>
            </w:r>
          </w:p>
          <w:p w14:paraId="46A67BE5" w14:textId="77777777" w:rsidR="00231AFE" w:rsidRPr="000E3147" w:rsidRDefault="00231AFE" w:rsidP="002239D3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43-190 Mikołów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BCCFD" w14:textId="77777777" w:rsidR="00231AFE" w:rsidRPr="000E3147" w:rsidRDefault="00231AFE" w:rsidP="002239D3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1 - Cena - 42.00</w:t>
            </w:r>
          </w:p>
          <w:p w14:paraId="20240D15" w14:textId="77777777" w:rsidR="00231AFE" w:rsidRPr="000E3147" w:rsidRDefault="00231AFE" w:rsidP="002239D3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2 - Czas wykonania testów warz z dokumentacją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6AC2F" w14:textId="77777777" w:rsidR="00231AFE" w:rsidRPr="000E3147" w:rsidRDefault="00231AFE" w:rsidP="002239D3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 xml:space="preserve">  42,00</w:t>
            </w:r>
          </w:p>
        </w:tc>
      </w:tr>
      <w:tr w:rsidR="00231AFE" w:rsidRPr="000E3147" w14:paraId="1B69D70D" w14:textId="77777777" w:rsidTr="000E314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82506" w14:textId="77777777" w:rsidR="00231AFE" w:rsidRPr="000E3147" w:rsidRDefault="00231AFE" w:rsidP="002239D3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lastRenderedPageBreak/>
              <w:t>5 - Usługa napraw i przeglądów komór laminarnych (8 pozycji)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134B1" w14:textId="77777777" w:rsidR="00231AFE" w:rsidRPr="000E3147" w:rsidRDefault="00231AFE" w:rsidP="002239D3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b/>
                <w:bCs/>
                <w:sz w:val="18"/>
                <w:szCs w:val="18"/>
              </w:rPr>
              <w:t>PLS SERVICES SPÓLKA Z OGRANICZONĄ ODPOWIEDZIALNOŚCIĄ</w:t>
            </w:r>
          </w:p>
          <w:p w14:paraId="650F3826" w14:textId="77777777" w:rsidR="00231AFE" w:rsidRPr="000E3147" w:rsidRDefault="00231AFE" w:rsidP="002239D3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Bukszpanowa 4/15</w:t>
            </w:r>
          </w:p>
          <w:p w14:paraId="13E9FF72" w14:textId="77777777" w:rsidR="00231AFE" w:rsidRPr="000E3147" w:rsidRDefault="00231AFE" w:rsidP="002239D3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15-585 Białystok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972A3" w14:textId="77777777" w:rsidR="00231AFE" w:rsidRPr="000E3147" w:rsidRDefault="00231AFE" w:rsidP="002239D3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06AF8FDD" w14:textId="77777777" w:rsidR="00231AFE" w:rsidRPr="000E3147" w:rsidRDefault="00231AFE" w:rsidP="002239D3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2 - Autoryzacja producenta - 0.00</w:t>
            </w:r>
          </w:p>
          <w:p w14:paraId="182ED10D" w14:textId="77777777" w:rsidR="00231AFE" w:rsidRPr="000E3147" w:rsidRDefault="00231AFE" w:rsidP="002239D3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3 - Koszt roboczogodziny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6A94D" w14:textId="77777777" w:rsidR="00231AFE" w:rsidRPr="000E3147" w:rsidRDefault="00231AFE" w:rsidP="002239D3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 xml:space="preserve">  80,00</w:t>
            </w:r>
          </w:p>
        </w:tc>
      </w:tr>
      <w:tr w:rsidR="00231AFE" w:rsidRPr="000E3147" w14:paraId="78590E74" w14:textId="77777777" w:rsidTr="000E314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BCCAA" w14:textId="77777777" w:rsidR="00231AFE" w:rsidRPr="000E3147" w:rsidRDefault="00231AFE" w:rsidP="002239D3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5 - Usługa napraw i przeglądów komór laminarnych (8 pozycji)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75F6A" w14:textId="77777777" w:rsidR="00231AFE" w:rsidRPr="000E3147" w:rsidRDefault="00231AFE" w:rsidP="002239D3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0E3147">
              <w:rPr>
                <w:rFonts w:ascii="Arial Narrow" w:hAnsi="Arial Narrow" w:cs="Arial"/>
                <w:b/>
                <w:bCs/>
                <w:sz w:val="18"/>
                <w:szCs w:val="18"/>
              </w:rPr>
              <w:t>Animalab</w:t>
            </w:r>
            <w:proofErr w:type="spellEnd"/>
            <w:r w:rsidRPr="000E3147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0E3147">
              <w:rPr>
                <w:rFonts w:ascii="Arial Narrow" w:hAnsi="Arial Narrow" w:cs="Arial"/>
                <w:b/>
                <w:bCs/>
                <w:sz w:val="18"/>
                <w:szCs w:val="18"/>
              </w:rPr>
              <w:t>Spz.o.o</w:t>
            </w:r>
            <w:proofErr w:type="spellEnd"/>
            <w:proofErr w:type="gramEnd"/>
          </w:p>
          <w:p w14:paraId="3A342E30" w14:textId="77777777" w:rsidR="00231AFE" w:rsidRPr="000E3147" w:rsidRDefault="00231AFE" w:rsidP="002239D3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Dąbrowskiego 343</w:t>
            </w:r>
          </w:p>
          <w:p w14:paraId="7EDCC89E" w14:textId="77777777" w:rsidR="00231AFE" w:rsidRPr="000E3147" w:rsidRDefault="00231AFE" w:rsidP="002239D3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60-419 Poznań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945CA" w14:textId="77777777" w:rsidR="00231AFE" w:rsidRPr="000E3147" w:rsidRDefault="00231AFE" w:rsidP="002239D3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1 - Cena - 0.00</w:t>
            </w:r>
          </w:p>
          <w:p w14:paraId="39C741E8" w14:textId="77777777" w:rsidR="00231AFE" w:rsidRPr="000E3147" w:rsidRDefault="00231AFE" w:rsidP="002239D3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2 - Autoryzacja producenta - 0.00</w:t>
            </w:r>
          </w:p>
          <w:p w14:paraId="2C382DEF" w14:textId="77777777" w:rsidR="00231AFE" w:rsidRPr="000E3147" w:rsidRDefault="00231AFE" w:rsidP="002239D3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3 - Koszt roboczogodziny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6FCB3" w14:textId="77777777" w:rsidR="00231AFE" w:rsidRPr="000E3147" w:rsidRDefault="00231AFE" w:rsidP="002239D3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 xml:space="preserve">  0,00</w:t>
            </w:r>
          </w:p>
        </w:tc>
      </w:tr>
      <w:tr w:rsidR="00231AFE" w:rsidRPr="000E3147" w14:paraId="7862E04E" w14:textId="77777777" w:rsidTr="000E314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C7786" w14:textId="77777777" w:rsidR="00231AFE" w:rsidRPr="000E3147" w:rsidRDefault="00231AFE" w:rsidP="002239D3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 xml:space="preserve">6 - Usługa serwisowa Gamma kamery tarczycowej </w:t>
            </w:r>
            <w:proofErr w:type="spellStart"/>
            <w:r w:rsidRPr="000E3147">
              <w:rPr>
                <w:rFonts w:ascii="Arial Narrow" w:hAnsi="Arial Narrow" w:cs="Arial"/>
                <w:sz w:val="18"/>
                <w:szCs w:val="18"/>
              </w:rPr>
              <w:t>Nucline</w:t>
            </w:r>
            <w:proofErr w:type="spellEnd"/>
            <w:r w:rsidRPr="000E3147">
              <w:rPr>
                <w:rFonts w:ascii="Arial Narrow" w:hAnsi="Arial Narrow" w:cs="Arial"/>
                <w:sz w:val="18"/>
                <w:szCs w:val="18"/>
              </w:rPr>
              <w:t xml:space="preserve"> TH-33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21225" w14:textId="77777777" w:rsidR="00231AFE" w:rsidRPr="000E3147" w:rsidRDefault="00231AFE" w:rsidP="002239D3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0E3147">
              <w:rPr>
                <w:rFonts w:ascii="Arial Narrow" w:hAnsi="Arial Narrow" w:cs="Arial"/>
                <w:b/>
                <w:bCs/>
                <w:sz w:val="18"/>
                <w:szCs w:val="18"/>
              </w:rPr>
              <w:t>Mediso</w:t>
            </w:r>
            <w:proofErr w:type="spellEnd"/>
            <w:r w:rsidRPr="000E3147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Polska Spółka z ograniczoną odpowiedzialnością</w:t>
            </w:r>
          </w:p>
          <w:p w14:paraId="640ECD56" w14:textId="77777777" w:rsidR="00231AFE" w:rsidRPr="000E3147" w:rsidRDefault="00231AFE" w:rsidP="002239D3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Al. Piłsudskiego 133d</w:t>
            </w:r>
          </w:p>
          <w:p w14:paraId="26E8496A" w14:textId="77777777" w:rsidR="00231AFE" w:rsidRPr="000E3147" w:rsidRDefault="00231AFE" w:rsidP="002239D3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92-318 Łódź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533EF" w14:textId="77777777" w:rsidR="00231AFE" w:rsidRPr="000E3147" w:rsidRDefault="00231AFE" w:rsidP="002239D3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37B63C27" w14:textId="77777777" w:rsidR="00231AFE" w:rsidRPr="000E3147" w:rsidRDefault="00231AFE" w:rsidP="002239D3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2 - Autoryzacja producenta - 20.00</w:t>
            </w:r>
          </w:p>
          <w:p w14:paraId="652E8652" w14:textId="77777777" w:rsidR="00231AFE" w:rsidRPr="000E3147" w:rsidRDefault="00231AFE" w:rsidP="002239D3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>3 - Czas wykonania przeglądu wraz z dokumentacją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3F60B" w14:textId="77777777" w:rsidR="00231AFE" w:rsidRPr="000E3147" w:rsidRDefault="00231AFE" w:rsidP="002239D3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E3147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</w:tbl>
    <w:p w14:paraId="04440826" w14:textId="6C271E91" w:rsidR="00B464D3" w:rsidRPr="000E3147" w:rsidRDefault="000E3147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0"/>
          <w:szCs w:val="20"/>
        </w:rPr>
      </w:pPr>
      <w:r w:rsidRPr="000E3147">
        <w:rPr>
          <w:rFonts w:ascii="Arial Narrow" w:hAnsi="Arial Narrow" w:cs="Arial"/>
          <w:i/>
          <w:sz w:val="20"/>
          <w:szCs w:val="20"/>
        </w:rPr>
        <w:t>ZAMAWIAJĄCY</w:t>
      </w:r>
    </w:p>
    <w:bookmarkEnd w:id="0"/>
    <w:p w14:paraId="73E0C302" w14:textId="77777777" w:rsidR="000E3147" w:rsidRDefault="000E3147" w:rsidP="000E3147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4FB1DF4F" w14:textId="77777777" w:rsidR="000E3147" w:rsidRDefault="000E3147" w:rsidP="000E3147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647B902C" w14:textId="77777777" w:rsidR="000E3147" w:rsidRDefault="000E3147" w:rsidP="000E3147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637040A6" w14:textId="77777777" w:rsidR="000E3147" w:rsidRDefault="000E3147" w:rsidP="000E3147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466B9098" w14:textId="77777777" w:rsidR="000E3147" w:rsidRDefault="000E3147" w:rsidP="000E3147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6293F62D" w14:textId="77777777" w:rsidR="000E3147" w:rsidRDefault="000E3147" w:rsidP="000E3147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065E632F" w14:textId="77777777" w:rsidR="000E3147" w:rsidRDefault="000E3147" w:rsidP="000E3147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6A05874B" w14:textId="77777777" w:rsidR="000E3147" w:rsidRDefault="000E3147" w:rsidP="000E3147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12D1F0F1" w14:textId="77777777" w:rsidR="000E3147" w:rsidRDefault="000E3147" w:rsidP="000E3147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122B2051" w14:textId="77777777" w:rsidR="000E3147" w:rsidRDefault="000E3147" w:rsidP="000E3147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2129E2EA" w14:textId="77777777" w:rsidR="000E3147" w:rsidRDefault="000E3147" w:rsidP="000E3147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29676907" w14:textId="77777777" w:rsidR="000E3147" w:rsidRDefault="000E3147" w:rsidP="000E3147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2D36EBFD" w14:textId="77777777" w:rsidR="000E3147" w:rsidRDefault="000E3147" w:rsidP="000E3147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621F1FFA" w14:textId="77777777" w:rsidR="000E3147" w:rsidRDefault="000E3147" w:rsidP="000E3147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1D6B205B" w14:textId="77777777" w:rsidR="000E3147" w:rsidRDefault="000E3147" w:rsidP="000E3147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701B0A6F" w14:textId="77777777" w:rsidR="000E3147" w:rsidRDefault="000E3147" w:rsidP="000E3147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4A491AEA" w14:textId="77777777" w:rsidR="000E3147" w:rsidRDefault="000E3147" w:rsidP="000E3147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49282B2B" w14:textId="77777777" w:rsidR="000E3147" w:rsidRDefault="000E3147" w:rsidP="000E3147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7C9F761F" w14:textId="77777777" w:rsidR="000E3147" w:rsidRDefault="000E3147" w:rsidP="000E3147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2A7A1372" w14:textId="77777777" w:rsidR="000E3147" w:rsidRDefault="000E3147" w:rsidP="000E3147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0D532D29" w14:textId="77777777" w:rsidR="000E3147" w:rsidRDefault="000E3147" w:rsidP="000E3147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2DDB8313" w14:textId="77777777" w:rsidR="000E3147" w:rsidRDefault="000E3147" w:rsidP="000E3147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0FB64E17" w14:textId="77777777" w:rsidR="000E3147" w:rsidRDefault="000E3147" w:rsidP="000E3147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76977CA8" w14:textId="77777777" w:rsidR="000E3147" w:rsidRDefault="000E3147" w:rsidP="000E3147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1B4C56E4" w14:textId="77777777" w:rsidR="000E3147" w:rsidRDefault="000E3147" w:rsidP="000E3147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68941F0F" w14:textId="77777777" w:rsidR="000E3147" w:rsidRDefault="000E3147" w:rsidP="000E3147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4B3072BA" w14:textId="77777777" w:rsidR="000E3147" w:rsidRDefault="000E3147" w:rsidP="000E3147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615A5040" w14:textId="77777777" w:rsidR="000E3147" w:rsidRDefault="000E3147" w:rsidP="000E3147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192EC4E5" w14:textId="77777777" w:rsidR="000E3147" w:rsidRDefault="000E3147" w:rsidP="000E3147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7E756755" w14:textId="77777777" w:rsidR="000E3147" w:rsidRDefault="000E3147" w:rsidP="000E3147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1562E2CC" w14:textId="77777777" w:rsidR="000E3147" w:rsidRDefault="000E3147" w:rsidP="000E3147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4EF5D668" w14:textId="77777777" w:rsidR="000E3147" w:rsidRDefault="000E3147" w:rsidP="000E3147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54FBBE2D" w14:textId="77777777" w:rsidR="000E3147" w:rsidRDefault="000E3147" w:rsidP="000E3147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2F62F81D" w14:textId="77777777" w:rsidR="000E3147" w:rsidRDefault="000E3147" w:rsidP="000E3147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48687B04" w14:textId="77777777" w:rsidR="000E3147" w:rsidRDefault="000E3147" w:rsidP="000E3147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31826D4D" w14:textId="77777777" w:rsidR="000E3147" w:rsidRDefault="000E3147" w:rsidP="000E3147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0A7E7892" w14:textId="77777777" w:rsidR="000E3147" w:rsidRDefault="000E3147" w:rsidP="000E3147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3E4D0173" w14:textId="77777777" w:rsidR="000E3147" w:rsidRDefault="000E3147" w:rsidP="000E3147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70B619CF" w14:textId="77777777" w:rsidR="000E3147" w:rsidRDefault="000E3147" w:rsidP="000E3147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1552E0B1" w14:textId="77777777" w:rsidR="000E3147" w:rsidRDefault="000E3147" w:rsidP="000E3147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58385A21" w14:textId="77777777" w:rsidR="000E3147" w:rsidRDefault="000E3147" w:rsidP="000E3147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1933E2AA" w14:textId="77777777" w:rsidR="000E3147" w:rsidRDefault="000E3147" w:rsidP="000E3147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5ADC1C13" w14:textId="77777777" w:rsidR="000E3147" w:rsidRDefault="000E3147" w:rsidP="000E3147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794CFE55" w14:textId="768B58D7" w:rsidR="000E3147" w:rsidRPr="000E3147" w:rsidRDefault="000E3147" w:rsidP="000E3147">
      <w:pPr>
        <w:ind w:right="-425"/>
        <w:rPr>
          <w:rFonts w:ascii="Arial Narrow" w:hAnsi="Arial Narrow" w:cs="Arial"/>
          <w:i/>
          <w:iCs/>
          <w:sz w:val="16"/>
          <w:szCs w:val="16"/>
        </w:rPr>
      </w:pPr>
      <w:r w:rsidRPr="000E3147">
        <w:rPr>
          <w:rFonts w:ascii="Arial Narrow" w:hAnsi="Arial Narrow" w:cs="Arial"/>
          <w:i/>
          <w:iCs/>
          <w:sz w:val="16"/>
          <w:szCs w:val="16"/>
        </w:rPr>
        <w:t xml:space="preserve">Wykonano w 1 egz. na </w:t>
      </w:r>
      <w:r>
        <w:rPr>
          <w:rFonts w:ascii="Arial Narrow" w:hAnsi="Arial Narrow" w:cs="Arial"/>
          <w:i/>
          <w:iCs/>
          <w:sz w:val="16"/>
          <w:szCs w:val="16"/>
        </w:rPr>
        <w:t xml:space="preserve">2 </w:t>
      </w:r>
      <w:r w:rsidRPr="000E3147">
        <w:rPr>
          <w:rFonts w:ascii="Arial Narrow" w:hAnsi="Arial Narrow" w:cs="Arial"/>
          <w:i/>
          <w:iCs/>
          <w:sz w:val="16"/>
          <w:szCs w:val="16"/>
        </w:rPr>
        <w:t>ark.</w:t>
      </w:r>
    </w:p>
    <w:p w14:paraId="19C5EE1B" w14:textId="77777777" w:rsidR="000E3147" w:rsidRPr="000E3147" w:rsidRDefault="000E3147" w:rsidP="000E3147">
      <w:pPr>
        <w:ind w:right="-425"/>
        <w:rPr>
          <w:rFonts w:ascii="Arial Narrow" w:hAnsi="Arial Narrow" w:cs="Arial"/>
          <w:sz w:val="16"/>
          <w:szCs w:val="16"/>
        </w:rPr>
      </w:pPr>
      <w:r w:rsidRPr="000E3147">
        <w:rPr>
          <w:rFonts w:ascii="Arial Narrow" w:hAnsi="Arial Narrow" w:cs="Arial"/>
          <w:i/>
          <w:iCs/>
          <w:sz w:val="16"/>
          <w:szCs w:val="16"/>
        </w:rPr>
        <w:t xml:space="preserve">Egz. 1 – str. </w:t>
      </w:r>
      <w:proofErr w:type="spellStart"/>
      <w:r w:rsidRPr="000E3147">
        <w:rPr>
          <w:rFonts w:ascii="Arial Narrow" w:hAnsi="Arial Narrow" w:cs="Arial"/>
          <w:i/>
          <w:iCs/>
          <w:sz w:val="16"/>
          <w:szCs w:val="16"/>
        </w:rPr>
        <w:t>int</w:t>
      </w:r>
      <w:proofErr w:type="spellEnd"/>
      <w:r w:rsidRPr="000E3147">
        <w:rPr>
          <w:rFonts w:ascii="Arial Narrow" w:hAnsi="Arial Narrow" w:cs="Arial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0E3147">
        <w:rPr>
          <w:rFonts w:ascii="Arial Narrow" w:hAnsi="Arial Narrow" w:cs="Arial"/>
          <w:i/>
          <w:iCs/>
          <w:sz w:val="16"/>
          <w:szCs w:val="16"/>
        </w:rPr>
        <w:t>SZPubl</w:t>
      </w:r>
      <w:proofErr w:type="spellEnd"/>
      <w:r w:rsidRPr="000E3147">
        <w:rPr>
          <w:rFonts w:ascii="Arial Narrow" w:hAnsi="Arial Narrow" w:cs="Arial"/>
          <w:i/>
          <w:iCs/>
          <w:sz w:val="16"/>
          <w:szCs w:val="16"/>
        </w:rPr>
        <w:t xml:space="preserve">. T2612 B5  </w:t>
      </w:r>
    </w:p>
    <w:p w14:paraId="594C3296" w14:textId="77777777" w:rsidR="000E3147" w:rsidRPr="000E3147" w:rsidRDefault="000E3147" w:rsidP="000E3147">
      <w:pPr>
        <w:ind w:right="-425"/>
        <w:rPr>
          <w:rFonts w:ascii="Arial Narrow" w:hAnsi="Arial Narrow" w:cs="Arial"/>
          <w:i/>
          <w:iCs/>
          <w:sz w:val="16"/>
          <w:szCs w:val="16"/>
        </w:rPr>
      </w:pPr>
      <w:r w:rsidRPr="000E3147">
        <w:rPr>
          <w:rFonts w:ascii="Arial Narrow" w:hAnsi="Arial Narrow" w:cs="Arial"/>
          <w:i/>
          <w:iCs/>
          <w:sz w:val="16"/>
          <w:szCs w:val="16"/>
        </w:rPr>
        <w:t xml:space="preserve">Wyk. Barbara </w:t>
      </w:r>
      <w:proofErr w:type="spellStart"/>
      <w:r w:rsidRPr="000E3147">
        <w:rPr>
          <w:rFonts w:ascii="Arial Narrow" w:hAnsi="Arial Narrow" w:cs="Arial"/>
          <w:i/>
          <w:iCs/>
          <w:sz w:val="16"/>
          <w:szCs w:val="16"/>
        </w:rPr>
        <w:t>Choroszyńska</w:t>
      </w:r>
      <w:proofErr w:type="spellEnd"/>
      <w:r w:rsidRPr="000E3147">
        <w:rPr>
          <w:rFonts w:ascii="Arial Narrow" w:hAnsi="Arial Narrow" w:cs="Arial"/>
          <w:i/>
          <w:iCs/>
          <w:sz w:val="16"/>
          <w:szCs w:val="16"/>
        </w:rPr>
        <w:t xml:space="preserve"> – tel. 261 417 449, e-mail: </w:t>
      </w:r>
      <w:hyperlink r:id="rId6" w:history="1">
        <w:r w:rsidRPr="000E3147">
          <w:rPr>
            <w:rStyle w:val="Hipercze"/>
            <w:rFonts w:ascii="Arial Narrow" w:hAnsi="Arial Narrow" w:cs="Arial"/>
            <w:i/>
            <w:sz w:val="16"/>
            <w:szCs w:val="16"/>
          </w:rPr>
          <w:t>choroszynska3292@10wsk.mil.pl</w:t>
        </w:r>
      </w:hyperlink>
      <w:r w:rsidRPr="000E3147">
        <w:rPr>
          <w:rFonts w:ascii="Arial Narrow" w:hAnsi="Arial Narrow" w:cs="Arial"/>
          <w:i/>
          <w:sz w:val="16"/>
          <w:szCs w:val="16"/>
        </w:rPr>
        <w:t xml:space="preserve"> </w:t>
      </w:r>
    </w:p>
    <w:p w14:paraId="40F95E5D" w14:textId="0410FF4C" w:rsidR="008642B3" w:rsidRPr="000E3147" w:rsidRDefault="000E3147" w:rsidP="000E3147">
      <w:pPr>
        <w:ind w:right="-425"/>
        <w:rPr>
          <w:rFonts w:ascii="Arial Narrow" w:hAnsi="Arial Narrow" w:cs="Arial"/>
          <w:sz w:val="16"/>
          <w:szCs w:val="16"/>
          <w:vertAlign w:val="superscript"/>
        </w:rPr>
      </w:pPr>
      <w:r w:rsidRPr="000E3147">
        <w:rPr>
          <w:rFonts w:ascii="Arial Narrow" w:hAnsi="Arial Narrow" w:cs="Arial"/>
          <w:i/>
          <w:iCs/>
          <w:sz w:val="16"/>
          <w:szCs w:val="16"/>
        </w:rPr>
        <w:t xml:space="preserve">Data: </w:t>
      </w:r>
      <w:r>
        <w:rPr>
          <w:rFonts w:ascii="Arial Narrow" w:hAnsi="Arial Narrow" w:cs="Arial"/>
          <w:i/>
          <w:sz w:val="16"/>
          <w:szCs w:val="16"/>
        </w:rPr>
        <w:t>24.03.</w:t>
      </w:r>
      <w:r w:rsidRPr="000E3147">
        <w:rPr>
          <w:rFonts w:ascii="Arial Narrow" w:hAnsi="Arial Narrow" w:cs="Arial"/>
          <w:i/>
          <w:sz w:val="16"/>
          <w:szCs w:val="16"/>
        </w:rPr>
        <w:t>2026 r.</w:t>
      </w:r>
    </w:p>
    <w:sectPr w:rsidR="008642B3" w:rsidRPr="000E3147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A8C88F" w14:textId="77777777" w:rsidR="00633D24" w:rsidRDefault="00633D24">
      <w:r>
        <w:separator/>
      </w:r>
    </w:p>
  </w:endnote>
  <w:endnote w:type="continuationSeparator" w:id="0">
    <w:p w14:paraId="0187A169" w14:textId="77777777" w:rsidR="00633D24" w:rsidRDefault="00633D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0B5D0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DD7EC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754EEE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05F167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FF54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52DC13" w14:textId="77777777" w:rsidR="00633D24" w:rsidRDefault="00633D24">
      <w:r>
        <w:separator/>
      </w:r>
    </w:p>
  </w:footnote>
  <w:footnote w:type="continuationSeparator" w:id="0">
    <w:p w14:paraId="4CF1AEA0" w14:textId="77777777" w:rsidR="00633D24" w:rsidRDefault="00633D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D6FE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9B627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0733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5C4D"/>
    <w:rsid w:val="00022322"/>
    <w:rsid w:val="00042497"/>
    <w:rsid w:val="000C1E6F"/>
    <w:rsid w:val="000E3147"/>
    <w:rsid w:val="000E4E56"/>
    <w:rsid w:val="001A1468"/>
    <w:rsid w:val="001B7815"/>
    <w:rsid w:val="00211A34"/>
    <w:rsid w:val="00231AFE"/>
    <w:rsid w:val="002B1E4F"/>
    <w:rsid w:val="002B6761"/>
    <w:rsid w:val="003445A0"/>
    <w:rsid w:val="00372929"/>
    <w:rsid w:val="003A0AFC"/>
    <w:rsid w:val="003D611C"/>
    <w:rsid w:val="00431C0B"/>
    <w:rsid w:val="00437CAD"/>
    <w:rsid w:val="004657DA"/>
    <w:rsid w:val="004B2665"/>
    <w:rsid w:val="004C3459"/>
    <w:rsid w:val="004C4654"/>
    <w:rsid w:val="004E324A"/>
    <w:rsid w:val="004E7234"/>
    <w:rsid w:val="0054734E"/>
    <w:rsid w:val="00596EA3"/>
    <w:rsid w:val="00596FD7"/>
    <w:rsid w:val="005E5BFF"/>
    <w:rsid w:val="00607F9B"/>
    <w:rsid w:val="00633D24"/>
    <w:rsid w:val="00644DCB"/>
    <w:rsid w:val="00657C1E"/>
    <w:rsid w:val="006E3089"/>
    <w:rsid w:val="00712C39"/>
    <w:rsid w:val="00731CB4"/>
    <w:rsid w:val="00756CDA"/>
    <w:rsid w:val="007C432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9F21F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BE2329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F5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51C5BB"/>
  <w15:chartTrackingRefBased/>
  <w15:docId w15:val="{B24AD2ED-B88A-4324-9635-A6FB907B6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basedOn w:val="Domylnaczcionkaakapitu"/>
    <w:rsid w:val="000E314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E31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1243</Words>
  <Characters>7459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ZIM 10wsk</cp:lastModifiedBy>
  <cp:revision>2</cp:revision>
  <cp:lastPrinted>2026-03-24T10:25:00Z</cp:lastPrinted>
  <dcterms:created xsi:type="dcterms:W3CDTF">2026-03-24T10:25:00Z</dcterms:created>
  <dcterms:modified xsi:type="dcterms:W3CDTF">2026-03-24T10:25:00Z</dcterms:modified>
</cp:coreProperties>
</file>