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729B4744" w:rsidR="00281DC6" w:rsidRPr="00A073AB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7D6DD2">
        <w:tc>
          <w:tcPr>
            <w:tcW w:w="8952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7F997F4" w:rsidR="00281DC6" w:rsidRPr="00281DC6" w:rsidRDefault="00281DC6" w:rsidP="0017408A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176904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176904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5BA2584B" w14:textId="77777777" w:rsidR="005E7943" w:rsidRDefault="005E7943" w:rsidP="007D6DD2">
      <w:pPr>
        <w:spacing w:after="120" w:line="276" w:lineRule="auto"/>
        <w:jc w:val="both"/>
        <w:rPr>
          <w:rFonts w:ascii="Garamond" w:eastAsia="Calibri" w:hAnsi="Garamond" w:cs="Calibri"/>
          <w:b/>
          <w:color w:val="000000"/>
          <w:sz w:val="22"/>
          <w:szCs w:val="22"/>
        </w:rPr>
      </w:pPr>
    </w:p>
    <w:p w14:paraId="07B0DA66" w14:textId="5B811496" w:rsidR="005844EE" w:rsidRDefault="005844EE" w:rsidP="007D6DD2">
      <w:pPr>
        <w:spacing w:after="120" w:line="276" w:lineRule="auto"/>
        <w:jc w:val="both"/>
        <w:rPr>
          <w:rFonts w:ascii="Garamond" w:eastAsia="Calibri" w:hAnsi="Garamond" w:cs="Calibri"/>
          <w:b/>
          <w:color w:val="000000"/>
          <w:sz w:val="22"/>
          <w:szCs w:val="22"/>
        </w:rPr>
      </w:pPr>
      <w:r w:rsidRPr="005844EE">
        <w:rPr>
          <w:rFonts w:ascii="Garamond" w:eastAsia="Calibri" w:hAnsi="Garamond" w:cs="Calibri"/>
          <w:b/>
          <w:color w:val="000000"/>
          <w:sz w:val="22"/>
          <w:szCs w:val="22"/>
        </w:rPr>
        <w:t xml:space="preserve">ZAPROJEKTOWANIE I WYKONANIE PRAC MODERNIZACYJNYCH POMIESZCZEŃ </w:t>
      </w:r>
      <w:r>
        <w:rPr>
          <w:rFonts w:ascii="Garamond" w:eastAsia="Calibri" w:hAnsi="Garamond" w:cs="Calibri"/>
          <w:b/>
          <w:color w:val="000000"/>
          <w:sz w:val="22"/>
          <w:szCs w:val="22"/>
        </w:rPr>
        <w:br/>
      </w:r>
      <w:r w:rsidRPr="005844EE">
        <w:rPr>
          <w:rFonts w:ascii="Garamond" w:eastAsia="Calibri" w:hAnsi="Garamond" w:cs="Calibri"/>
          <w:b/>
          <w:color w:val="000000"/>
          <w:sz w:val="22"/>
          <w:szCs w:val="22"/>
        </w:rPr>
        <w:t xml:space="preserve">7. PIĘTRA POMIĘDZY OSIAMI 1 I 10 W BUDYNKU C WIELKOPOLSKIEGO CENTRUM SPECJALISTYCZNEGO, REALIZOWANE W RAMACH PROJEKTU PN.: "MODERNIZACJA POMIESZCZEŃ PO BYŁYM ODDZIALE DERMATOLOGII W FILII </w:t>
      </w:r>
      <w:r>
        <w:rPr>
          <w:rFonts w:ascii="Garamond" w:eastAsia="Calibri" w:hAnsi="Garamond" w:cs="Calibri"/>
          <w:b/>
          <w:color w:val="000000"/>
          <w:sz w:val="22"/>
          <w:szCs w:val="22"/>
        </w:rPr>
        <w:br/>
      </w:r>
      <w:r w:rsidRPr="005844EE">
        <w:rPr>
          <w:rFonts w:ascii="Garamond" w:eastAsia="Calibri" w:hAnsi="Garamond" w:cs="Calibri"/>
          <w:b/>
          <w:color w:val="000000"/>
          <w:sz w:val="22"/>
          <w:szCs w:val="22"/>
        </w:rPr>
        <w:t>NR 1 SZPITALA WOJEWÓDZKIEGO W POZNANIU"</w:t>
      </w:r>
    </w:p>
    <w:p w14:paraId="44F55A6D" w14:textId="5383F091" w:rsidR="00281DC6" w:rsidRPr="00281DC6" w:rsidRDefault="00281DC6" w:rsidP="007D6DD2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</w:t>
      </w:r>
      <w:r w:rsidR="007D6DD2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vAlign w:val="center"/>
          </w:tcPr>
          <w:p w14:paraId="36D0227B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69C7AB36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vAlign w:val="center"/>
          </w:tcPr>
          <w:p w14:paraId="31F22435" w14:textId="5EE82C1F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E340C6">
              <w:t xml:space="preserve">ulica, miasto, </w:t>
            </w:r>
            <w:r w:rsidRPr="00281DC6">
              <w:t>województwo)</w:t>
            </w:r>
          </w:p>
        </w:tc>
        <w:tc>
          <w:tcPr>
            <w:tcW w:w="6139" w:type="dxa"/>
          </w:tcPr>
          <w:p w14:paraId="3163D966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06F3FF08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98B87A8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2A9B4156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212645DA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vAlign w:val="center"/>
          </w:tcPr>
          <w:p w14:paraId="7DDA19E1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331FCF44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5AC254D3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6C3D1045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15364741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E584F45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1C0B99F2" w14:textId="0608968D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</w:tcPr>
          <w:p w14:paraId="041D9409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2060C801" w:rsidR="00281DC6" w:rsidRPr="00281DC6" w:rsidRDefault="00281DC6" w:rsidP="00CF3AA7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791847">
        <w:rPr>
          <w:sz w:val="22"/>
        </w:rPr>
        <w:t xml:space="preserve">, </w:t>
      </w:r>
      <w:r w:rsidR="005844EE">
        <w:rPr>
          <w:sz w:val="22"/>
        </w:rPr>
        <w:t xml:space="preserve">Programem </w:t>
      </w:r>
      <w:proofErr w:type="spellStart"/>
      <w:r w:rsidR="005844EE">
        <w:rPr>
          <w:sz w:val="22"/>
        </w:rPr>
        <w:t>Funkcjonalno</w:t>
      </w:r>
      <w:proofErr w:type="spellEnd"/>
      <w:r w:rsidR="005844EE">
        <w:rPr>
          <w:sz w:val="22"/>
        </w:rPr>
        <w:t xml:space="preserve"> - Użytkowym</w:t>
      </w:r>
      <w:r w:rsidR="00791847">
        <w:rPr>
          <w:sz w:val="22"/>
        </w:rPr>
        <w:t xml:space="preserve"> </w:t>
      </w:r>
      <w:r w:rsidR="005844EE" w:rsidRPr="005844EE">
        <w:rPr>
          <w:sz w:val="22"/>
        </w:rPr>
        <w:t>oraz odpowiednio w załącznikach nr 2a, 2b, 2c, 2d, 2e do SWZ</w:t>
      </w:r>
      <w:r w:rsidR="005844EE">
        <w:rPr>
          <w:sz w:val="22"/>
        </w:rPr>
        <w:t xml:space="preserve"> </w:t>
      </w:r>
      <w:r w:rsidR="00791847">
        <w:rPr>
          <w:sz w:val="22"/>
        </w:rPr>
        <w:t xml:space="preserve">oraz </w:t>
      </w:r>
      <w:r w:rsidR="003A60C7">
        <w:rPr>
          <w:sz w:val="22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77777777" w:rsidR="00281DC6" w:rsidRPr="00281DC6" w:rsidRDefault="00281DC6" w:rsidP="00CF3AA7">
      <w:pPr>
        <w:ind w:left="284"/>
        <w:contextualSpacing/>
        <w:jc w:val="both"/>
        <w:rPr>
          <w:b/>
          <w:sz w:val="22"/>
        </w:rPr>
      </w:pPr>
    </w:p>
    <w:p w14:paraId="443B050A" w14:textId="77777777" w:rsidR="00F63740" w:rsidRDefault="00F63740" w:rsidP="00F63740">
      <w:pPr>
        <w:spacing w:line="276" w:lineRule="auto"/>
        <w:jc w:val="both"/>
        <w:rPr>
          <w:b/>
          <w:sz w:val="22"/>
        </w:rPr>
      </w:pPr>
      <w:bookmarkStart w:id="2" w:name="_Hlk160522491"/>
      <w:bookmarkStart w:id="3" w:name="_Hlk64876004"/>
    </w:p>
    <w:p w14:paraId="13B467A2" w14:textId="4DCCC8AA" w:rsidR="0017408A" w:rsidRPr="0017408A" w:rsidRDefault="0017408A" w:rsidP="005844EE">
      <w:pPr>
        <w:spacing w:line="276" w:lineRule="auto"/>
        <w:ind w:left="142"/>
        <w:jc w:val="both"/>
        <w:rPr>
          <w:bCs/>
          <w:sz w:val="22"/>
        </w:rPr>
      </w:pPr>
      <w:r w:rsidRPr="0017408A">
        <w:rPr>
          <w:b/>
          <w:sz w:val="22"/>
        </w:rPr>
        <w:t>K-1</w:t>
      </w:r>
      <w:r w:rsidRPr="0017408A">
        <w:rPr>
          <w:bCs/>
          <w:sz w:val="22"/>
        </w:rPr>
        <w:t xml:space="preserve"> </w:t>
      </w:r>
      <w:r w:rsidRPr="0017408A">
        <w:rPr>
          <w:b/>
          <w:sz w:val="22"/>
        </w:rPr>
        <w:t>(cena oferty brutto)</w:t>
      </w:r>
    </w:p>
    <w:p w14:paraId="0AF87446" w14:textId="77777777" w:rsidR="0017408A" w:rsidRDefault="0017408A" w:rsidP="005844EE">
      <w:pPr>
        <w:spacing w:line="276" w:lineRule="auto"/>
        <w:ind w:left="142"/>
        <w:jc w:val="both"/>
        <w:rPr>
          <w:bCs/>
          <w:sz w:val="22"/>
        </w:rPr>
      </w:pPr>
      <w:r w:rsidRPr="0017408A">
        <w:rPr>
          <w:bCs/>
          <w:sz w:val="22"/>
        </w:rPr>
        <w:t>Wartość netto za wykonanie całości przedmiotu zamówienia wynosi: ………..…………… zł</w:t>
      </w:r>
    </w:p>
    <w:p w14:paraId="19A36C7A" w14:textId="77777777" w:rsidR="00791847" w:rsidRDefault="009B7840" w:rsidP="005844EE">
      <w:pPr>
        <w:spacing w:line="276" w:lineRule="auto"/>
        <w:ind w:left="142"/>
        <w:jc w:val="both"/>
        <w:rPr>
          <w:bCs/>
          <w:sz w:val="22"/>
        </w:rPr>
      </w:pPr>
      <w:r w:rsidRPr="009B7840">
        <w:rPr>
          <w:bCs/>
          <w:sz w:val="22"/>
        </w:rPr>
        <w:t>stawka  podatku VAT wynosi  ......%,</w:t>
      </w:r>
    </w:p>
    <w:p w14:paraId="78916166" w14:textId="1E65C323" w:rsidR="0017408A" w:rsidRPr="0017408A" w:rsidRDefault="0017408A" w:rsidP="005844EE">
      <w:pPr>
        <w:spacing w:line="276" w:lineRule="auto"/>
        <w:ind w:left="142"/>
        <w:jc w:val="both"/>
        <w:rPr>
          <w:b/>
          <w:sz w:val="22"/>
        </w:rPr>
      </w:pPr>
      <w:r w:rsidRPr="0017408A">
        <w:rPr>
          <w:b/>
          <w:sz w:val="22"/>
        </w:rPr>
        <w:t xml:space="preserve">Wartość brutto za wykonanie całości przedmiotu zamówienia wynosi: ……………….. zł </w:t>
      </w:r>
    </w:p>
    <w:p w14:paraId="7C526C62" w14:textId="77777777" w:rsidR="0017408A" w:rsidRPr="0017408A" w:rsidRDefault="0017408A" w:rsidP="005844EE">
      <w:pPr>
        <w:spacing w:line="276" w:lineRule="auto"/>
        <w:ind w:left="142"/>
        <w:jc w:val="both"/>
        <w:rPr>
          <w:bCs/>
          <w:sz w:val="22"/>
        </w:rPr>
      </w:pPr>
      <w:r w:rsidRPr="0017408A">
        <w:rPr>
          <w:bCs/>
          <w:sz w:val="22"/>
        </w:rPr>
        <w:t>(słownie: ………………………………………………………………………………… zł),</w:t>
      </w:r>
    </w:p>
    <w:bookmarkEnd w:id="2"/>
    <w:bookmarkEnd w:id="3"/>
    <w:p w14:paraId="439FD89E" w14:textId="77777777" w:rsidR="0017408A" w:rsidRDefault="0017408A" w:rsidP="00B26097">
      <w:pPr>
        <w:jc w:val="both"/>
        <w:outlineLvl w:val="1"/>
        <w:rPr>
          <w:b/>
          <w:sz w:val="22"/>
          <w:szCs w:val="22"/>
        </w:rPr>
      </w:pPr>
    </w:p>
    <w:p w14:paraId="4DEF2F92" w14:textId="77777777" w:rsidR="00F63740" w:rsidRDefault="00F63740" w:rsidP="00B26097">
      <w:pPr>
        <w:jc w:val="both"/>
        <w:outlineLvl w:val="1"/>
        <w:rPr>
          <w:b/>
          <w:sz w:val="22"/>
          <w:szCs w:val="22"/>
        </w:rPr>
      </w:pPr>
    </w:p>
    <w:p w14:paraId="237954D9" w14:textId="51F40A91" w:rsidR="00A04D6E" w:rsidRPr="00453BEF" w:rsidRDefault="00A04D6E" w:rsidP="00A04D6E">
      <w:pPr>
        <w:jc w:val="both"/>
        <w:rPr>
          <w:sz w:val="22"/>
          <w:szCs w:val="22"/>
        </w:rPr>
      </w:pPr>
      <w:r w:rsidRPr="00F63740">
        <w:rPr>
          <w:b/>
          <w:iCs/>
          <w:sz w:val="22"/>
          <w:lang w:val="x-none"/>
        </w:rPr>
        <w:t xml:space="preserve">K-2 </w:t>
      </w:r>
      <w:r>
        <w:rPr>
          <w:b/>
          <w:iCs/>
          <w:sz w:val="22"/>
          <w:lang w:val="x-none"/>
        </w:rPr>
        <w:t>–</w:t>
      </w:r>
      <w:r w:rsidRPr="00F63740">
        <w:rPr>
          <w:b/>
          <w:iCs/>
          <w:sz w:val="22"/>
          <w:lang w:val="x-none"/>
        </w:rPr>
        <w:t xml:space="preserve"> </w:t>
      </w:r>
      <w:r>
        <w:rPr>
          <w:b/>
          <w:iCs/>
          <w:sz w:val="22"/>
          <w:lang w:val="x-none"/>
        </w:rPr>
        <w:t>Wydłużenie terminu gwarancji na dostarczone urządzenia - klimatyzacja</w:t>
      </w:r>
      <w:r w:rsidRPr="00F63740">
        <w:rPr>
          <w:b/>
          <w:iCs/>
          <w:sz w:val="22"/>
          <w:lang w:val="x-none"/>
        </w:rPr>
        <w:t xml:space="preserve"> </w:t>
      </w:r>
      <w:r w:rsidRPr="00243C71">
        <w:rPr>
          <w:b/>
          <w:bCs/>
          <w:sz w:val="22"/>
          <w:szCs w:val="22"/>
        </w:rPr>
        <w:t>……… miesięcy</w:t>
      </w:r>
      <w:r w:rsidRPr="00453BEF">
        <w:rPr>
          <w:sz w:val="22"/>
          <w:szCs w:val="22"/>
        </w:rPr>
        <w:t xml:space="preserve"> (</w:t>
      </w:r>
      <w:r>
        <w:rPr>
          <w:sz w:val="22"/>
          <w:szCs w:val="22"/>
        </w:rPr>
        <w:t>poda</w:t>
      </w:r>
      <w:r w:rsidRPr="00453BEF">
        <w:rPr>
          <w:sz w:val="22"/>
          <w:szCs w:val="22"/>
        </w:rPr>
        <w:t>ć</w:t>
      </w:r>
      <w:r>
        <w:rPr>
          <w:sz w:val="22"/>
          <w:szCs w:val="22"/>
        </w:rPr>
        <w:t xml:space="preserve"> w pełnych miesiącach odpowiednio: 36 miesięcy, 3</w:t>
      </w:r>
      <w:r w:rsidR="00DB56E5">
        <w:rPr>
          <w:sz w:val="22"/>
          <w:szCs w:val="22"/>
        </w:rPr>
        <w:t>7</w:t>
      </w:r>
      <w:r>
        <w:rPr>
          <w:sz w:val="22"/>
          <w:szCs w:val="22"/>
        </w:rPr>
        <w:t xml:space="preserve">-59 miesięcy, 60-71 miesięcy, 72-84 miesięcy, 85 i więcej miesięcy – </w:t>
      </w:r>
      <w:r w:rsidRPr="00A04D6E">
        <w:rPr>
          <w:sz w:val="22"/>
          <w:szCs w:val="22"/>
          <w:u w:val="single"/>
        </w:rPr>
        <w:t>PODAĆ DOKŁADNIE ILE</w:t>
      </w:r>
      <w:r>
        <w:rPr>
          <w:sz w:val="22"/>
          <w:szCs w:val="22"/>
        </w:rPr>
        <w:t>)</w:t>
      </w:r>
      <w:r w:rsidRPr="00453BEF">
        <w:rPr>
          <w:sz w:val="22"/>
          <w:szCs w:val="22"/>
        </w:rPr>
        <w:t xml:space="preserve"> od daty podpisania</w:t>
      </w:r>
      <w:r>
        <w:rPr>
          <w:sz w:val="22"/>
          <w:szCs w:val="22"/>
        </w:rPr>
        <w:t xml:space="preserve"> przez strony bezusterkowego</w:t>
      </w:r>
      <w:r w:rsidRPr="00453BEF">
        <w:rPr>
          <w:sz w:val="22"/>
          <w:szCs w:val="22"/>
        </w:rPr>
        <w:t xml:space="preserve"> protokołu odbioru</w:t>
      </w:r>
      <w:r>
        <w:rPr>
          <w:sz w:val="22"/>
          <w:szCs w:val="22"/>
        </w:rPr>
        <w:t>.</w:t>
      </w:r>
    </w:p>
    <w:p w14:paraId="5EFDC518" w14:textId="4F758B8E" w:rsidR="00DB56E5" w:rsidRDefault="00A04D6E" w:rsidP="00A04D6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 w:rsidR="00DB56E5">
        <w:rPr>
          <w:bCs/>
          <w:sz w:val="22"/>
        </w:rPr>
        <w:t>36</w:t>
      </w:r>
      <w:r>
        <w:rPr>
          <w:bCs/>
          <w:sz w:val="22"/>
        </w:rPr>
        <w:t xml:space="preserve"> miesięcy – maksymalny okres gwarancji wynosi </w:t>
      </w:r>
      <w:r w:rsidR="00DB56E5">
        <w:rPr>
          <w:bCs/>
          <w:sz w:val="22"/>
        </w:rPr>
        <w:t>85</w:t>
      </w:r>
      <w:r>
        <w:rPr>
          <w:bCs/>
          <w:sz w:val="22"/>
        </w:rPr>
        <w:t xml:space="preserve"> miesięcy. </w:t>
      </w:r>
      <w:r w:rsidR="00DB56E5" w:rsidRPr="00DB56E5">
        <w:rPr>
          <w:bCs/>
          <w:sz w:val="22"/>
        </w:rPr>
        <w:t xml:space="preserve">Okres dłuższy niż wskazany powyżej dla potrzeb obliczenia punktacji będzie traktowany, jako </w:t>
      </w:r>
      <w:r w:rsidR="00DB56E5">
        <w:rPr>
          <w:bCs/>
          <w:sz w:val="22"/>
        </w:rPr>
        <w:br/>
      </w:r>
      <w:r w:rsidR="00DB56E5" w:rsidRPr="00DB56E5">
        <w:rPr>
          <w:bCs/>
          <w:sz w:val="22"/>
        </w:rPr>
        <w:t>85 miesięcy, z zastrzeżeniem, że na przedmiot zamówienia będzie obowiązywał okres gwarancji podany w ofercie.</w:t>
      </w:r>
      <w:r w:rsidR="00DB56E5">
        <w:rPr>
          <w:bCs/>
          <w:sz w:val="22"/>
        </w:rPr>
        <w:t xml:space="preserve"> </w:t>
      </w:r>
    </w:p>
    <w:p w14:paraId="00B8C54E" w14:textId="487F1C82" w:rsidR="00A04D6E" w:rsidRDefault="00A04D6E" w:rsidP="00A04D6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Wskazanie </w:t>
      </w:r>
      <w:r w:rsidR="00DB56E5">
        <w:rPr>
          <w:bCs/>
          <w:sz w:val="22"/>
        </w:rPr>
        <w:t>okresu</w:t>
      </w:r>
      <w:r w:rsidRPr="007A62B1">
        <w:rPr>
          <w:bCs/>
          <w:sz w:val="22"/>
        </w:rPr>
        <w:t xml:space="preserve"> gwarancji krótszego niż </w:t>
      </w:r>
      <w:r w:rsidR="00DB56E5"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 xml:space="preserve">ęcy </w:t>
      </w:r>
      <w:r w:rsidRPr="007A62B1">
        <w:rPr>
          <w:bCs/>
          <w:sz w:val="22"/>
        </w:rPr>
        <w:t xml:space="preserve">spowoduje odrzucenie oferty jako niezgodnej </w:t>
      </w:r>
      <w:r w:rsidR="00DB56E5"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75BEC438" w14:textId="4B75E4DA" w:rsidR="00F63740" w:rsidRDefault="00F63740" w:rsidP="00A04D6E">
      <w:pPr>
        <w:spacing w:after="120" w:line="276" w:lineRule="auto"/>
        <w:contextualSpacing/>
        <w:jc w:val="both"/>
        <w:rPr>
          <w:b/>
          <w:sz w:val="22"/>
          <w:szCs w:val="22"/>
        </w:rPr>
      </w:pPr>
    </w:p>
    <w:p w14:paraId="6183B41E" w14:textId="5D942580" w:rsidR="00CF3AA7" w:rsidRPr="00DF3B97" w:rsidRDefault="00A073AB" w:rsidP="004C3EFC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  <w:r w:rsidRPr="00F63740">
        <w:rPr>
          <w:b/>
          <w:iCs/>
          <w:sz w:val="22"/>
          <w:lang w:val="x-none"/>
        </w:rPr>
        <w:t>K-</w:t>
      </w:r>
      <w:r w:rsidR="00DB56E5">
        <w:rPr>
          <w:b/>
          <w:iCs/>
          <w:sz w:val="22"/>
          <w:lang w:val="x-none"/>
        </w:rPr>
        <w:t>3</w:t>
      </w:r>
      <w:r w:rsidRPr="00F63740">
        <w:rPr>
          <w:b/>
          <w:iCs/>
          <w:sz w:val="22"/>
          <w:lang w:val="x-none"/>
        </w:rPr>
        <w:t xml:space="preserve"> - </w:t>
      </w:r>
      <w:r w:rsidR="0017408A" w:rsidRPr="00F63740">
        <w:rPr>
          <w:b/>
          <w:iCs/>
          <w:sz w:val="22"/>
          <w:lang w:val="x-none"/>
        </w:rPr>
        <w:t xml:space="preserve">Doświadczenie </w:t>
      </w:r>
      <w:r w:rsidR="00791847" w:rsidRPr="00F63740">
        <w:rPr>
          <w:b/>
          <w:iCs/>
          <w:sz w:val="22"/>
          <w:lang w:val="x-none"/>
        </w:rPr>
        <w:t>Kierownika Budowy</w:t>
      </w:r>
      <w:r w:rsidR="0017408A" w:rsidRPr="00F63740">
        <w:rPr>
          <w:b/>
          <w:iCs/>
          <w:sz w:val="22"/>
          <w:lang w:val="x-none"/>
        </w:rPr>
        <w:t xml:space="preserve"> </w:t>
      </w:r>
      <w:r w:rsidR="00BA2129" w:rsidRPr="00F63740">
        <w:rPr>
          <w:b/>
          <w:iCs/>
          <w:sz w:val="22"/>
          <w:lang w:val="x-none"/>
        </w:rPr>
        <w:t>……………</w:t>
      </w:r>
      <w:r w:rsidR="00F63740">
        <w:rPr>
          <w:bCs/>
          <w:iCs/>
          <w:sz w:val="22"/>
          <w:lang w:val="x-none"/>
        </w:rPr>
        <w:t xml:space="preserve"> (podać ilość wykazanych </w:t>
      </w:r>
      <w:r w:rsidR="00DB56E5">
        <w:rPr>
          <w:bCs/>
          <w:iCs/>
          <w:sz w:val="22"/>
          <w:lang w:val="x-none"/>
        </w:rPr>
        <w:t>doświadczeń kierownika budowy</w:t>
      </w:r>
      <w:r w:rsidR="00F63740">
        <w:rPr>
          <w:bCs/>
          <w:iCs/>
          <w:sz w:val="22"/>
          <w:lang w:val="x-none"/>
        </w:rPr>
        <w:t>)</w:t>
      </w:r>
      <w:r w:rsidR="00DB56E5">
        <w:rPr>
          <w:bCs/>
          <w:iCs/>
          <w:sz w:val="22"/>
          <w:lang w:val="x-none"/>
        </w:rPr>
        <w:t xml:space="preserve"> – </w:t>
      </w:r>
      <w:r w:rsidR="00DB56E5" w:rsidRPr="00DF3B97">
        <w:rPr>
          <w:bCs/>
          <w:iCs/>
          <w:sz w:val="22"/>
          <w:lang w:val="x-none"/>
        </w:rPr>
        <w:t xml:space="preserve">zgodnie  z rozdziałem </w:t>
      </w:r>
      <w:r w:rsidR="00DF3B97" w:rsidRPr="00DF3B97">
        <w:rPr>
          <w:bCs/>
          <w:iCs/>
          <w:sz w:val="22"/>
          <w:lang w:val="x-none"/>
        </w:rPr>
        <w:t>22.2 punkt 3 tabeli</w:t>
      </w:r>
      <w:r w:rsidR="00DB56E5" w:rsidRPr="00DF3B97">
        <w:rPr>
          <w:bCs/>
          <w:iCs/>
          <w:sz w:val="22"/>
          <w:lang w:val="x-none"/>
        </w:rPr>
        <w:t xml:space="preserve"> SWZ</w:t>
      </w:r>
    </w:p>
    <w:p w14:paraId="4DF6C656" w14:textId="77777777" w:rsidR="004C3EFC" w:rsidRDefault="00747FDA" w:rsidP="004C3EFC">
      <w:pPr>
        <w:spacing w:after="120" w:line="276" w:lineRule="auto"/>
        <w:contextualSpacing/>
        <w:jc w:val="both"/>
        <w:rPr>
          <w:sz w:val="22"/>
          <w:szCs w:val="22"/>
        </w:rPr>
      </w:pPr>
      <w:r w:rsidRPr="00F63740">
        <w:rPr>
          <w:sz w:val="22"/>
          <w:szCs w:val="22"/>
          <w:u w:val="single"/>
        </w:rPr>
        <w:t xml:space="preserve">(W celu przyznania punktów - do oferty należy dołączyć wykaz </w:t>
      </w:r>
      <w:r w:rsidR="00F63740" w:rsidRPr="00F63740">
        <w:rPr>
          <w:sz w:val="22"/>
          <w:szCs w:val="22"/>
          <w:u w:val="single"/>
        </w:rPr>
        <w:t xml:space="preserve">dodatkowego </w:t>
      </w:r>
      <w:r w:rsidRPr="00F63740">
        <w:rPr>
          <w:sz w:val="22"/>
          <w:szCs w:val="22"/>
          <w:u w:val="single"/>
        </w:rPr>
        <w:t xml:space="preserve">doświadczenia </w:t>
      </w:r>
      <w:r w:rsidR="00F63740" w:rsidRPr="00DB56E5">
        <w:rPr>
          <w:b/>
          <w:bCs/>
          <w:sz w:val="22"/>
          <w:szCs w:val="22"/>
          <w:u w:val="single"/>
        </w:rPr>
        <w:t>Kierownika Budowy</w:t>
      </w:r>
      <w:r w:rsidR="00F63740" w:rsidRPr="00F63740">
        <w:rPr>
          <w:sz w:val="22"/>
          <w:szCs w:val="22"/>
          <w:u w:val="single"/>
        </w:rPr>
        <w:t xml:space="preserve"> </w:t>
      </w:r>
      <w:r w:rsidR="00F63740" w:rsidRPr="00DB56E5">
        <w:rPr>
          <w:b/>
          <w:bCs/>
          <w:sz w:val="22"/>
          <w:szCs w:val="22"/>
          <w:u w:val="single"/>
        </w:rPr>
        <w:t>wy mienionego w załączniku nr 9 do SWZ</w:t>
      </w:r>
      <w:r w:rsidR="00F63740" w:rsidRPr="00F63740">
        <w:rPr>
          <w:sz w:val="22"/>
          <w:szCs w:val="22"/>
          <w:u w:val="single"/>
        </w:rPr>
        <w:t xml:space="preserve"> </w:t>
      </w:r>
      <w:r w:rsidR="00DB56E5" w:rsidRPr="00DB56E5">
        <w:rPr>
          <w:b/>
          <w:bCs/>
          <w:sz w:val="22"/>
          <w:szCs w:val="22"/>
          <w:u w:val="single"/>
        </w:rPr>
        <w:t xml:space="preserve">na </w:t>
      </w:r>
      <w:r w:rsidRPr="00DB56E5">
        <w:rPr>
          <w:b/>
          <w:bCs/>
          <w:sz w:val="22"/>
          <w:szCs w:val="22"/>
          <w:u w:val="single"/>
        </w:rPr>
        <w:t>załącznik</w:t>
      </w:r>
      <w:r w:rsidR="00DB56E5" w:rsidRPr="00DB56E5">
        <w:rPr>
          <w:b/>
          <w:bCs/>
          <w:sz w:val="22"/>
          <w:szCs w:val="22"/>
          <w:u w:val="single"/>
        </w:rPr>
        <w:t>u</w:t>
      </w:r>
      <w:r w:rsidRPr="00DB56E5">
        <w:rPr>
          <w:b/>
          <w:bCs/>
          <w:sz w:val="22"/>
          <w:szCs w:val="22"/>
          <w:u w:val="single"/>
        </w:rPr>
        <w:t xml:space="preserve"> nr </w:t>
      </w:r>
      <w:r w:rsidR="00F63740" w:rsidRPr="00DB56E5">
        <w:rPr>
          <w:b/>
          <w:bCs/>
          <w:sz w:val="22"/>
          <w:szCs w:val="22"/>
          <w:u w:val="single"/>
        </w:rPr>
        <w:t>10</w:t>
      </w:r>
      <w:r w:rsidRPr="00DB56E5">
        <w:rPr>
          <w:b/>
          <w:bCs/>
          <w:sz w:val="22"/>
          <w:szCs w:val="22"/>
          <w:u w:val="single"/>
        </w:rPr>
        <w:t xml:space="preserve"> do SWZ</w:t>
      </w:r>
      <w:r w:rsidRPr="00F63740">
        <w:rPr>
          <w:sz w:val="22"/>
          <w:szCs w:val="22"/>
          <w:u w:val="single"/>
        </w:rPr>
        <w:t xml:space="preserve"> - nie ma tu zastosowania art. 128 ust. 1 Ustawy)</w:t>
      </w:r>
      <w:r w:rsidRPr="00F63740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215427BF" w14:textId="2B19ECCD" w:rsidR="004C3EFC" w:rsidRPr="004C3EFC" w:rsidRDefault="004C3EFC" w:rsidP="004C3EFC">
      <w:pPr>
        <w:spacing w:after="120" w:line="276" w:lineRule="auto"/>
        <w:contextualSpacing/>
        <w:jc w:val="both"/>
        <w:rPr>
          <w:sz w:val="22"/>
          <w:szCs w:val="22"/>
        </w:rPr>
      </w:pPr>
      <w:r w:rsidRPr="004C3EFC">
        <w:rPr>
          <w:sz w:val="22"/>
          <w:szCs w:val="22"/>
        </w:rPr>
        <w:t xml:space="preserve">Brak doświadczenia Kierownika budowy będzie skutkowało odrzuceniem oferty, jako niezgodnej </w:t>
      </w:r>
      <w:r>
        <w:rPr>
          <w:sz w:val="22"/>
          <w:szCs w:val="22"/>
        </w:rPr>
        <w:br/>
      </w:r>
      <w:r w:rsidRPr="004C3EFC">
        <w:rPr>
          <w:sz w:val="22"/>
          <w:szCs w:val="22"/>
        </w:rPr>
        <w:t>z warunkami zamówienia.</w:t>
      </w:r>
    </w:p>
    <w:p w14:paraId="4A0DD842" w14:textId="77777777" w:rsidR="004C3EFC" w:rsidRDefault="004C3EFC" w:rsidP="007D6DD2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</w:p>
    <w:p w14:paraId="69CDCE7B" w14:textId="63A19CEB" w:rsidR="007D6DD2" w:rsidRDefault="00F73F3C" w:rsidP="007D6DD2">
      <w:pPr>
        <w:spacing w:after="120" w:line="276" w:lineRule="auto"/>
        <w:contextualSpacing/>
        <w:jc w:val="both"/>
        <w:rPr>
          <w:bCs/>
          <w:iCs/>
          <w:color w:val="FF0000"/>
          <w:sz w:val="22"/>
          <w:lang w:val="x-none"/>
        </w:rPr>
      </w:pPr>
      <w:r>
        <w:rPr>
          <w:bCs/>
          <w:iCs/>
          <w:sz w:val="22"/>
          <w:lang w:val="x-none"/>
        </w:rPr>
        <w:t xml:space="preserve">Termin realizacji: </w:t>
      </w:r>
      <w:r w:rsidR="00791847">
        <w:rPr>
          <w:bCs/>
          <w:iCs/>
          <w:sz w:val="22"/>
          <w:lang w:val="x-none"/>
        </w:rPr>
        <w:t>3</w:t>
      </w:r>
      <w:r w:rsidR="0017408A">
        <w:rPr>
          <w:bCs/>
          <w:iCs/>
          <w:sz w:val="22"/>
          <w:lang w:val="x-none"/>
        </w:rPr>
        <w:t xml:space="preserve"> miesiące</w:t>
      </w:r>
      <w:r w:rsidRPr="00CC1C1E">
        <w:rPr>
          <w:bCs/>
          <w:iCs/>
          <w:sz w:val="22"/>
          <w:lang w:val="x-none"/>
        </w:rPr>
        <w:t xml:space="preserve"> od daty zawarcia umowy</w:t>
      </w:r>
    </w:p>
    <w:p w14:paraId="22685EA3" w14:textId="366092EB" w:rsidR="00F73F3C" w:rsidRDefault="00F73F3C" w:rsidP="007D6DD2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  <w:r w:rsidRPr="00F73F3C">
        <w:rPr>
          <w:bCs/>
          <w:iCs/>
          <w:sz w:val="22"/>
          <w:lang w:val="x-none"/>
        </w:rPr>
        <w:t>Termin płatności – 60 dni</w:t>
      </w:r>
    </w:p>
    <w:p w14:paraId="0306CD1C" w14:textId="77777777" w:rsidR="00F73F3C" w:rsidRPr="00F73F3C" w:rsidRDefault="00F73F3C" w:rsidP="007D6DD2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</w:p>
    <w:p w14:paraId="3892978A" w14:textId="238F1074" w:rsidR="00281DC6" w:rsidRPr="00281DC6" w:rsidRDefault="00281DC6" w:rsidP="007D6DD2">
      <w:pPr>
        <w:jc w:val="both"/>
        <w:outlineLvl w:val="1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4D3546A3" w14:textId="77777777" w:rsidR="004E09C4" w:rsidRPr="0097776D" w:rsidRDefault="004E09C4" w:rsidP="004E09C4">
      <w:pPr>
        <w:pStyle w:val="Akapitzlist"/>
        <w:numPr>
          <w:ilvl w:val="0"/>
          <w:numId w:val="36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0FE3CC96" w14:textId="77777777" w:rsidR="004E09C4" w:rsidRDefault="004E09C4" w:rsidP="004E09C4">
      <w:pPr>
        <w:pStyle w:val="Akapitzlist"/>
        <w:numPr>
          <w:ilvl w:val="0"/>
          <w:numId w:val="36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312C4327" w14:textId="6EA57F63" w:rsidR="004E09C4" w:rsidRDefault="004E09C4" w:rsidP="004E09C4">
      <w:pPr>
        <w:numPr>
          <w:ilvl w:val="0"/>
          <w:numId w:val="36"/>
        </w:numPr>
        <w:jc w:val="both"/>
      </w:pPr>
      <w:r w:rsidRPr="001F5BB3">
        <w:t xml:space="preserve">zapoznaliśmy się ze </w:t>
      </w:r>
      <w:r>
        <w:t>wzor</w:t>
      </w:r>
      <w:r w:rsidRPr="001F5BB3">
        <w:t xml:space="preserve">em umowy, który jest </w:t>
      </w:r>
      <w:r w:rsidRPr="00747FDA">
        <w:t xml:space="preserve">załącznikiem nr </w:t>
      </w:r>
      <w:r w:rsidR="00F63740">
        <w:t>5</w:t>
      </w:r>
      <w:r w:rsidRPr="00747FDA">
        <w:t xml:space="preserve"> </w:t>
      </w:r>
      <w:r w:rsidRPr="001F5BB3">
        <w:t xml:space="preserve">do Specyfikacji Warunków Zamówienia i zobowiązujemy się w przypadku wyboru naszej oferty </w:t>
      </w:r>
      <w:r>
        <w:br/>
      </w:r>
      <w:r w:rsidRPr="001F5BB3">
        <w:t>do zawarcia umowy na zawartych tam warunkach w miejscu i terminie wyznaczonym przez Zamawiającego</w:t>
      </w:r>
      <w:r>
        <w:t>;</w:t>
      </w:r>
    </w:p>
    <w:p w14:paraId="7937148A" w14:textId="77777777" w:rsidR="004E09C4" w:rsidRDefault="004E09C4" w:rsidP="004E09C4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F824B46" w14:textId="77777777" w:rsidR="00281DC6" w:rsidRPr="00281DC6" w:rsidRDefault="00281DC6" w:rsidP="007D6DD2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9902F3" w:rsidRDefault="00281DC6" w:rsidP="00007487">
      <w:pPr>
        <w:numPr>
          <w:ilvl w:val="0"/>
          <w:numId w:val="36"/>
        </w:numPr>
        <w:spacing w:after="24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F24B927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contextualSpacing/>
        <w:jc w:val="both"/>
        <w:rPr>
          <w:sz w:val="22"/>
          <w:szCs w:val="22"/>
        </w:rPr>
      </w:pPr>
      <w:r w:rsidRPr="009F3705">
        <w:rPr>
          <w:sz w:val="22"/>
          <w:szCs w:val="22"/>
        </w:rPr>
        <w:lastRenderedPageBreak/>
        <w:t xml:space="preserve">oświadczam, że nie podlegam wykluczeniu z postępowania na podstawie art.108 ust 1 pkt 1-6 ustawy </w:t>
      </w:r>
      <w:proofErr w:type="spellStart"/>
      <w:r w:rsidRPr="009F3705">
        <w:rPr>
          <w:sz w:val="22"/>
          <w:szCs w:val="22"/>
        </w:rPr>
        <w:t>Pzp</w:t>
      </w:r>
      <w:proofErr w:type="spellEnd"/>
      <w:r w:rsidRPr="009F3705">
        <w:rPr>
          <w:sz w:val="22"/>
          <w:szCs w:val="22"/>
        </w:rPr>
        <w:t>.</w:t>
      </w:r>
    </w:p>
    <w:p w14:paraId="7EDFEE7F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9F3705">
        <w:rPr>
          <w:sz w:val="22"/>
          <w:szCs w:val="22"/>
        </w:rPr>
        <w:t>Pzp</w:t>
      </w:r>
      <w:proofErr w:type="spellEnd"/>
    </w:p>
    <w:p w14:paraId="6FCD7C77" w14:textId="2719438E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 xml:space="preserve">oświadczam, że nie podlegam wykluczeniu z postępowania na podstawie art. 7 ust. 1 ustawy </w:t>
      </w:r>
      <w:r w:rsidR="00A073AB">
        <w:rPr>
          <w:sz w:val="22"/>
          <w:szCs w:val="22"/>
        </w:rPr>
        <w:br/>
      </w:r>
      <w:r w:rsidRPr="009F370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6E0489BB" w14:textId="77777777" w:rsidR="009902F3" w:rsidRPr="000540D7" w:rsidRDefault="009902F3" w:rsidP="007D6DD2">
      <w:pPr>
        <w:ind w:left="284"/>
        <w:contextualSpacing/>
        <w:jc w:val="both"/>
      </w:pPr>
    </w:p>
    <w:p w14:paraId="18271A04" w14:textId="77777777" w:rsidR="00281DC6" w:rsidRPr="00281DC6" w:rsidRDefault="00281DC6" w:rsidP="007D6DD2">
      <w:pPr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7D6DD2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017EAC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7D6DD2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017EAC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7D6DD2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E8CA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7BE8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23C2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B753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0547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5A53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DA6C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4AE2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790ABC6C" w14:textId="77777777" w:rsidR="007D6DD2" w:rsidRPr="007D6DD2" w:rsidRDefault="007D6DD2" w:rsidP="007D6DD2">
      <w:pPr>
        <w:ind w:left="284"/>
        <w:contextualSpacing/>
        <w:jc w:val="both"/>
        <w:rPr>
          <w:sz w:val="22"/>
          <w:szCs w:val="22"/>
        </w:rPr>
      </w:pPr>
    </w:p>
    <w:p w14:paraId="22FA3CB9" w14:textId="466DB021" w:rsidR="00281DC6" w:rsidRPr="00281DC6" w:rsidRDefault="00281DC6" w:rsidP="00017EAC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vAlign w:val="center"/>
          </w:tcPr>
          <w:p w14:paraId="74F855C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FEB11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vAlign w:val="center"/>
          </w:tcPr>
          <w:p w14:paraId="773B5D8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3B7F1D6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vAlign w:val="center"/>
          </w:tcPr>
          <w:p w14:paraId="4910BBF2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22071BE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vAlign w:val="center"/>
          </w:tcPr>
          <w:p w14:paraId="0E569B5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2B918C5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FB3FECF" w14:textId="77777777" w:rsidR="00017EAC" w:rsidRPr="00281DC6" w:rsidRDefault="00017EAC" w:rsidP="00017EAC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674341F5" w14:textId="77777777" w:rsidR="00017EAC" w:rsidRPr="00281DC6" w:rsidRDefault="00017EAC" w:rsidP="00017EAC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1A465076" w14:textId="77777777" w:rsidR="00017EAC" w:rsidRPr="00281DC6" w:rsidRDefault="00017EAC" w:rsidP="00017EAC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16898D65" w14:textId="77777777" w:rsidR="00017EAC" w:rsidRPr="00085C92" w:rsidRDefault="00017EAC" w:rsidP="00017EAC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36021CF4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0A1D9E80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D565085" w14:textId="77777777" w:rsidR="00017EAC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35BC4BF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5297C9B3" w14:textId="77777777" w:rsidR="00017EAC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2421AA9A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13F1582F" w14:textId="77777777" w:rsidR="00017EAC" w:rsidRDefault="00017EAC" w:rsidP="00017EAC">
      <w:pPr>
        <w:pStyle w:val="Akapitzlist"/>
        <w:spacing w:line="360" w:lineRule="auto"/>
        <w:ind w:left="1080"/>
        <w:rPr>
          <w:rFonts w:eastAsia="Calibri"/>
          <w:i/>
          <w:sz w:val="18"/>
          <w:szCs w:val="18"/>
          <w:lang w:eastAsia="en-US"/>
        </w:rPr>
      </w:pPr>
    </w:p>
    <w:p w14:paraId="22BC726D" w14:textId="2C27F511" w:rsidR="00017EAC" w:rsidRPr="00017EAC" w:rsidRDefault="00017EAC" w:rsidP="00017EAC">
      <w:pPr>
        <w:pStyle w:val="Akapitzlist"/>
        <w:spacing w:line="360" w:lineRule="auto"/>
        <w:ind w:left="1080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Uwaga!</w:t>
      </w:r>
    </w:p>
    <w:p w14:paraId="327E8C07" w14:textId="77777777" w:rsidR="00017EAC" w:rsidRPr="00017EAC" w:rsidRDefault="00017EAC" w:rsidP="00017EAC">
      <w:pPr>
        <w:pStyle w:val="Akapitzlist"/>
        <w:numPr>
          <w:ilvl w:val="0"/>
          <w:numId w:val="37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CEA682" w14:textId="77777777" w:rsidR="00017EAC" w:rsidRPr="00017EAC" w:rsidRDefault="00017EAC" w:rsidP="00017EAC">
      <w:pPr>
        <w:pStyle w:val="Akapitzlist"/>
        <w:numPr>
          <w:ilvl w:val="0"/>
          <w:numId w:val="37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lastRenderedPageBreak/>
        <w:t>Małe przedsiębiorstwo: przedsiębiorstwo, które zatrudnia mniej niż 50 osób i którego roczny obrót lub roczna suma bilansowa nie przekracza 10 milionów EUR.</w:t>
      </w:r>
    </w:p>
    <w:p w14:paraId="01D6AB63" w14:textId="77777777" w:rsidR="00017EAC" w:rsidRPr="00017EAC" w:rsidRDefault="00017EAC" w:rsidP="00017EAC">
      <w:pPr>
        <w:pStyle w:val="Akapitzlist"/>
        <w:numPr>
          <w:ilvl w:val="0"/>
          <w:numId w:val="37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17EAC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17EAC">
        <w:rPr>
          <w:rFonts w:eastAsia="Calibri"/>
          <w:b/>
          <w:i/>
          <w:sz w:val="18"/>
          <w:szCs w:val="18"/>
          <w:lang w:eastAsia="en-US"/>
        </w:rPr>
        <w:t>i które</w:t>
      </w:r>
      <w:r w:rsidRPr="00017EAC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0C2F6E66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4AED2409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068C4949" w14:textId="77777777" w:rsidR="009902F3" w:rsidRPr="009F3705" w:rsidRDefault="009902F3" w:rsidP="009902F3">
      <w:pPr>
        <w:tabs>
          <w:tab w:val="center" w:pos="7655"/>
        </w:tabs>
        <w:rPr>
          <w:i/>
          <w:sz w:val="20"/>
          <w:szCs w:val="20"/>
        </w:rPr>
      </w:pPr>
      <w:r w:rsidRPr="009F3705">
        <w:rPr>
          <w:sz w:val="20"/>
          <w:szCs w:val="20"/>
        </w:rPr>
        <w:t>Miejscowość, ________________ dnia _______________</w:t>
      </w:r>
      <w:r w:rsidRPr="009F3705">
        <w:rPr>
          <w:i/>
          <w:sz w:val="20"/>
          <w:szCs w:val="20"/>
        </w:rPr>
        <w:tab/>
      </w:r>
    </w:p>
    <w:p w14:paraId="5CF27CA9" w14:textId="77777777" w:rsidR="00017EAC" w:rsidRDefault="00017EAC" w:rsidP="009902F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4EE42B18" w14:textId="5E14EBFA" w:rsidR="009902F3" w:rsidRPr="00281DC6" w:rsidRDefault="009902F3" w:rsidP="009902F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</w:t>
      </w:r>
    </w:p>
    <w:p w14:paraId="3AB88617" w14:textId="48481BD3" w:rsidR="00281DC6" w:rsidRDefault="009902F3" w:rsidP="00F63740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DD32F" w14:textId="77777777" w:rsidR="005E2FE2" w:rsidRDefault="005E2FE2">
      <w:r>
        <w:separator/>
      </w:r>
    </w:p>
  </w:endnote>
  <w:endnote w:type="continuationSeparator" w:id="0">
    <w:p w14:paraId="2704C644" w14:textId="77777777" w:rsidR="005E2FE2" w:rsidRDefault="005E2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71CBA" w14:textId="77777777" w:rsidR="005E2FE2" w:rsidRDefault="005E2FE2">
      <w:r>
        <w:separator/>
      </w:r>
    </w:p>
  </w:footnote>
  <w:footnote w:type="continuationSeparator" w:id="0">
    <w:p w14:paraId="1C60DBD8" w14:textId="77777777" w:rsidR="005E2FE2" w:rsidRDefault="005E2FE2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3FD38089" w:rsidR="00D74BC1" w:rsidRDefault="00281DC6">
    <w:pPr>
      <w:pStyle w:val="Nagwek"/>
    </w:pPr>
    <w:r>
      <w:t>Znak sprawy: SZW/DZP/</w:t>
    </w:r>
    <w:r w:rsidR="005844EE">
      <w:t>29</w:t>
    </w:r>
    <w:r>
      <w:t>/202</w:t>
    </w:r>
    <w:r w:rsidR="005844EE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BBB3F55"/>
    <w:multiLevelType w:val="hybridMultilevel"/>
    <w:tmpl w:val="B58EB6F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88A21C9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B086725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4CF51E19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9061CA7"/>
    <w:multiLevelType w:val="hybridMultilevel"/>
    <w:tmpl w:val="F020AA0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79316377">
    <w:abstractNumId w:val="11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1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5"/>
  </w:num>
  <w:num w:numId="9" w16cid:durableId="319426508">
    <w:abstractNumId w:val="4"/>
  </w:num>
  <w:num w:numId="10" w16cid:durableId="1474179351">
    <w:abstractNumId w:val="34"/>
  </w:num>
  <w:num w:numId="11" w16cid:durableId="2046980568">
    <w:abstractNumId w:val="28"/>
  </w:num>
  <w:num w:numId="12" w16cid:durableId="795681154">
    <w:abstractNumId w:val="13"/>
  </w:num>
  <w:num w:numId="13" w16cid:durableId="1075974091">
    <w:abstractNumId w:val="27"/>
  </w:num>
  <w:num w:numId="14" w16cid:durableId="278297732">
    <w:abstractNumId w:val="41"/>
  </w:num>
  <w:num w:numId="15" w16cid:durableId="1821657206">
    <w:abstractNumId w:val="24"/>
  </w:num>
  <w:num w:numId="16" w16cid:durableId="1367175952">
    <w:abstractNumId w:val="40"/>
  </w:num>
  <w:num w:numId="17" w16cid:durableId="1784300058">
    <w:abstractNumId w:val="12"/>
  </w:num>
  <w:num w:numId="18" w16cid:durableId="1623728478">
    <w:abstractNumId w:val="17"/>
  </w:num>
  <w:num w:numId="19" w16cid:durableId="991717998">
    <w:abstractNumId w:val="38"/>
  </w:num>
  <w:num w:numId="20" w16cid:durableId="1262254918">
    <w:abstractNumId w:val="1"/>
  </w:num>
  <w:num w:numId="21" w16cid:durableId="727924369">
    <w:abstractNumId w:val="32"/>
  </w:num>
  <w:num w:numId="22" w16cid:durableId="1159885711">
    <w:abstractNumId w:val="2"/>
  </w:num>
  <w:num w:numId="23" w16cid:durableId="2093508931">
    <w:abstractNumId w:val="14"/>
  </w:num>
  <w:num w:numId="24" w16cid:durableId="1011372559">
    <w:abstractNumId w:val="36"/>
  </w:num>
  <w:num w:numId="25" w16cid:durableId="1529829315">
    <w:abstractNumId w:val="10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0"/>
  </w:num>
  <w:num w:numId="33" w16cid:durableId="1127505350">
    <w:abstractNumId w:val="22"/>
  </w:num>
  <w:num w:numId="34" w16cid:durableId="1012881505">
    <w:abstractNumId w:val="33"/>
  </w:num>
  <w:num w:numId="35" w16cid:durableId="1442384712">
    <w:abstractNumId w:val="39"/>
  </w:num>
  <w:num w:numId="36" w16cid:durableId="1179658513">
    <w:abstractNumId w:val="37"/>
  </w:num>
  <w:num w:numId="37" w16cid:durableId="1943565411">
    <w:abstractNumId w:val="15"/>
  </w:num>
  <w:num w:numId="38" w16cid:durableId="1248687749">
    <w:abstractNumId w:val="25"/>
  </w:num>
  <w:num w:numId="39" w16cid:durableId="16059181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0442156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65069636">
    <w:abstractNumId w:val="42"/>
  </w:num>
  <w:num w:numId="42" w16cid:durableId="2138181321">
    <w:abstractNumId w:val="21"/>
  </w:num>
  <w:num w:numId="43" w16cid:durableId="17867269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6A6D"/>
    <w:rsid w:val="00007487"/>
    <w:rsid w:val="00012B4A"/>
    <w:rsid w:val="00017EAC"/>
    <w:rsid w:val="000540D7"/>
    <w:rsid w:val="00071FE3"/>
    <w:rsid w:val="0011274B"/>
    <w:rsid w:val="001371D9"/>
    <w:rsid w:val="00150A60"/>
    <w:rsid w:val="001671AF"/>
    <w:rsid w:val="0017408A"/>
    <w:rsid w:val="00176904"/>
    <w:rsid w:val="00180027"/>
    <w:rsid w:val="00180314"/>
    <w:rsid w:val="0018410E"/>
    <w:rsid w:val="001C0077"/>
    <w:rsid w:val="001C009E"/>
    <w:rsid w:val="001E750E"/>
    <w:rsid w:val="002235C4"/>
    <w:rsid w:val="0026270B"/>
    <w:rsid w:val="00281DC6"/>
    <w:rsid w:val="0029656A"/>
    <w:rsid w:val="002A007A"/>
    <w:rsid w:val="002B7C3B"/>
    <w:rsid w:val="002C3230"/>
    <w:rsid w:val="0030391A"/>
    <w:rsid w:val="00350590"/>
    <w:rsid w:val="0038224B"/>
    <w:rsid w:val="003A60C7"/>
    <w:rsid w:val="003A652F"/>
    <w:rsid w:val="00441692"/>
    <w:rsid w:val="00442BE0"/>
    <w:rsid w:val="00443C09"/>
    <w:rsid w:val="00460383"/>
    <w:rsid w:val="00476C42"/>
    <w:rsid w:val="004A1487"/>
    <w:rsid w:val="004A2566"/>
    <w:rsid w:val="004C3EFC"/>
    <w:rsid w:val="004D43D5"/>
    <w:rsid w:val="004E09C4"/>
    <w:rsid w:val="004E2626"/>
    <w:rsid w:val="00520D37"/>
    <w:rsid w:val="00531549"/>
    <w:rsid w:val="00535E57"/>
    <w:rsid w:val="005844EE"/>
    <w:rsid w:val="005A70C7"/>
    <w:rsid w:val="005B2AE0"/>
    <w:rsid w:val="005C7872"/>
    <w:rsid w:val="005E2A2E"/>
    <w:rsid w:val="005E2FE2"/>
    <w:rsid w:val="005E7943"/>
    <w:rsid w:val="00613B65"/>
    <w:rsid w:val="00640D4E"/>
    <w:rsid w:val="0064110C"/>
    <w:rsid w:val="006A0EFD"/>
    <w:rsid w:val="006B3050"/>
    <w:rsid w:val="006D4DA2"/>
    <w:rsid w:val="006F285D"/>
    <w:rsid w:val="00740C0B"/>
    <w:rsid w:val="00747FDA"/>
    <w:rsid w:val="007717C3"/>
    <w:rsid w:val="00791847"/>
    <w:rsid w:val="007B7258"/>
    <w:rsid w:val="007C02FB"/>
    <w:rsid w:val="007D6DD2"/>
    <w:rsid w:val="00804388"/>
    <w:rsid w:val="00812E90"/>
    <w:rsid w:val="008D03BF"/>
    <w:rsid w:val="008F154A"/>
    <w:rsid w:val="00916B87"/>
    <w:rsid w:val="0093330F"/>
    <w:rsid w:val="00935292"/>
    <w:rsid w:val="00957208"/>
    <w:rsid w:val="00977DCC"/>
    <w:rsid w:val="009902F3"/>
    <w:rsid w:val="009B7840"/>
    <w:rsid w:val="009C5AF5"/>
    <w:rsid w:val="009E7BB1"/>
    <w:rsid w:val="00A04D6E"/>
    <w:rsid w:val="00A073AB"/>
    <w:rsid w:val="00A84131"/>
    <w:rsid w:val="00AD7E79"/>
    <w:rsid w:val="00AF433B"/>
    <w:rsid w:val="00B22D6B"/>
    <w:rsid w:val="00B26097"/>
    <w:rsid w:val="00B5095E"/>
    <w:rsid w:val="00B679F6"/>
    <w:rsid w:val="00B74899"/>
    <w:rsid w:val="00B94231"/>
    <w:rsid w:val="00BA2129"/>
    <w:rsid w:val="00BB7F3F"/>
    <w:rsid w:val="00C15918"/>
    <w:rsid w:val="00C434DC"/>
    <w:rsid w:val="00C97A18"/>
    <w:rsid w:val="00CA0475"/>
    <w:rsid w:val="00CA7C6C"/>
    <w:rsid w:val="00CB2BE7"/>
    <w:rsid w:val="00CC1C1E"/>
    <w:rsid w:val="00CF3AA7"/>
    <w:rsid w:val="00D052E3"/>
    <w:rsid w:val="00D17CCA"/>
    <w:rsid w:val="00D43DB4"/>
    <w:rsid w:val="00D52747"/>
    <w:rsid w:val="00D74BC1"/>
    <w:rsid w:val="00D80BE8"/>
    <w:rsid w:val="00DB56E5"/>
    <w:rsid w:val="00DF3B97"/>
    <w:rsid w:val="00E340C6"/>
    <w:rsid w:val="00E73494"/>
    <w:rsid w:val="00E86ED6"/>
    <w:rsid w:val="00F2537A"/>
    <w:rsid w:val="00F63740"/>
    <w:rsid w:val="00F73F3C"/>
    <w:rsid w:val="00FB3305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E09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204</TotalTime>
  <Pages>4</Pages>
  <Words>887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55</cp:revision>
  <cp:lastPrinted>2024-10-21T07:54:00Z</cp:lastPrinted>
  <dcterms:created xsi:type="dcterms:W3CDTF">2021-03-05T08:11:00Z</dcterms:created>
  <dcterms:modified xsi:type="dcterms:W3CDTF">2026-03-24T11:05:00Z</dcterms:modified>
</cp:coreProperties>
</file>