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779CEC66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122B29">
        <w:rPr>
          <w:b/>
          <w:i w:val="0"/>
        </w:rPr>
        <w:t>4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5A057F0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FD1AA8">
        <w:rPr>
          <w:rFonts w:ascii="Times New Roman" w:eastAsia="Times New Roman" w:hAnsi="Times New Roman"/>
          <w:bCs/>
          <w:sz w:val="24"/>
          <w:szCs w:val="20"/>
          <w:lang w:eastAsia="pl-PL"/>
        </w:rPr>
        <w:t>29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FD1AA8">
        <w:rPr>
          <w:rFonts w:ascii="Times New Roman" w:eastAsia="Times New Roman" w:hAnsi="Times New Roman"/>
          <w:bCs/>
          <w:sz w:val="24"/>
          <w:szCs w:val="20"/>
          <w:lang w:eastAsia="pl-PL"/>
        </w:rPr>
        <w:t>6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58DDE1A6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</w:t>
      </w:r>
      <w:proofErr w:type="spellStart"/>
      <w:r w:rsidR="00FD1AA8" w:rsidRPr="00FD1AA8">
        <w:rPr>
          <w:rFonts w:ascii="Times New Roman" w:hAnsi="Times New Roman"/>
          <w:sz w:val="24"/>
          <w:szCs w:val="24"/>
        </w:rPr>
        <w:t>t.j</w:t>
      </w:r>
      <w:proofErr w:type="spellEnd"/>
      <w:r w:rsidR="00FD1AA8" w:rsidRPr="00FD1AA8">
        <w:rPr>
          <w:rFonts w:ascii="Times New Roman" w:hAnsi="Times New Roman"/>
          <w:sz w:val="24"/>
          <w:szCs w:val="24"/>
        </w:rPr>
        <w:t>. Dz. U. z 2024 r. poz. 1320 z późn. 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A8FB2F2" w14:textId="5A7EF82E" w:rsidR="001809F5" w:rsidRDefault="00FD1AA8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D1AA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ZAPROJEKTOWANIE I WYKONANIE PRAC MODERNIZACYJNYCH POMIESZCZEŃ 7. PIĘTRA POMIĘDZY OSIAMI 1 I 10 W BUDYNKU C WIELKOPOLSKIEGO CENTRUM SPECJALISTYCZNEGO, REALIZOWANE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FD1AA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RAMACH PROJEKTU PN.: „MODERNIZACJA POMIESZCZEŃ PO BYŁYM ODDZIALE DERMATOLOGII W FILII NR 1 SZPITALA WOJEWÓDZKIEGO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FD1AA8">
        <w:rPr>
          <w:rFonts w:ascii="Times New Roman" w:eastAsia="Times New Roman" w:hAnsi="Times New Roman"/>
          <w:b/>
          <w:sz w:val="24"/>
          <w:szCs w:val="24"/>
          <w:lang w:eastAsia="pl-PL"/>
        </w:rPr>
        <w:t>W POZNANIU”</w:t>
      </w:r>
    </w:p>
    <w:p w14:paraId="32D4AAB0" w14:textId="77777777" w:rsidR="00FD1AA8" w:rsidRDefault="00FD1AA8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403DA25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E56E40F" w14:textId="77777777" w:rsidR="001809F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</w:t>
      </w:r>
    </w:p>
    <w:p w14:paraId="5B3A5877" w14:textId="47E6B01B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</w:t>
      </w:r>
    </w:p>
    <w:p w14:paraId="0A649E17" w14:textId="77777777" w:rsidR="00FD1AA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</w:p>
    <w:p w14:paraId="2A7BAD0D" w14:textId="77777777" w:rsidR="00FD1AA8" w:rsidRDefault="00FD1AA8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E6B648" w14:textId="77777777" w:rsidR="00FD1AA8" w:rsidRDefault="00FD1AA8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B672658" w14:textId="77777777" w:rsidR="00FD1AA8" w:rsidRDefault="00FD1AA8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521BBF5" w14:textId="77777777" w:rsidR="00FD1AA8" w:rsidRDefault="00FD1AA8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860BD9F" w14:textId="7F36D1F6" w:rsidR="00E27ABB" w:rsidRPr="00E27ABB" w:rsidRDefault="00F334B4" w:rsidP="00FD1A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E27ABB"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B7224" w14:textId="77777777" w:rsidR="00AE2249" w:rsidRDefault="00AE2249" w:rsidP="00025386">
      <w:pPr>
        <w:spacing w:after="0" w:line="240" w:lineRule="auto"/>
      </w:pPr>
      <w:r>
        <w:separator/>
      </w:r>
    </w:p>
  </w:endnote>
  <w:endnote w:type="continuationSeparator" w:id="0">
    <w:p w14:paraId="27A15DB8" w14:textId="77777777" w:rsidR="00AE2249" w:rsidRDefault="00AE224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110E0A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399ED" w14:textId="77777777" w:rsidR="00AE2249" w:rsidRDefault="00AE2249" w:rsidP="00025386">
      <w:pPr>
        <w:spacing w:after="0" w:line="240" w:lineRule="auto"/>
      </w:pPr>
      <w:r>
        <w:separator/>
      </w:r>
    </w:p>
  </w:footnote>
  <w:footnote w:type="continuationSeparator" w:id="0">
    <w:p w14:paraId="45EF8C77" w14:textId="77777777" w:rsidR="00AE2249" w:rsidRDefault="00AE224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571D2" w14:textId="77777777" w:rsidR="001809F5" w:rsidRDefault="001809F5" w:rsidP="00397CBD">
    <w:pPr>
      <w:pStyle w:val="Nagwek"/>
      <w:jc w:val="center"/>
    </w:pPr>
  </w:p>
  <w:p w14:paraId="19F4D187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4E0D"/>
    <w:rsid w:val="00025386"/>
    <w:rsid w:val="000423B9"/>
    <w:rsid w:val="00084786"/>
    <w:rsid w:val="0012098F"/>
    <w:rsid w:val="00122B29"/>
    <w:rsid w:val="001809F5"/>
    <w:rsid w:val="001C2314"/>
    <w:rsid w:val="002507D5"/>
    <w:rsid w:val="00397CBD"/>
    <w:rsid w:val="00400967"/>
    <w:rsid w:val="004374F2"/>
    <w:rsid w:val="00460705"/>
    <w:rsid w:val="00485239"/>
    <w:rsid w:val="0050161B"/>
    <w:rsid w:val="00513D3B"/>
    <w:rsid w:val="00531549"/>
    <w:rsid w:val="0055145C"/>
    <w:rsid w:val="005624D8"/>
    <w:rsid w:val="00571283"/>
    <w:rsid w:val="005C7CAF"/>
    <w:rsid w:val="00620062"/>
    <w:rsid w:val="00657A47"/>
    <w:rsid w:val="006B08AF"/>
    <w:rsid w:val="006D4DA2"/>
    <w:rsid w:val="006E17CB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96D7C"/>
    <w:rsid w:val="009F1487"/>
    <w:rsid w:val="00A56A6F"/>
    <w:rsid w:val="00A91E2B"/>
    <w:rsid w:val="00AE2249"/>
    <w:rsid w:val="00AE391E"/>
    <w:rsid w:val="00B340C2"/>
    <w:rsid w:val="00B77707"/>
    <w:rsid w:val="00BD3AC7"/>
    <w:rsid w:val="00BE3BCE"/>
    <w:rsid w:val="00C13349"/>
    <w:rsid w:val="00D02FC9"/>
    <w:rsid w:val="00D55FC4"/>
    <w:rsid w:val="00D74F30"/>
    <w:rsid w:val="00D94754"/>
    <w:rsid w:val="00DC587A"/>
    <w:rsid w:val="00DE73DD"/>
    <w:rsid w:val="00E27ABB"/>
    <w:rsid w:val="00E86D3B"/>
    <w:rsid w:val="00E96256"/>
    <w:rsid w:val="00F334B4"/>
    <w:rsid w:val="00F4061A"/>
    <w:rsid w:val="00FB3305"/>
    <w:rsid w:val="00FB7BA7"/>
    <w:rsid w:val="00FC5B80"/>
    <w:rsid w:val="00FD1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7CB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7CB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2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 - Duńska</cp:lastModifiedBy>
  <cp:revision>22</cp:revision>
  <dcterms:created xsi:type="dcterms:W3CDTF">2017-08-01T08:06:00Z</dcterms:created>
  <dcterms:modified xsi:type="dcterms:W3CDTF">2026-03-23T12:19:00Z</dcterms:modified>
</cp:coreProperties>
</file>