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E032A3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62BDEDA" w14:textId="77777777" w:rsidR="008D1AC9" w:rsidRPr="008D1AC9" w:rsidRDefault="003F0C7A" w:rsidP="008D1AC9">
      <w:pPr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</w:r>
      <w:r w:rsidR="008D1AC9" w:rsidRPr="008D1AC9">
        <w:rPr>
          <w:sz w:val="22"/>
          <w:szCs w:val="22"/>
        </w:rPr>
        <w:t xml:space="preserve">w trybie podstawowym bez negocjacji pn.: </w:t>
      </w:r>
    </w:p>
    <w:p w14:paraId="71676637" w14:textId="2C10FFBA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</w:p>
    <w:p w14:paraId="4051BBB2" w14:textId="7360CE59" w:rsidR="00B2223B" w:rsidRDefault="008D1AC9" w:rsidP="008D1AC9">
      <w:pPr>
        <w:spacing w:after="120" w:line="276" w:lineRule="auto"/>
        <w:jc w:val="center"/>
        <w:rPr>
          <w:sz w:val="22"/>
          <w:szCs w:val="22"/>
        </w:rPr>
      </w:pPr>
      <w:r w:rsidRPr="008D1AC9">
        <w:rPr>
          <w:b/>
          <w:sz w:val="22"/>
          <w:szCs w:val="22"/>
        </w:rPr>
        <w:t>Adaptacja nowych pomieszczeń dla Centralnej Sterylizatorni w Szpitalu Wojewódzkim w Poznaniu, realizowana w formule "zaprojektuj, wybuduj i wyposaż"</w:t>
      </w: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1C6CDAA3" w14:textId="42B4F14D" w:rsidR="00415DA2" w:rsidRPr="0048349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95781591"/>
      <w:r w:rsidRPr="0048349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48349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48349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48349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483491">
        <w:rPr>
          <w:b/>
          <w:sz w:val="22"/>
        </w:rPr>
        <w:lastRenderedPageBreak/>
        <w:t>_____________________________________________________________________  zł brutto (K-1)</w:t>
      </w:r>
    </w:p>
    <w:p w14:paraId="76EDEEEB" w14:textId="77777777" w:rsidR="00415DA2" w:rsidRPr="0048349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483491">
        <w:rPr>
          <w:bCs/>
          <w:sz w:val="22"/>
        </w:rPr>
        <w:t>(słownie: __________________________________________________________________brutto).</w:t>
      </w:r>
    </w:p>
    <w:p w14:paraId="20F39C44" w14:textId="45BB855B" w:rsidR="00415DA2" w:rsidRPr="0048349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483491">
        <w:rPr>
          <w:bCs/>
          <w:sz w:val="22"/>
        </w:rPr>
        <w:t xml:space="preserve">ww. wartości wyliczone zgodnie z </w:t>
      </w:r>
      <w:r w:rsidR="00DA0505" w:rsidRPr="00483491">
        <w:rPr>
          <w:bCs/>
          <w:sz w:val="22"/>
        </w:rPr>
        <w:t xml:space="preserve">odpowiednią </w:t>
      </w:r>
      <w:r w:rsidRPr="00483491">
        <w:rPr>
          <w:bCs/>
          <w:sz w:val="22"/>
        </w:rPr>
        <w:t>tabelą</w:t>
      </w:r>
      <w:r w:rsidRPr="00483491">
        <w:rPr>
          <w:b/>
          <w:bCs/>
          <w:sz w:val="22"/>
        </w:rPr>
        <w:t xml:space="preserve"> </w:t>
      </w:r>
      <w:r w:rsidRPr="00483491">
        <w:rPr>
          <w:bCs/>
          <w:sz w:val="22"/>
        </w:rPr>
        <w:t>formularza asortymentowo, stanowiącego załącznik nr 2 do SWZ</w:t>
      </w:r>
    </w:p>
    <w:p w14:paraId="3CBEAFF3" w14:textId="64E8C72E" w:rsidR="00415DA2" w:rsidRPr="0048349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483491">
        <w:rPr>
          <w:bCs/>
          <w:sz w:val="22"/>
        </w:rPr>
        <w:t xml:space="preserve">Czas trwania umowy / realizacja: </w:t>
      </w:r>
      <w:r w:rsidR="00DA0505" w:rsidRPr="00483491">
        <w:rPr>
          <w:b/>
          <w:sz w:val="22"/>
        </w:rPr>
        <w:t>do 31 stycznia 2027 r.</w:t>
      </w:r>
    </w:p>
    <w:p w14:paraId="7A70CF8C" w14:textId="77777777" w:rsidR="00415DA2" w:rsidRPr="0048349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483491">
        <w:rPr>
          <w:bCs/>
          <w:sz w:val="22"/>
        </w:rPr>
        <w:t>Warunki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2B909CC0" w14:textId="56FECCC0" w:rsidR="00B63BE3" w:rsidRDefault="00B63BE3" w:rsidP="00B63BE3">
      <w:pPr>
        <w:spacing w:after="120" w:line="276" w:lineRule="auto"/>
        <w:contextualSpacing/>
        <w:jc w:val="both"/>
        <w:rPr>
          <w:bCs/>
        </w:rPr>
      </w:pPr>
      <w:r>
        <w:rPr>
          <w:b/>
        </w:rPr>
        <w:t xml:space="preserve">(K-3) </w:t>
      </w:r>
      <w:r w:rsidRPr="00D379C3">
        <w:rPr>
          <w:b/>
        </w:rPr>
        <w:t>Standardy Jakości</w:t>
      </w:r>
      <w:r>
        <w:rPr>
          <w:bCs/>
        </w:rPr>
        <w:t xml:space="preserve">: ……………. szt. (wpisać ilość i nazwy certyfikatów – zgodnie z </w:t>
      </w:r>
      <w:r>
        <w:rPr>
          <w:bCs/>
        </w:rPr>
        <w:t xml:space="preserve">rozdz. 22 </w:t>
      </w:r>
      <w:r>
        <w:rPr>
          <w:bCs/>
        </w:rPr>
        <w:t>SWZ):</w:t>
      </w:r>
    </w:p>
    <w:p w14:paraId="059AE93D" w14:textId="65DA4777" w:rsidR="00B63BE3" w:rsidRPr="00483491" w:rsidRDefault="00B63BE3" w:rsidP="00B63BE3">
      <w:pPr>
        <w:jc w:val="both"/>
        <w:rPr>
          <w:b/>
          <w:sz w:val="22"/>
          <w:szCs w:val="22"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bookmarkEnd w:id="2"/>
    <w:bookmarkEnd w:id="3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lastRenderedPageBreak/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4C870" w14:textId="77777777" w:rsidR="00986801" w:rsidRDefault="00986801">
      <w:r>
        <w:separator/>
      </w:r>
    </w:p>
  </w:endnote>
  <w:endnote w:type="continuationSeparator" w:id="0">
    <w:p w14:paraId="573C5235" w14:textId="77777777" w:rsidR="00986801" w:rsidRDefault="0098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203B" w14:textId="77777777" w:rsidR="00986801" w:rsidRDefault="00986801">
      <w:r>
        <w:separator/>
      </w:r>
    </w:p>
  </w:footnote>
  <w:footnote w:type="continuationSeparator" w:id="0">
    <w:p w14:paraId="384BA22E" w14:textId="77777777" w:rsidR="00986801" w:rsidRDefault="00986801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F37886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C020B8">
      <w:rPr>
        <w:sz w:val="24"/>
        <w:szCs w:val="24"/>
      </w:rPr>
      <w:t>2</w:t>
    </w:r>
    <w:r w:rsidR="008D1AC9">
      <w:rPr>
        <w:sz w:val="24"/>
        <w:szCs w:val="24"/>
      </w:rPr>
      <w:t>8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C020B8">
      <w:rPr>
        <w:sz w:val="24"/>
        <w:szCs w:val="24"/>
      </w:rPr>
      <w:t>6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5CE8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0FF4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C7BE0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36E4F"/>
    <w:rsid w:val="00440832"/>
    <w:rsid w:val="00443C09"/>
    <w:rsid w:val="004677B5"/>
    <w:rsid w:val="00472137"/>
    <w:rsid w:val="00474340"/>
    <w:rsid w:val="00474EFE"/>
    <w:rsid w:val="00476669"/>
    <w:rsid w:val="00482436"/>
    <w:rsid w:val="00483491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D1AC9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86801"/>
    <w:rsid w:val="00993AE9"/>
    <w:rsid w:val="00994765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63BE3"/>
    <w:rsid w:val="00B70A86"/>
    <w:rsid w:val="00B71C65"/>
    <w:rsid w:val="00B7523D"/>
    <w:rsid w:val="00B82D78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020B8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505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0D5A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0094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BE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161</TotalTime>
  <Pages>4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28</cp:revision>
  <cp:lastPrinted>2022-06-08T07:38:00Z</cp:lastPrinted>
  <dcterms:created xsi:type="dcterms:W3CDTF">2024-04-16T16:49:00Z</dcterms:created>
  <dcterms:modified xsi:type="dcterms:W3CDTF">2026-03-24T12:30:00Z</dcterms:modified>
</cp:coreProperties>
</file>