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7B6CC55D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B273CB">
        <w:rPr>
          <w:rFonts w:ascii="Times New Roman" w:eastAsia="Times New Roman" w:hAnsi="Times New Roman"/>
          <w:bCs/>
          <w:sz w:val="24"/>
          <w:szCs w:val="20"/>
          <w:lang w:eastAsia="pl-PL"/>
        </w:rPr>
        <w:t>28/2026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A8FB2F2" w14:textId="4B4B577D" w:rsidR="001809F5" w:rsidRDefault="00B273CB" w:rsidP="00B273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273CB">
        <w:rPr>
          <w:rFonts w:ascii="Times New Roman" w:eastAsia="Times New Roman" w:hAnsi="Times New Roman"/>
          <w:b/>
          <w:sz w:val="24"/>
          <w:szCs w:val="24"/>
          <w:lang w:eastAsia="pl-PL"/>
        </w:rPr>
        <w:t>Adaptacja nowych pomieszczeń dla Centralnej Sterylizatorni w Szpitalu Wojewódzkim w Poznaniu, realizowana w formule "zaprojektuj, wybuduj i wyposaż"</w:t>
      </w:r>
    </w:p>
    <w:p w14:paraId="76FEF3B6" w14:textId="77777777" w:rsidR="00B273CB" w:rsidRDefault="00B273C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E56E40F" w14:textId="77777777" w:rsidR="001809F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</w:t>
      </w:r>
    </w:p>
    <w:p w14:paraId="5B3A5877" w14:textId="47E6B01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A4E3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71D2" w14:textId="77777777" w:rsidR="001809F5" w:rsidRDefault="001809F5" w:rsidP="00397CBD">
    <w:pPr>
      <w:pStyle w:val="Nagwek"/>
      <w:jc w:val="center"/>
    </w:pPr>
  </w:p>
  <w:p w14:paraId="19F4D187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4E0D"/>
    <w:rsid w:val="00025386"/>
    <w:rsid w:val="000423B9"/>
    <w:rsid w:val="00084786"/>
    <w:rsid w:val="0012098F"/>
    <w:rsid w:val="00122B29"/>
    <w:rsid w:val="001809F5"/>
    <w:rsid w:val="001C2314"/>
    <w:rsid w:val="002507D5"/>
    <w:rsid w:val="00397CBD"/>
    <w:rsid w:val="00400967"/>
    <w:rsid w:val="004374F2"/>
    <w:rsid w:val="00460705"/>
    <w:rsid w:val="00485239"/>
    <w:rsid w:val="0050161B"/>
    <w:rsid w:val="00513D3B"/>
    <w:rsid w:val="00531549"/>
    <w:rsid w:val="0055145C"/>
    <w:rsid w:val="005624D8"/>
    <w:rsid w:val="00571283"/>
    <w:rsid w:val="005C7CAF"/>
    <w:rsid w:val="00620062"/>
    <w:rsid w:val="00657A47"/>
    <w:rsid w:val="006B08AF"/>
    <w:rsid w:val="006D4DA2"/>
    <w:rsid w:val="006E17CB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9F1487"/>
    <w:rsid w:val="00A56A6F"/>
    <w:rsid w:val="00A91E2B"/>
    <w:rsid w:val="00AE391E"/>
    <w:rsid w:val="00B273CB"/>
    <w:rsid w:val="00B340C2"/>
    <w:rsid w:val="00B77707"/>
    <w:rsid w:val="00BD3AC7"/>
    <w:rsid w:val="00BE3BCE"/>
    <w:rsid w:val="00C13349"/>
    <w:rsid w:val="00D02FC9"/>
    <w:rsid w:val="00D04D94"/>
    <w:rsid w:val="00D55FC4"/>
    <w:rsid w:val="00D74F30"/>
    <w:rsid w:val="00D94754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7C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7C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22</cp:revision>
  <dcterms:created xsi:type="dcterms:W3CDTF">2017-08-01T08:06:00Z</dcterms:created>
  <dcterms:modified xsi:type="dcterms:W3CDTF">2026-03-20T10:50:00Z</dcterms:modified>
</cp:coreProperties>
</file>