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0A8D7" w14:textId="28FBD271" w:rsidR="00A2540E" w:rsidRPr="00FB1017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B1017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FB1017" w:rsidRPr="00FB1017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FB1017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FB1017" w14:paraId="3118BF98" w14:textId="77777777" w:rsidTr="009B1625">
        <w:tc>
          <w:tcPr>
            <w:tcW w:w="2800" w:type="dxa"/>
          </w:tcPr>
          <w:p w14:paraId="3EBA28A1" w14:textId="77777777" w:rsidR="00A2540E" w:rsidRPr="00FB1017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B1017">
              <w:rPr>
                <w:rFonts w:ascii="Arial Narrow" w:hAnsi="Arial Narrow" w:cs="Arial"/>
                <w:b/>
              </w:rPr>
              <w:t>Wykonawca</w:t>
            </w:r>
            <w:r w:rsidRPr="00FB101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6B5913E" w14:textId="77777777" w:rsidR="00A2540E" w:rsidRPr="00FB101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91A873" w14:textId="77777777" w:rsidR="00A2540E" w:rsidRPr="00FB101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F83512" w14:textId="77777777" w:rsidR="00A2540E" w:rsidRPr="00FB1017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B10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B101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B10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A2540E" w:rsidRPr="00FB1017" w14:paraId="37933D05" w14:textId="77777777" w:rsidTr="009B1625">
        <w:tc>
          <w:tcPr>
            <w:tcW w:w="2800" w:type="dxa"/>
          </w:tcPr>
          <w:p w14:paraId="1D7AEBB5" w14:textId="77777777" w:rsidR="00A2540E" w:rsidRPr="00FB1017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B101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FB14F28" w14:textId="77777777" w:rsidR="00A2540E" w:rsidRPr="00FB101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0366130" w14:textId="77777777" w:rsidR="00A2540E" w:rsidRPr="00FB101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3B35FE" w14:textId="77777777" w:rsidR="00A2540E" w:rsidRPr="00FB1017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B10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B101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B10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698CA4D" w14:textId="77777777" w:rsidR="0057252E" w:rsidRPr="00FB1017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FB1017" w14:paraId="2672A17E" w14:textId="77777777" w:rsidTr="0036631E">
        <w:tc>
          <w:tcPr>
            <w:tcW w:w="9104" w:type="dxa"/>
            <w:shd w:val="clear" w:color="auto" w:fill="F2F2F2"/>
          </w:tcPr>
          <w:p w14:paraId="4E95AB83" w14:textId="77777777" w:rsidR="00A2540E" w:rsidRPr="00FB1017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FB1017">
              <w:rPr>
                <w:rFonts w:ascii="Arial Narrow" w:hAnsi="Arial Narrow" w:cs="Arial"/>
                <w:b/>
              </w:rPr>
              <w:t>WYKAZ CZ</w:t>
            </w:r>
            <w:r w:rsidRPr="00FB1017">
              <w:rPr>
                <w:rFonts w:ascii="Arial Narrow" w:eastAsia="TimesNewRoman" w:hAnsi="Arial Narrow" w:cs="Arial"/>
                <w:b/>
              </w:rPr>
              <w:t>ĘŚ</w:t>
            </w:r>
            <w:r w:rsidRPr="00FB1017">
              <w:rPr>
                <w:rFonts w:ascii="Arial Narrow" w:hAnsi="Arial Narrow" w:cs="Arial"/>
                <w:b/>
              </w:rPr>
              <w:t xml:space="preserve">CI ZAMÓWIENIA, KTÓRYCH WYKONANIE </w:t>
            </w:r>
          </w:p>
          <w:p w14:paraId="5EE19BA0" w14:textId="605A97D5" w:rsidR="0057252E" w:rsidRPr="00FB1017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FB1017">
              <w:rPr>
                <w:rFonts w:ascii="Arial Narrow" w:hAnsi="Arial Narrow" w:cs="Arial"/>
                <w:b/>
              </w:rPr>
              <w:t>WYKONAWCA ZAMIERZA POWIERZY</w:t>
            </w:r>
            <w:r w:rsidRPr="00FB1017">
              <w:rPr>
                <w:rFonts w:ascii="Arial Narrow" w:eastAsia="TimesNewRoman" w:hAnsi="Arial Narrow" w:cs="Arial"/>
                <w:b/>
              </w:rPr>
              <w:t xml:space="preserve">Ć </w:t>
            </w:r>
            <w:r w:rsidRPr="00FB1017">
              <w:rPr>
                <w:rFonts w:ascii="Arial Narrow" w:hAnsi="Arial Narrow" w:cs="Arial"/>
                <w:b/>
              </w:rPr>
              <w:t>PODWYKONAWCOM</w:t>
            </w:r>
            <w:r w:rsidR="00FB1017" w:rsidRPr="00FB1017">
              <w:rPr>
                <w:rFonts w:ascii="Arial Narrow" w:hAnsi="Arial Narrow" w:cs="Arial"/>
                <w:b/>
              </w:rPr>
              <w:t xml:space="preserve"> ( o ile dotyczy)</w:t>
            </w:r>
          </w:p>
          <w:p w14:paraId="101C3D91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18"/>
              </w:rPr>
            </w:pPr>
            <w:r w:rsidRPr="00FB1017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>UWAGA!</w:t>
            </w:r>
            <w:r w:rsidR="008B745A" w:rsidRPr="00FB1017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 xml:space="preserve"> </w:t>
            </w:r>
            <w:r w:rsidRPr="00FB1017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Wykonawca jest zobowiązany do wypełnienia i dołączenia niniejszego </w:t>
            </w:r>
            <w:r w:rsidR="008B745A" w:rsidRPr="00FB1017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>dokumentu</w:t>
            </w:r>
            <w:r w:rsidRPr="00FB1017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 do składanej oferty tylko w przypadku, gdy powierzy wykonanie części zamówienia Podwykonawcom</w:t>
            </w:r>
          </w:p>
        </w:tc>
      </w:tr>
    </w:tbl>
    <w:p w14:paraId="16AA32FF" w14:textId="77777777" w:rsidR="00A2540E" w:rsidRPr="00FB1017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B1017">
        <w:rPr>
          <w:rFonts w:ascii="Arial Narrow" w:eastAsia="Times New Roman" w:hAnsi="Arial Narrow" w:cs="Arial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FB1017" w14:paraId="51C67F75" w14:textId="77777777" w:rsidTr="009B1625">
        <w:tc>
          <w:tcPr>
            <w:tcW w:w="2269" w:type="dxa"/>
          </w:tcPr>
          <w:p w14:paraId="1A731A69" w14:textId="77777777" w:rsidR="00A2540E" w:rsidRPr="00FB1017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C8E358" w14:textId="77777777" w:rsidR="00A2540E" w:rsidRPr="00FB1017" w:rsidRDefault="007E4C9C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bCs/>
                <w:lang w:eastAsia="pl-PL"/>
              </w:rPr>
              <w:t>Budowa komora pompowni</w:t>
            </w:r>
            <w:r w:rsidR="00A2540E" w:rsidRPr="00FB101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E4C9C" w:rsidRPr="00FB1017" w14:paraId="26EED3FF" w14:textId="77777777" w:rsidTr="001E52F3">
        <w:tc>
          <w:tcPr>
            <w:tcW w:w="2269" w:type="dxa"/>
          </w:tcPr>
          <w:p w14:paraId="47149933" w14:textId="77777777" w:rsidR="007E4C9C" w:rsidRPr="00FB1017" w:rsidRDefault="007E4C9C" w:rsidP="001E52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46105E" w14:textId="77777777" w:rsidR="007E4C9C" w:rsidRPr="00FB1017" w:rsidRDefault="007E4C9C" w:rsidP="001E52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bCs/>
                <w:lang w:eastAsia="pl-PL"/>
              </w:rPr>
              <w:t>49/2026</w:t>
            </w:r>
          </w:p>
        </w:tc>
      </w:tr>
    </w:tbl>
    <w:p w14:paraId="33479C34" w14:textId="77777777" w:rsidR="008F2498" w:rsidRPr="00FB1017" w:rsidRDefault="007E4C9C" w:rsidP="00A2540E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B1017">
        <w:rPr>
          <w:rFonts w:ascii="Arial Narrow" w:eastAsia="Times New Roman" w:hAnsi="Arial Narrow" w:cs="Arial"/>
          <w:lang w:eastAsia="pl-PL"/>
        </w:rPr>
        <w:t xml:space="preserve"> </w:t>
      </w:r>
      <w:r w:rsidR="00A2540E" w:rsidRPr="00FB1017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B1017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A2540E" w:rsidRPr="00FB1017">
        <w:rPr>
          <w:rFonts w:ascii="Arial Narrow" w:eastAsia="Times New Roman" w:hAnsi="Arial Narrow" w:cs="Arial"/>
          <w:b/>
          <w:lang w:eastAsia="pl-PL"/>
        </w:rPr>
        <w:t>,</w:t>
      </w:r>
      <w:r w:rsidR="00A2540E" w:rsidRPr="00FB1017">
        <w:rPr>
          <w:rFonts w:ascii="Arial Narrow" w:eastAsia="Times New Roman" w:hAnsi="Arial Narrow" w:cs="Arial"/>
          <w:lang w:eastAsia="pl-PL"/>
        </w:rPr>
        <w:t xml:space="preserve"> oświadczam(y)</w:t>
      </w:r>
      <w:r w:rsidR="00A2540E" w:rsidRPr="00FB1017">
        <w:rPr>
          <w:rFonts w:ascii="Arial Narrow" w:eastAsia="Times New Roman" w:hAnsi="Arial Narrow" w:cs="Arial"/>
          <w:bCs/>
          <w:lang w:eastAsia="pl-PL"/>
        </w:rPr>
        <w:t xml:space="preserve">, iż </w:t>
      </w:r>
      <w:r w:rsidR="00A56A6F" w:rsidRPr="00FB1017">
        <w:rPr>
          <w:rFonts w:ascii="Arial Narrow" w:hAnsi="Arial Narrow" w:cs="Arial"/>
        </w:rPr>
        <w:t>w przedmiot</w:t>
      </w:r>
      <w:r w:rsidR="00E631B6" w:rsidRPr="00FB1017">
        <w:rPr>
          <w:rFonts w:ascii="Arial Narrow" w:hAnsi="Arial Narrow" w:cs="Arial"/>
        </w:rPr>
        <w:t xml:space="preserve">owym postępowaniu </w:t>
      </w:r>
      <w:r w:rsidR="005A0158" w:rsidRPr="00FB1017">
        <w:rPr>
          <w:rFonts w:ascii="Arial Narrow" w:hAnsi="Arial Narrow" w:cs="Arial"/>
        </w:rPr>
        <w:t>zamierzamy powierzyć Podwykonawcom wykonanie następujących</w:t>
      </w:r>
      <w:r w:rsidR="00A56A6F" w:rsidRPr="00FB1017">
        <w:rPr>
          <w:rFonts w:ascii="Arial Narrow" w:hAnsi="Arial Narrow" w:cs="Arial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FB1017" w14:paraId="0840F4FD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404411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5801D77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EF7172E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lang w:eastAsia="pl-PL"/>
              </w:rPr>
              <w:t>Nazwa Podwykonawcy</w:t>
            </w:r>
          </w:p>
        </w:tc>
      </w:tr>
      <w:tr w:rsidR="00A2540E" w:rsidRPr="00FB1017" w14:paraId="1C4759BE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34702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7DAEF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70068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A2540E" w:rsidRPr="00FB1017" w14:paraId="107CA0A2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A9E32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3CBA3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82692" w14:textId="77777777" w:rsidR="00A2540E" w:rsidRPr="00FB101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82B286B" w14:textId="77777777" w:rsidR="008B745A" w:rsidRPr="00FB1017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FB1017" w14:paraId="601C3FD7" w14:textId="77777777" w:rsidTr="009B1625">
        <w:tc>
          <w:tcPr>
            <w:tcW w:w="2660" w:type="dxa"/>
          </w:tcPr>
          <w:p w14:paraId="4ABA41E0" w14:textId="77777777" w:rsidR="008B745A" w:rsidRPr="00FB101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67E0045" w14:textId="77777777" w:rsidR="008B745A" w:rsidRPr="00FB101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ADD455D" w14:textId="77777777" w:rsidR="008B745A" w:rsidRPr="00FB1017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5BAC2A5" w14:textId="77777777" w:rsidR="008B745A" w:rsidRPr="00FB101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8CA272E" w14:textId="77777777" w:rsidR="008B745A" w:rsidRPr="00FB101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4DF77D" w14:textId="77777777" w:rsidR="008B745A" w:rsidRPr="00FB1017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B10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E4C9C" w:rsidRPr="00FB10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FB10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6C9F53F" w14:textId="77777777" w:rsidR="00025386" w:rsidRPr="00FB1017" w:rsidRDefault="00025386" w:rsidP="008B745A">
      <w:pPr>
        <w:spacing w:after="0"/>
        <w:rPr>
          <w:rFonts w:ascii="Arial Narrow" w:hAnsi="Arial Narrow" w:cs="Arial"/>
          <w:sz w:val="16"/>
          <w:szCs w:val="16"/>
        </w:rPr>
      </w:pPr>
    </w:p>
    <w:sectPr w:rsidR="00025386" w:rsidRPr="00FB1017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6026A" w14:textId="77777777" w:rsidR="0080496E" w:rsidRDefault="0080496E" w:rsidP="00025386">
      <w:pPr>
        <w:spacing w:after="0" w:line="240" w:lineRule="auto"/>
      </w:pPr>
      <w:r>
        <w:separator/>
      </w:r>
    </w:p>
  </w:endnote>
  <w:endnote w:type="continuationSeparator" w:id="0">
    <w:p w14:paraId="1403A496" w14:textId="77777777" w:rsidR="0080496E" w:rsidRDefault="008049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295FA" w14:textId="77777777" w:rsidR="007E4C9C" w:rsidRDefault="007E4C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A3F8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3612B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C38AE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9B5E6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E6744" w14:textId="77777777" w:rsidR="007E4C9C" w:rsidRDefault="007E4C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8921B" w14:textId="77777777" w:rsidR="0080496E" w:rsidRDefault="0080496E" w:rsidP="00025386">
      <w:pPr>
        <w:spacing w:after="0" w:line="240" w:lineRule="auto"/>
      </w:pPr>
      <w:r>
        <w:separator/>
      </w:r>
    </w:p>
  </w:footnote>
  <w:footnote w:type="continuationSeparator" w:id="0">
    <w:p w14:paraId="758D80E4" w14:textId="77777777" w:rsidR="0080496E" w:rsidRDefault="008049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A3007" w14:textId="77777777" w:rsidR="007E4C9C" w:rsidRDefault="007E4C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858EB" w14:textId="77777777" w:rsidR="007E4C9C" w:rsidRDefault="007E4C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01C31" w14:textId="77777777" w:rsidR="007E4C9C" w:rsidRDefault="007E4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64F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7E4C9C"/>
    <w:rsid w:val="0080496E"/>
    <w:rsid w:val="008B745A"/>
    <w:rsid w:val="008E405A"/>
    <w:rsid w:val="008F2498"/>
    <w:rsid w:val="009B1625"/>
    <w:rsid w:val="00A2540E"/>
    <w:rsid w:val="00A56A6F"/>
    <w:rsid w:val="00C0064F"/>
    <w:rsid w:val="00D55FC4"/>
    <w:rsid w:val="00E631B6"/>
    <w:rsid w:val="00F16E93"/>
    <w:rsid w:val="00F96483"/>
    <w:rsid w:val="00FB101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A81A5"/>
  <w15:chartTrackingRefBased/>
  <w15:docId w15:val="{2D187360-E470-4564-9A3E-5E88E081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2026-03-24T10:20:00Z</dcterms:created>
  <dcterms:modified xsi:type="dcterms:W3CDTF">2026-03-24T10:20:00Z</dcterms:modified>
</cp:coreProperties>
</file>