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14E60" w14:textId="0C9496F0" w:rsidR="00025386" w:rsidRPr="00E71C67" w:rsidRDefault="00657A47" w:rsidP="00E71C67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71C6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71C67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E71C6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E71C67" w14:paraId="7BB9B0A4" w14:textId="77777777" w:rsidTr="00E71C6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62E864EE" w14:textId="77777777" w:rsidR="00D520D3" w:rsidRPr="00E71C6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1C67">
              <w:rPr>
                <w:rFonts w:ascii="Arial Narrow" w:hAnsi="Arial Narrow" w:cs="Arial"/>
                <w:b/>
              </w:rPr>
              <w:t>Podmiot</w:t>
            </w:r>
            <w:r w:rsidRPr="00E71C6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874F72D" w14:textId="77777777" w:rsidR="00D520D3" w:rsidRPr="00E71C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3B1E5E" w14:textId="77777777" w:rsidR="00D520D3" w:rsidRPr="00E71C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08A549" w14:textId="77777777" w:rsidR="00D520D3" w:rsidRPr="00E71C6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71C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71C6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71C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71C67" w14:paraId="149AE9C3" w14:textId="77777777" w:rsidTr="00E71C6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1DBA7C97" w14:textId="77777777" w:rsidR="00D520D3" w:rsidRPr="00E71C6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1C6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64A6DD2" w14:textId="77777777" w:rsidR="00D520D3" w:rsidRPr="00E71C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63D746" w14:textId="77777777" w:rsidR="00D520D3" w:rsidRPr="00E71C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4664EE" w14:textId="77777777" w:rsidR="00D520D3" w:rsidRPr="00E71C6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71C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71C6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71C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E71C67" w14:paraId="3049E58A" w14:textId="77777777" w:rsidTr="00E71C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A29ADC" w14:textId="77777777" w:rsidR="00053927" w:rsidRPr="00E71C6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1C6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A1B9C5A" w14:textId="77777777" w:rsidR="00053927" w:rsidRPr="00E71C6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E71C6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E71C6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E71C6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DF7A57E" w14:textId="003E0BA1" w:rsidR="0071340C" w:rsidRPr="00E71C6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hAnsi="Arial Narrow" w:cs="Arial"/>
        </w:rPr>
      </w:pPr>
      <w:r w:rsidRPr="00E71C6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E71C67">
        <w:rPr>
          <w:rFonts w:ascii="Arial Narrow" w:eastAsia="Times New Roman" w:hAnsi="Arial Narrow" w:cs="Arial"/>
          <w:lang w:eastAsia="pl-PL"/>
        </w:rPr>
        <w:t xml:space="preserve">, </w:t>
      </w:r>
      <w:r w:rsidRPr="00E71C67">
        <w:rPr>
          <w:rFonts w:ascii="Arial Narrow" w:eastAsia="Times New Roman" w:hAnsi="Arial Narrow" w:cs="Arial"/>
          <w:lang w:eastAsia="pl-PL"/>
        </w:rPr>
        <w:t>w oparciu o</w:t>
      </w:r>
      <w:r w:rsidR="00EF3368" w:rsidRPr="00E71C6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E71C67">
        <w:rPr>
          <w:rFonts w:ascii="Arial Narrow" w:hAnsi="Arial Narrow" w:cs="Arial"/>
        </w:rPr>
        <w:t xml:space="preserve"> ustawy </w:t>
      </w:r>
      <w:r w:rsidR="00EF3368" w:rsidRPr="00E71C67">
        <w:rPr>
          <w:rFonts w:ascii="Arial Narrow" w:hAnsi="Arial Narrow" w:cs="Arial"/>
        </w:rPr>
        <w:t xml:space="preserve">z dnia 11 września 2019r. Prawo zamówień publicznych </w:t>
      </w:r>
      <w:r w:rsidR="00B8584A" w:rsidRPr="00E71C67">
        <w:rPr>
          <w:rFonts w:ascii="Arial Narrow" w:hAnsi="Arial Narrow" w:cs="Arial"/>
        </w:rPr>
        <w:t xml:space="preserve">(t.j. Dz. U. z 2024 r. poz. 1320 z </w:t>
      </w:r>
      <w:proofErr w:type="spellStart"/>
      <w:r w:rsidR="00B8584A" w:rsidRPr="00E71C67">
        <w:rPr>
          <w:rFonts w:ascii="Arial Narrow" w:hAnsi="Arial Narrow" w:cs="Arial"/>
        </w:rPr>
        <w:t>p</w:t>
      </w:r>
      <w:r w:rsidR="00E71C67">
        <w:rPr>
          <w:rFonts w:ascii="Arial Narrow" w:hAnsi="Arial Narrow" w:cs="Arial"/>
        </w:rPr>
        <w:t>óźń</w:t>
      </w:r>
      <w:proofErr w:type="spellEnd"/>
      <w:r w:rsidR="00B8584A" w:rsidRPr="00E71C67">
        <w:rPr>
          <w:rFonts w:ascii="Arial Narrow" w:hAnsi="Arial Narrow" w:cs="Arial"/>
        </w:rPr>
        <w:t>. zm.)</w:t>
      </w:r>
      <w:r w:rsidR="00E27ABB" w:rsidRPr="00E71C67">
        <w:rPr>
          <w:rFonts w:ascii="Arial Narrow" w:eastAsia="Times New Roman" w:hAnsi="Arial Narrow" w:cs="Arial"/>
          <w:lang w:eastAsia="pl-PL"/>
        </w:rPr>
        <w:t xml:space="preserve">, </w:t>
      </w:r>
      <w:r w:rsidRPr="00E71C67">
        <w:rPr>
          <w:rFonts w:ascii="Arial Narrow" w:eastAsia="Times New Roman" w:hAnsi="Arial Narrow" w:cs="Arial"/>
          <w:lang w:eastAsia="pl-PL"/>
        </w:rPr>
        <w:t xml:space="preserve">że </w:t>
      </w:r>
      <w:r w:rsidRPr="00E71C6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E71C6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E71C67">
        <w:rPr>
          <w:rFonts w:ascii="Arial Narrow" w:eastAsia="Times New Roman" w:hAnsi="Arial Narrow" w:cs="Arial"/>
          <w:lang w:eastAsia="pl-PL"/>
        </w:rPr>
        <w:t xml:space="preserve">do </w:t>
      </w:r>
      <w:r w:rsidRPr="00E71C6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71C67" w14:paraId="3C3FEBBF" w14:textId="77777777" w:rsidTr="00467CA2">
        <w:tc>
          <w:tcPr>
            <w:tcW w:w="2269" w:type="dxa"/>
          </w:tcPr>
          <w:p w14:paraId="40949BC1" w14:textId="77777777" w:rsidR="00D520D3" w:rsidRPr="00E71C6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2811CF" w14:textId="77777777" w:rsidR="00D520D3" w:rsidRPr="00E71C67" w:rsidRDefault="00B858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bCs/>
                <w:lang w:eastAsia="pl-PL"/>
              </w:rPr>
              <w:t>Budowa komora pompowni</w:t>
            </w:r>
            <w:r w:rsidR="00D520D3" w:rsidRPr="00E71C6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8584A" w:rsidRPr="00E71C67" w14:paraId="6398408D" w14:textId="77777777" w:rsidTr="001E52F3">
        <w:tc>
          <w:tcPr>
            <w:tcW w:w="2269" w:type="dxa"/>
          </w:tcPr>
          <w:p w14:paraId="7B43C50A" w14:textId="77777777" w:rsidR="00B8584A" w:rsidRPr="00E71C67" w:rsidRDefault="00B8584A" w:rsidP="001E52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EB1BD9" w14:textId="77777777" w:rsidR="00B8584A" w:rsidRPr="00E71C67" w:rsidRDefault="00B8584A" w:rsidP="001E52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bCs/>
                <w:lang w:eastAsia="pl-PL"/>
              </w:rPr>
              <w:t>49/2026</w:t>
            </w:r>
          </w:p>
        </w:tc>
      </w:tr>
    </w:tbl>
    <w:p w14:paraId="62F150A4" w14:textId="77777777" w:rsidR="00DC652A" w:rsidRPr="00E71C67" w:rsidRDefault="00B858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1C6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E71C67">
        <w:rPr>
          <w:rFonts w:ascii="Arial Narrow" w:eastAsia="Times New Roman" w:hAnsi="Arial Narrow" w:cs="Arial"/>
          <w:lang w:eastAsia="pl-PL"/>
        </w:rPr>
        <w:t>do dyspozycji Wykonawcy:</w:t>
      </w:r>
    </w:p>
    <w:p w14:paraId="5EAF813D" w14:textId="77777777" w:rsidR="00DC652A" w:rsidRPr="00E71C6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C6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DFDDCF3" w14:textId="77777777" w:rsidR="0071340C" w:rsidRPr="00E71C6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71C6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E71C6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E71C6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4FB4108" w14:textId="77777777" w:rsidR="0071340C" w:rsidRPr="00E71C6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1C67">
        <w:rPr>
          <w:rFonts w:ascii="Arial Narrow" w:eastAsia="Times New Roman" w:hAnsi="Arial Narrow" w:cs="Arial"/>
          <w:lang w:eastAsia="pl-PL"/>
        </w:rPr>
        <w:t>nw. zasobów:</w:t>
      </w:r>
    </w:p>
    <w:p w14:paraId="45FAA7DF" w14:textId="77777777" w:rsidR="0071340C" w:rsidRPr="00E71C6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C6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C06F94B" w14:textId="77777777" w:rsidR="0071340C" w:rsidRPr="00E71C6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71C6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E71C6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E71C6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2967F92" w14:textId="77777777" w:rsidR="0071340C" w:rsidRPr="00E71C6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2A8EF44" w14:textId="77777777" w:rsidR="0071340C" w:rsidRPr="00E71C6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5EFB47A" w14:textId="77777777" w:rsidR="00DC652A" w:rsidRPr="00E71C6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E71C6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E71C6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E71C67">
        <w:rPr>
          <w:rFonts w:ascii="Arial Narrow" w:eastAsia="Times New Roman" w:hAnsi="Arial Narrow" w:cs="Arial"/>
          <w:lang w:eastAsia="pl-PL"/>
        </w:rPr>
        <w:t>:</w:t>
      </w:r>
    </w:p>
    <w:p w14:paraId="07EBB60B" w14:textId="77777777" w:rsidR="00DC652A" w:rsidRPr="00E71C6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E71C67">
        <w:rPr>
          <w:rFonts w:ascii="Arial Narrow" w:eastAsia="Times New Roman" w:hAnsi="Arial Narrow" w:cs="Arial"/>
          <w:lang w:eastAsia="pl-PL"/>
        </w:rPr>
        <w:t>u</w:t>
      </w:r>
      <w:r w:rsidR="00DC652A" w:rsidRPr="00E71C67">
        <w:rPr>
          <w:rFonts w:ascii="Arial Narrow" w:eastAsia="Times New Roman" w:hAnsi="Arial Narrow" w:cs="Arial"/>
          <w:lang w:eastAsia="pl-PL"/>
        </w:rPr>
        <w:t>dostę</w:t>
      </w:r>
      <w:r w:rsidRPr="00E71C67">
        <w:rPr>
          <w:rFonts w:ascii="Arial Narrow" w:eastAsia="Times New Roman" w:hAnsi="Arial Narrow" w:cs="Arial"/>
          <w:lang w:eastAsia="pl-PL"/>
        </w:rPr>
        <w:t>p</w:t>
      </w:r>
      <w:r w:rsidR="00DC652A" w:rsidRPr="00E71C67">
        <w:rPr>
          <w:rFonts w:ascii="Arial Narrow" w:eastAsia="Times New Roman" w:hAnsi="Arial Narrow" w:cs="Arial"/>
          <w:lang w:eastAsia="pl-PL"/>
        </w:rPr>
        <w:t>ni</w:t>
      </w:r>
      <w:r w:rsidRPr="00E71C67">
        <w:rPr>
          <w:rFonts w:ascii="Arial Narrow" w:eastAsia="Times New Roman" w:hAnsi="Arial Narrow" w:cs="Arial"/>
          <w:lang w:eastAsia="pl-PL"/>
        </w:rPr>
        <w:t>ę</w:t>
      </w:r>
      <w:r w:rsidR="00DC652A" w:rsidRPr="00E71C67">
        <w:rPr>
          <w:rFonts w:ascii="Arial Narrow" w:eastAsia="Times New Roman" w:hAnsi="Arial Narrow" w:cs="Arial"/>
          <w:lang w:eastAsia="pl-PL"/>
        </w:rPr>
        <w:t xml:space="preserve"> </w:t>
      </w:r>
      <w:r w:rsidRPr="00E71C6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8B37213" w14:textId="77777777" w:rsidR="0093388F" w:rsidRPr="00E71C6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C6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72C37F1" w14:textId="77777777" w:rsidR="0093388F" w:rsidRPr="00E71C6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71C6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66AE7E7" w14:textId="77777777" w:rsidR="0093388F" w:rsidRPr="00E71C6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71C6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E4F4A1C" w14:textId="77777777" w:rsidR="00CB29AC" w:rsidRPr="00E71C6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71C6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2DAC8B2" w14:textId="77777777" w:rsidR="00CB29AC" w:rsidRPr="00E71C6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C6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E523B2A" w14:textId="77777777" w:rsidR="00830970" w:rsidRPr="00E71C6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71C67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E71C67">
        <w:rPr>
          <w:rFonts w:ascii="Arial Narrow" w:eastAsia="Times New Roman" w:hAnsi="Arial Narrow" w:cs="Arial"/>
          <w:lang w:eastAsia="pl-PL"/>
        </w:rPr>
        <w:t xml:space="preserve">mojego </w:t>
      </w:r>
      <w:r w:rsidRPr="00E71C6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71C67">
        <w:rPr>
          <w:rFonts w:ascii="Arial Narrow" w:eastAsia="Times New Roman" w:hAnsi="Arial Narrow" w:cs="Arial"/>
          <w:lang w:eastAsia="pl-PL"/>
        </w:rPr>
        <w:t>będzie następujący:</w:t>
      </w:r>
    </w:p>
    <w:p w14:paraId="33B4A6AE" w14:textId="77777777" w:rsidR="00E27ABB" w:rsidRPr="00E71C67" w:rsidRDefault="00830970" w:rsidP="00E71C67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C6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71C67" w14:paraId="11384F8B" w14:textId="77777777" w:rsidTr="00467CA2">
        <w:tc>
          <w:tcPr>
            <w:tcW w:w="2660" w:type="dxa"/>
          </w:tcPr>
          <w:p w14:paraId="346B34C2" w14:textId="77777777" w:rsidR="00D520D3" w:rsidRPr="00E71C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FD3BE43" w14:textId="77777777" w:rsidR="00D520D3" w:rsidRPr="00E71C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936C444" w14:textId="77777777" w:rsidR="00D520D3" w:rsidRPr="00E71C6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51439D2" w14:textId="77777777" w:rsidR="00D520D3" w:rsidRPr="00E71C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3FB1452" w14:textId="77777777" w:rsidR="00D520D3" w:rsidRPr="00E71C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4737E6" w14:textId="77777777" w:rsidR="00D520D3" w:rsidRPr="00E71C6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1C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8584A" w:rsidRPr="00E71C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71C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E71C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71C6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8504AEF" w14:textId="77777777" w:rsidR="00E27ABB" w:rsidRPr="00E71C6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E71C6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7B819" w14:textId="77777777" w:rsidR="006A1A47" w:rsidRDefault="006A1A47" w:rsidP="00025386">
      <w:pPr>
        <w:spacing w:after="0" w:line="240" w:lineRule="auto"/>
      </w:pPr>
      <w:r>
        <w:separator/>
      </w:r>
    </w:p>
  </w:endnote>
  <w:endnote w:type="continuationSeparator" w:id="0">
    <w:p w14:paraId="6884A98C" w14:textId="77777777" w:rsidR="006A1A47" w:rsidRDefault="006A1A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FAD4" w14:textId="77777777" w:rsidR="00B8584A" w:rsidRDefault="00B85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ED2A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F44E35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D4546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B6669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6E034" w14:textId="77777777" w:rsidR="00B8584A" w:rsidRDefault="00B85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5BDA8" w14:textId="77777777" w:rsidR="006A1A47" w:rsidRDefault="006A1A47" w:rsidP="00025386">
      <w:pPr>
        <w:spacing w:after="0" w:line="240" w:lineRule="auto"/>
      </w:pPr>
      <w:r>
        <w:separator/>
      </w:r>
    </w:p>
  </w:footnote>
  <w:footnote w:type="continuationSeparator" w:id="0">
    <w:p w14:paraId="6AC10395" w14:textId="77777777" w:rsidR="006A1A47" w:rsidRDefault="006A1A4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5031F" w14:textId="77777777" w:rsidR="00B8584A" w:rsidRDefault="00B85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847AF" w14:textId="77777777" w:rsidR="00B8584A" w:rsidRDefault="00B85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0C17C" w14:textId="77777777" w:rsidR="00B8584A" w:rsidRDefault="00B85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485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C63"/>
    <w:rsid w:val="00025386"/>
    <w:rsid w:val="000423B9"/>
    <w:rsid w:val="00053927"/>
    <w:rsid w:val="00066C44"/>
    <w:rsid w:val="00071D4C"/>
    <w:rsid w:val="00084786"/>
    <w:rsid w:val="0016158F"/>
    <w:rsid w:val="001C2314"/>
    <w:rsid w:val="001D4C63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A1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584A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71C67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9948C"/>
  <w15:chartTrackingRefBased/>
  <w15:docId w15:val="{F79EB1B4-21CC-485B-A99D-82CC752F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2026-03-24T10:19:00Z</dcterms:created>
  <dcterms:modified xsi:type="dcterms:W3CDTF">2026-03-24T10:19:00Z</dcterms:modified>
</cp:coreProperties>
</file>