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13D1E" w14:textId="3DC7B5A7" w:rsidR="00D62E6E" w:rsidRPr="00761B8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761B82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761B82" w:rsidRPr="00761B82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761B82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61B82" w14:paraId="08BF380C" w14:textId="77777777" w:rsidTr="00D62E6E">
        <w:tc>
          <w:tcPr>
            <w:tcW w:w="2800" w:type="dxa"/>
          </w:tcPr>
          <w:p w14:paraId="2D927321" w14:textId="77777777" w:rsidR="00D62E6E" w:rsidRPr="00761B8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61B82">
              <w:rPr>
                <w:rFonts w:ascii="Arial Narrow" w:hAnsi="Arial Narrow" w:cs="Arial"/>
                <w:b/>
              </w:rPr>
              <w:t>Wykonawca</w:t>
            </w:r>
            <w:r w:rsidRPr="00761B8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6577A8C" w14:textId="77777777" w:rsidR="00D62E6E" w:rsidRPr="00761B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5054A97" w14:textId="77777777" w:rsidR="00D62E6E" w:rsidRPr="00761B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0B54C0" w14:textId="77777777" w:rsidR="00D62E6E" w:rsidRPr="00761B8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61B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61B8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61B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761B82" w14:paraId="11250521" w14:textId="77777777" w:rsidTr="00D62E6E">
        <w:tc>
          <w:tcPr>
            <w:tcW w:w="2800" w:type="dxa"/>
          </w:tcPr>
          <w:p w14:paraId="2AD5E639" w14:textId="77777777" w:rsidR="00D62E6E" w:rsidRPr="00761B8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61B8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AEDE595" w14:textId="77777777" w:rsidR="00D62E6E" w:rsidRPr="00761B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38D6CE8" w14:textId="77777777" w:rsidR="00D62E6E" w:rsidRPr="00761B8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97C9CA" w14:textId="77777777" w:rsidR="00D62E6E" w:rsidRPr="00761B8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61B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61B8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61B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442860C" w14:textId="77777777" w:rsidR="00BC121E" w:rsidRPr="00761B8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46D4" w:rsidRPr="00761B82" w14:paraId="3CDB61B6" w14:textId="77777777" w:rsidTr="0066698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1D6A01" w14:textId="77777777" w:rsidR="006046D4" w:rsidRPr="00761B82" w:rsidRDefault="006046D4" w:rsidP="0066698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E787490" w14:textId="0F53748D" w:rsidR="006046D4" w:rsidRPr="00761B82" w:rsidRDefault="006046D4" w:rsidP="0066698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761B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761B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</w:t>
            </w:r>
            <w:r w:rsidR="00761B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óźń</w:t>
            </w:r>
            <w:proofErr w:type="spellEnd"/>
            <w:r w:rsidRPr="00761B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761B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4E1CAE19" w14:textId="77777777" w:rsidR="006046D4" w:rsidRPr="00761B82" w:rsidRDefault="006046D4" w:rsidP="006669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D4FE39A" w14:textId="77777777" w:rsidR="006046D4" w:rsidRPr="00761B82" w:rsidRDefault="006046D4" w:rsidP="006669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74069FE" w14:textId="77777777" w:rsidR="00BC121E" w:rsidRPr="00761B82" w:rsidRDefault="006046D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61B82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761B82">
        <w:rPr>
          <w:rFonts w:ascii="Arial Narrow" w:eastAsia="Times New Roman" w:hAnsi="Arial Narrow" w:cs="Arial"/>
          <w:lang w:eastAsia="pl-PL"/>
        </w:rPr>
        <w:t>N</w:t>
      </w:r>
      <w:r w:rsidR="00BC121E" w:rsidRPr="00761B82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61B82" w14:paraId="5ADBF7AA" w14:textId="77777777" w:rsidTr="00D62E6E">
        <w:tc>
          <w:tcPr>
            <w:tcW w:w="2269" w:type="dxa"/>
          </w:tcPr>
          <w:p w14:paraId="0D2F1E2D" w14:textId="77777777" w:rsidR="00D62E6E" w:rsidRPr="00761B8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3A56336" w14:textId="77777777" w:rsidR="00D62E6E" w:rsidRPr="00761B82" w:rsidRDefault="006046D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bCs/>
                <w:lang w:eastAsia="pl-PL"/>
              </w:rPr>
              <w:t>Budowa komora pompowni</w:t>
            </w:r>
            <w:r w:rsidR="00D62E6E" w:rsidRPr="00761B8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046D4" w:rsidRPr="00761B82" w14:paraId="1C06C70D" w14:textId="77777777" w:rsidTr="0066698E">
        <w:tc>
          <w:tcPr>
            <w:tcW w:w="2269" w:type="dxa"/>
          </w:tcPr>
          <w:p w14:paraId="43B927EC" w14:textId="77777777" w:rsidR="006046D4" w:rsidRPr="00761B82" w:rsidRDefault="006046D4" w:rsidP="006669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13D698B" w14:textId="77777777" w:rsidR="006046D4" w:rsidRPr="00761B82" w:rsidRDefault="006046D4" w:rsidP="006669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bCs/>
                <w:lang w:eastAsia="pl-PL"/>
              </w:rPr>
              <w:t>49/2026</w:t>
            </w:r>
          </w:p>
        </w:tc>
      </w:tr>
    </w:tbl>
    <w:p w14:paraId="4B0EF120" w14:textId="77777777" w:rsidR="00BC121E" w:rsidRPr="00761B82" w:rsidRDefault="006046D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761B82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761B82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761B82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761B82">
        <w:rPr>
          <w:rFonts w:ascii="Arial Narrow" w:eastAsia="Times New Roman" w:hAnsi="Arial Narrow" w:cs="Arial"/>
          <w:b/>
          <w:lang w:eastAsia="pl-PL"/>
        </w:rPr>
        <w:t>,</w:t>
      </w:r>
      <w:r w:rsidR="00BC121E" w:rsidRPr="00761B82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761B82">
        <w:rPr>
          <w:rFonts w:ascii="Arial Narrow" w:eastAsia="Times New Roman" w:hAnsi="Arial Narrow" w:cs="Arial"/>
          <w:bCs/>
          <w:lang w:eastAsia="pl-PL"/>
        </w:rPr>
        <w:t>, że:</w:t>
      </w:r>
    </w:p>
    <w:p w14:paraId="17452355" w14:textId="77777777" w:rsidR="00BC121E" w:rsidRPr="00761B82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761B82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761B82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761B82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761B82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761B82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761B82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761B82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761B82">
        <w:rPr>
          <w:rFonts w:ascii="Arial Narrow" w:eastAsia="Times New Roman" w:hAnsi="Arial Narrow" w:cs="Arial"/>
          <w:lang w:eastAsia="pl-PL"/>
        </w:rPr>
        <w:t>.</w:t>
      </w:r>
    </w:p>
    <w:p w14:paraId="52692B06" w14:textId="77777777" w:rsidR="00BF69A4" w:rsidRPr="00761B8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61B82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761B82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761B82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61B82" w14:paraId="1CAC462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7965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E6F7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6724F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761B82" w14:paraId="62B9705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E69D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E177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5033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761B82" w14:paraId="4AE8007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6D1AD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DC86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D220" w14:textId="77777777" w:rsidR="00BC121E" w:rsidRPr="00761B8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166FC8C" w14:textId="77777777" w:rsidR="00BC121E" w:rsidRPr="00761B8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761B82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6F3517D" w14:textId="77777777" w:rsidR="00BC121E" w:rsidRPr="00761B8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761B82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89FEF3" w14:textId="77777777" w:rsidR="00067B62" w:rsidRPr="00761B8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761B82">
        <w:rPr>
          <w:rFonts w:ascii="Arial Narrow" w:eastAsia="Times New Roman" w:hAnsi="Arial Narrow" w:cs="Arial"/>
          <w:color w:val="0070C0"/>
          <w:lang w:eastAsia="pl-PL"/>
        </w:rPr>
        <w:t>*</w:t>
      </w:r>
      <w:r w:rsidRPr="00761B82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761B82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761B82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4C06A89D" w14:textId="77777777" w:rsidR="00CF03EF" w:rsidRPr="00761B8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761B82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761B82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p w14:paraId="367F5DF0" w14:textId="77777777" w:rsidR="00067B62" w:rsidRPr="00761B8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61B82" w14:paraId="19AF534E" w14:textId="77777777" w:rsidTr="00620E37">
        <w:tc>
          <w:tcPr>
            <w:tcW w:w="2660" w:type="dxa"/>
          </w:tcPr>
          <w:p w14:paraId="4F437DEE" w14:textId="77777777" w:rsidR="00BC121E" w:rsidRPr="00761B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B42E0B6" w14:textId="77777777" w:rsidR="00BC121E" w:rsidRPr="00761B8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FB38A5E" w14:textId="77777777" w:rsidR="00BC121E" w:rsidRPr="00761B8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761B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761B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25D039DA" w14:textId="77777777" w:rsidR="00BC121E" w:rsidRPr="00761B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04823DB" w14:textId="77777777" w:rsidR="00BC121E" w:rsidRPr="00761B8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946339" w14:textId="77777777" w:rsidR="00BC121E" w:rsidRPr="00761B8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61B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046D4" w:rsidRPr="00761B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61B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761B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61BA9C1" w14:textId="77777777" w:rsidR="00106AC7" w:rsidRPr="00761B82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761B8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3C283" w14:textId="77777777" w:rsidR="002003AE" w:rsidRDefault="002003AE">
      <w:r>
        <w:separator/>
      </w:r>
    </w:p>
  </w:endnote>
  <w:endnote w:type="continuationSeparator" w:id="0">
    <w:p w14:paraId="6AECF77F" w14:textId="77777777" w:rsidR="002003AE" w:rsidRDefault="00200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1F9D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39C38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0680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C3DD9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0EDA4B1">
        <v:line id="_x0000_s1025" style="position:absolute;left:0;text-align:left;z-index:251657728" from="-3.85pt,8.7pt" to="455.15pt,8.7pt"/>
      </w:pict>
    </w:r>
  </w:p>
  <w:p w14:paraId="5718A5C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904CA" w14:textId="77777777" w:rsidR="006046D4" w:rsidRDefault="006046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41413" w14:textId="77777777" w:rsidR="002003AE" w:rsidRDefault="002003AE">
      <w:r>
        <w:separator/>
      </w:r>
    </w:p>
  </w:footnote>
  <w:footnote w:type="continuationSeparator" w:id="0">
    <w:p w14:paraId="5BD4A6AE" w14:textId="77777777" w:rsidR="002003AE" w:rsidRDefault="00200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4F329" w14:textId="77777777" w:rsidR="006046D4" w:rsidRDefault="006046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7B6CE" w14:textId="77777777" w:rsidR="006046D4" w:rsidRDefault="006046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F9342" w14:textId="77777777" w:rsidR="006046D4" w:rsidRDefault="006046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619133">
    <w:abstractNumId w:val="13"/>
  </w:num>
  <w:num w:numId="2" w16cid:durableId="1062681061">
    <w:abstractNumId w:val="0"/>
  </w:num>
  <w:num w:numId="3" w16cid:durableId="857087821">
    <w:abstractNumId w:val="11"/>
  </w:num>
  <w:num w:numId="4" w16cid:durableId="353926255">
    <w:abstractNumId w:val="8"/>
  </w:num>
  <w:num w:numId="5" w16cid:durableId="1983466056">
    <w:abstractNumId w:val="7"/>
  </w:num>
  <w:num w:numId="6" w16cid:durableId="1782337850">
    <w:abstractNumId w:val="1"/>
  </w:num>
  <w:num w:numId="7" w16cid:durableId="1708799571">
    <w:abstractNumId w:val="6"/>
  </w:num>
  <w:num w:numId="8" w16cid:durableId="1432899642">
    <w:abstractNumId w:val="3"/>
  </w:num>
  <w:num w:numId="9" w16cid:durableId="4676880">
    <w:abstractNumId w:val="2"/>
  </w:num>
  <w:num w:numId="10" w16cid:durableId="179703179">
    <w:abstractNumId w:val="5"/>
  </w:num>
  <w:num w:numId="11" w16cid:durableId="1294141049">
    <w:abstractNumId w:val="10"/>
  </w:num>
  <w:num w:numId="12" w16cid:durableId="58602961">
    <w:abstractNumId w:val="4"/>
  </w:num>
  <w:num w:numId="13" w16cid:durableId="1443724938">
    <w:abstractNumId w:val="9"/>
  </w:num>
  <w:num w:numId="14" w16cid:durableId="12797942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81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03AE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81F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046D4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B82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CD0E8"/>
  <w15:chartTrackingRefBased/>
  <w15:docId w15:val="{8084EAD0-872D-4A13-85AD-A21A5F41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2026-03-24T10:26:00Z</dcterms:created>
  <dcterms:modified xsi:type="dcterms:W3CDTF">2026-03-24T10:26:00Z</dcterms:modified>
</cp:coreProperties>
</file>