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5D406" w14:textId="704CB52F" w:rsidR="00821C80" w:rsidRPr="00B343E4" w:rsidRDefault="00821C80" w:rsidP="00B343E4">
      <w:pPr>
        <w:pStyle w:val="Nagwek3"/>
        <w:spacing w:before="0" w:after="120"/>
        <w:rPr>
          <w:rFonts w:ascii="Arial Narrow" w:hAnsi="Arial Narrow" w:cs="Arial"/>
          <w:b w:val="0"/>
          <w:bCs/>
          <w:szCs w:val="22"/>
        </w:rPr>
      </w:pPr>
      <w:r w:rsidRPr="00B343E4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B343E4">
        <w:rPr>
          <w:rFonts w:ascii="Arial Narrow" w:hAnsi="Arial Narrow" w:cs="Arial"/>
          <w:b w:val="0"/>
          <w:bCs/>
          <w:szCs w:val="18"/>
        </w:rPr>
        <w:t>4</w:t>
      </w:r>
      <w:r w:rsidR="00F83B51" w:rsidRPr="00B343E4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B343E4" w14:paraId="070277F8" w14:textId="77777777" w:rsidTr="00B343E4">
        <w:tc>
          <w:tcPr>
            <w:tcW w:w="2800" w:type="dxa"/>
            <w:gridSpan w:val="2"/>
          </w:tcPr>
          <w:p w14:paraId="48339796" w14:textId="77777777" w:rsidR="007524A3" w:rsidRPr="00B343E4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3E4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B343E4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7E4B322D" w14:textId="77777777" w:rsidR="007524A3" w:rsidRPr="00B343E4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5D0DCA3" w14:textId="77777777" w:rsidR="007524A3" w:rsidRPr="00B343E4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B343E4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58AD2F75" w14:textId="77777777" w:rsidR="007524A3" w:rsidRPr="00B343E4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B343E4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B343E4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B343E4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B343E4" w14:paraId="289D3D12" w14:textId="77777777" w:rsidTr="00B343E4">
        <w:tc>
          <w:tcPr>
            <w:tcW w:w="2800" w:type="dxa"/>
            <w:gridSpan w:val="2"/>
          </w:tcPr>
          <w:p w14:paraId="04C11E1E" w14:textId="77777777" w:rsidR="007524A3" w:rsidRPr="00B343E4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43E4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7FAD2123" w14:textId="77777777" w:rsidR="00CA5E56" w:rsidRPr="00B343E4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2FDD3D6B" w14:textId="77777777" w:rsidR="00CA5E56" w:rsidRPr="00B343E4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B343E4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5589F588" w14:textId="77777777" w:rsidR="007524A3" w:rsidRPr="00B343E4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B343E4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B343E4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B343E4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B343E4" w14:paraId="38851310" w14:textId="77777777" w:rsidTr="00B343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39CAEA23" w14:textId="77777777" w:rsidR="00CA5E56" w:rsidRPr="00B343E4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B343E4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64391830" w14:textId="77777777" w:rsidR="00CA5E56" w:rsidRPr="00B343E4" w:rsidRDefault="00CA5E56" w:rsidP="00B343E4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343E4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B343E4" w14:paraId="2499FDBB" w14:textId="77777777" w:rsidTr="00CA5E56">
        <w:tc>
          <w:tcPr>
            <w:tcW w:w="2268" w:type="dxa"/>
          </w:tcPr>
          <w:p w14:paraId="7D61DF4C" w14:textId="77777777" w:rsidR="00CA5E56" w:rsidRPr="00B343E4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3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2EC05C19" w14:textId="77777777" w:rsidR="00CA5E56" w:rsidRPr="00B343E4" w:rsidRDefault="00803DC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3E4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CA5E56" w:rsidRPr="00B343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03DC3" w:rsidRPr="00B343E4" w14:paraId="42EDA0BE" w14:textId="77777777" w:rsidTr="001E52F3">
        <w:tc>
          <w:tcPr>
            <w:tcW w:w="2268" w:type="dxa"/>
          </w:tcPr>
          <w:p w14:paraId="42A7AFD2" w14:textId="77777777" w:rsidR="00803DC3" w:rsidRPr="00B343E4" w:rsidRDefault="00803DC3" w:rsidP="001E52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43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3610F0AB" w14:textId="77777777" w:rsidR="00803DC3" w:rsidRPr="00B343E4" w:rsidRDefault="00803DC3" w:rsidP="001E52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343E4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313C83F3" w14:textId="77777777" w:rsidR="0060654D" w:rsidRPr="00B343E4" w:rsidRDefault="00803DC3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B343E4">
        <w:rPr>
          <w:rFonts w:ascii="Arial Narrow" w:eastAsia="Calibri" w:hAnsi="Arial Narrow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="00CA5E56" w:rsidRPr="00B343E4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B343E4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B343E4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B343E4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B343E4" w14:paraId="02A64340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799EBC78" w14:textId="77777777" w:rsidR="00173417" w:rsidRPr="00B343E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343E4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9B13477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343E4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E369038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343E4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E47B021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343E4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F3C9829" w14:textId="77777777" w:rsidR="00173417" w:rsidRPr="00B343E4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343E4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B343E4" w14:paraId="0A0D2E7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F6EA686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2F725F9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E7869EB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C843981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9F0199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B343E4" w14:paraId="1A38BF6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6BC4394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F794F04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1BD94CE2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A673A76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653AC231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B343E4" w14:paraId="106B340B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E14621C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F0497C6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E3F6B56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2058501" w14:textId="77777777" w:rsidR="00173417" w:rsidRPr="00B343E4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8CC4B22" w14:textId="77777777" w:rsidR="00173417" w:rsidRPr="00B343E4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7B250697" w14:textId="77777777" w:rsidR="003074D5" w:rsidRPr="00B343E4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B343E4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41187C2E" w14:textId="6591C603" w:rsidR="00821C80" w:rsidRPr="00B343E4" w:rsidRDefault="003074D5" w:rsidP="00B343E4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B343E4">
        <w:rPr>
          <w:rFonts w:ascii="Arial Narrow" w:hAnsi="Arial Narrow" w:cs="Arial"/>
          <w:iCs/>
          <w:sz w:val="18"/>
          <w:szCs w:val="18"/>
        </w:rPr>
        <w:t xml:space="preserve">            [podpis </w:t>
      </w:r>
      <w:r w:rsidRPr="00B343E4">
        <w:rPr>
          <w:rFonts w:ascii="Arial Narrow" w:hAnsi="Arial Narrow" w:cs="Arial"/>
          <w:b/>
          <w:bCs/>
          <w:iCs/>
          <w:color w:val="0070C0"/>
          <w:sz w:val="18"/>
          <w:szCs w:val="18"/>
          <w:vertAlign w:val="superscript"/>
        </w:rPr>
        <w:footnoteReference w:id="1"/>
      </w:r>
      <w:r w:rsidRPr="00B343E4">
        <w:rPr>
          <w:rFonts w:ascii="Arial Narrow" w:hAnsi="Arial Narrow" w:cs="Arial"/>
          <w:iCs/>
          <w:sz w:val="18"/>
          <w:szCs w:val="18"/>
        </w:rPr>
        <w:t>]</w:t>
      </w:r>
    </w:p>
    <w:sectPr w:rsidR="00821C80" w:rsidRPr="00B343E4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F008C" w14:textId="77777777" w:rsidR="009C6D7E" w:rsidRDefault="009C6D7E">
      <w:r>
        <w:separator/>
      </w:r>
    </w:p>
  </w:endnote>
  <w:endnote w:type="continuationSeparator" w:id="0">
    <w:p w14:paraId="3CB274DB" w14:textId="77777777" w:rsidR="009C6D7E" w:rsidRDefault="009C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CFDD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3029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C6FBB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7270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576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5C5626" w14:textId="77777777" w:rsidR="00821C80" w:rsidRDefault="00821C80">
    <w:pPr>
      <w:pStyle w:val="Stopka"/>
      <w:tabs>
        <w:tab w:val="clear" w:pos="4536"/>
      </w:tabs>
      <w:jc w:val="center"/>
    </w:pPr>
  </w:p>
  <w:p w14:paraId="5761C512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ACA77" w14:textId="77777777" w:rsidR="009C6D7E" w:rsidRDefault="009C6D7E">
      <w:r>
        <w:separator/>
      </w:r>
    </w:p>
  </w:footnote>
  <w:footnote w:type="continuationSeparator" w:id="0">
    <w:p w14:paraId="6183F178" w14:textId="77777777" w:rsidR="009C6D7E" w:rsidRDefault="009C6D7E">
      <w:r>
        <w:continuationSeparator/>
      </w:r>
    </w:p>
  </w:footnote>
  <w:footnote w:id="1">
    <w:p w14:paraId="166EF775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25F0E" w14:textId="77777777" w:rsidR="00803DC3" w:rsidRDefault="00803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14E9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803DC3">
      <w:rPr>
        <w:rFonts w:ascii="Arial" w:hAnsi="Arial" w:cs="Arial"/>
      </w:rPr>
      <w:t>49/2026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2A78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284"/>
    <w:rsid w:val="001174D3"/>
    <w:rsid w:val="00121B8A"/>
    <w:rsid w:val="00150D7E"/>
    <w:rsid w:val="00167DCC"/>
    <w:rsid w:val="00173417"/>
    <w:rsid w:val="003074D5"/>
    <w:rsid w:val="004E070D"/>
    <w:rsid w:val="00516284"/>
    <w:rsid w:val="0060654D"/>
    <w:rsid w:val="00691359"/>
    <w:rsid w:val="007064BA"/>
    <w:rsid w:val="007524A3"/>
    <w:rsid w:val="00771188"/>
    <w:rsid w:val="00803DC3"/>
    <w:rsid w:val="00821C80"/>
    <w:rsid w:val="00861259"/>
    <w:rsid w:val="009160CE"/>
    <w:rsid w:val="00936CFB"/>
    <w:rsid w:val="00980415"/>
    <w:rsid w:val="009C437A"/>
    <w:rsid w:val="009C6D7E"/>
    <w:rsid w:val="00A01ABF"/>
    <w:rsid w:val="00AA594F"/>
    <w:rsid w:val="00AE3F9F"/>
    <w:rsid w:val="00B105F9"/>
    <w:rsid w:val="00B11EA3"/>
    <w:rsid w:val="00B343E4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80B87"/>
  <w15:chartTrackingRefBased/>
  <w15:docId w15:val="{D11CA2E6-C67A-4123-B918-69316A16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2026-03-24T10:21:00Z</dcterms:created>
  <dcterms:modified xsi:type="dcterms:W3CDTF">2026-03-24T10:22:00Z</dcterms:modified>
</cp:coreProperties>
</file>