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5E33A" w14:textId="483FAB67" w:rsidR="00415918" w:rsidRPr="00F62403" w:rsidRDefault="00415918">
      <w:pPr>
        <w:pStyle w:val="Tytu"/>
        <w:jc w:val="right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 xml:space="preserve">Załącznik nr </w:t>
      </w:r>
      <w:r w:rsidR="00143C7F">
        <w:rPr>
          <w:rFonts w:ascii="Arial Narrow" w:hAnsi="Arial Narrow"/>
          <w:sz w:val="24"/>
        </w:rPr>
        <w:t>5</w:t>
      </w:r>
      <w:r w:rsidR="00F96D6D" w:rsidRPr="00F62403">
        <w:rPr>
          <w:rFonts w:ascii="Arial Narrow" w:hAnsi="Arial Narrow"/>
          <w:sz w:val="24"/>
        </w:rPr>
        <w:t xml:space="preserve"> do SWZ</w:t>
      </w:r>
    </w:p>
    <w:p w14:paraId="5DEB091A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1CC90CE7" w14:textId="3619CAEE" w:rsidR="00415918" w:rsidRPr="00F62403" w:rsidRDefault="004F4902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8F45EE" wp14:editId="644E9793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6985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7BFC2F5" w14:textId="77777777" w:rsidR="00415918" w:rsidRDefault="00415918"/>
                          <w:p w14:paraId="62A6DC89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6676211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9E80A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B79482" w14:textId="77777777"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C92700" w14:textId="77777777"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DEA1ACB" w14:textId="77777777"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8F45EE"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" filled="f" strokeweight=".25pt">
                <v:textbox inset="1pt,1pt,1pt,1pt">
                  <w:txbxContent>
                    <w:p w14:paraId="07BFC2F5" w14:textId="77777777" w:rsidR="00415918" w:rsidRDefault="00415918"/>
                    <w:p w14:paraId="62A6DC89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36676211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3729E80A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5DB79482" w14:textId="77777777" w:rsidR="00415918" w:rsidRDefault="00415918">
                      <w:pPr>
                        <w:rPr>
                          <w:sz w:val="12"/>
                        </w:rPr>
                      </w:pPr>
                    </w:p>
                    <w:p w14:paraId="66C92700" w14:textId="77777777"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DEA1ACB" w14:textId="77777777" w:rsidR="00415918" w:rsidRDefault="00415918"/>
                  </w:txbxContent>
                </v:textbox>
              </v:roundrect>
            </w:pict>
          </mc:Fallback>
        </mc:AlternateContent>
      </w:r>
    </w:p>
    <w:p w14:paraId="6800C751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00EB609F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60E66058" w14:textId="77777777" w:rsidR="00415918" w:rsidRPr="00F62403" w:rsidRDefault="00415918">
      <w:pPr>
        <w:rPr>
          <w:rFonts w:ascii="Arial Narrow" w:hAnsi="Arial Narrow"/>
        </w:rPr>
      </w:pPr>
    </w:p>
    <w:p w14:paraId="010AECBC" w14:textId="77777777" w:rsidR="00415918" w:rsidRPr="00F62403" w:rsidRDefault="00415918">
      <w:pPr>
        <w:rPr>
          <w:rFonts w:ascii="Arial Narrow" w:hAnsi="Arial Narrow"/>
        </w:rPr>
      </w:pPr>
    </w:p>
    <w:p w14:paraId="1B28A24B" w14:textId="77777777" w:rsidR="00F62403" w:rsidRDefault="00F62403">
      <w:pPr>
        <w:rPr>
          <w:rFonts w:ascii="Arial Narrow" w:hAnsi="Arial Narrow"/>
          <w:b/>
          <w:sz w:val="22"/>
        </w:rPr>
      </w:pPr>
    </w:p>
    <w:p w14:paraId="00E6E15B" w14:textId="45C962D9" w:rsidR="00415918" w:rsidRPr="00F62403" w:rsidRDefault="00F96D6D">
      <w:pPr>
        <w:rPr>
          <w:rFonts w:ascii="Arial Narrow" w:hAnsi="Arial Narrow"/>
          <w:b/>
          <w:sz w:val="22"/>
        </w:rPr>
      </w:pPr>
      <w:r w:rsidRPr="00F62403">
        <w:rPr>
          <w:rFonts w:ascii="Arial Narrow" w:hAnsi="Arial Narrow"/>
          <w:b/>
          <w:sz w:val="22"/>
        </w:rPr>
        <w:t xml:space="preserve">Sprawa nr: </w:t>
      </w:r>
      <w:r w:rsidR="00143C7F">
        <w:rPr>
          <w:rFonts w:ascii="Arial Narrow" w:hAnsi="Arial Narrow"/>
          <w:b/>
          <w:sz w:val="22"/>
        </w:rPr>
        <w:t>49/2026</w:t>
      </w:r>
    </w:p>
    <w:p w14:paraId="34601153" w14:textId="6CE59825" w:rsidR="00415918" w:rsidRPr="00F62403" w:rsidRDefault="00143C7F">
      <w:pPr>
        <w:pStyle w:val="Nagwek2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WYKAZ </w:t>
      </w:r>
      <w:r w:rsidR="006C5DB9" w:rsidRPr="00F62403">
        <w:rPr>
          <w:rFonts w:ascii="Arial Narrow" w:hAnsi="Arial Narrow"/>
          <w:b/>
        </w:rPr>
        <w:t>ROBÓT BUDOWLANYCH</w:t>
      </w:r>
    </w:p>
    <w:p w14:paraId="64857441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6EC9E02A" w14:textId="77777777" w:rsidR="00415918" w:rsidRPr="00F62403" w:rsidRDefault="00415918">
      <w:pPr>
        <w:rPr>
          <w:rFonts w:ascii="Arial Narrow" w:hAnsi="Arial Narrow"/>
          <w:sz w:val="22"/>
        </w:rPr>
      </w:pPr>
    </w:p>
    <w:p w14:paraId="51A9A371" w14:textId="77777777" w:rsidR="00415918" w:rsidRPr="00F62403" w:rsidRDefault="00415918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Składając ofertę w</w:t>
      </w:r>
      <w:r w:rsidR="00300864" w:rsidRPr="00F62403">
        <w:rPr>
          <w:rFonts w:ascii="Arial Narrow" w:hAnsi="Arial Narrow"/>
          <w:sz w:val="24"/>
        </w:rPr>
        <w:t xml:space="preserve"> postępowaniu w </w:t>
      </w:r>
      <w:r w:rsidR="00300864" w:rsidRPr="00F62403">
        <w:rPr>
          <w:rFonts w:ascii="Arial Narrow" w:hAnsi="Arial Narrow"/>
          <w:b/>
          <w:sz w:val="24"/>
        </w:rPr>
        <w:t>t</w:t>
      </w:r>
      <w:r w:rsidR="00D66AF5" w:rsidRPr="00F62403">
        <w:rPr>
          <w:rFonts w:ascii="Arial Narrow" w:hAnsi="Arial Narrow"/>
          <w:b/>
          <w:sz w:val="24"/>
        </w:rPr>
        <w:t>ryb</w:t>
      </w:r>
      <w:r w:rsidR="00300864" w:rsidRPr="00F62403">
        <w:rPr>
          <w:rFonts w:ascii="Arial Narrow" w:hAnsi="Arial Narrow"/>
          <w:b/>
          <w:sz w:val="24"/>
        </w:rPr>
        <w:t>ie</w:t>
      </w:r>
      <w:r w:rsidR="00D66AF5" w:rsidRPr="00F62403">
        <w:rPr>
          <w:rFonts w:ascii="Arial Narrow" w:hAnsi="Arial Narrow"/>
          <w:b/>
          <w:sz w:val="24"/>
        </w:rPr>
        <w:t xml:space="preserve"> podstawowy</w:t>
      </w:r>
      <w:r w:rsidR="00300864" w:rsidRPr="00F62403">
        <w:rPr>
          <w:rFonts w:ascii="Arial Narrow" w:hAnsi="Arial Narrow"/>
          <w:b/>
          <w:sz w:val="24"/>
        </w:rPr>
        <w:t>m</w:t>
      </w:r>
      <w:r w:rsidR="00D66AF5" w:rsidRPr="00F62403">
        <w:rPr>
          <w:rFonts w:ascii="Arial Narrow" w:hAnsi="Arial Narrow"/>
          <w:b/>
          <w:sz w:val="24"/>
        </w:rPr>
        <w:t xml:space="preserve"> bez negocjacji - art. 275 pkt. 1 ustawy Pzp</w:t>
      </w:r>
      <w:r w:rsidRPr="00F62403">
        <w:rPr>
          <w:rFonts w:ascii="Arial Narrow" w:hAnsi="Arial Narrow"/>
          <w:sz w:val="24"/>
        </w:rPr>
        <w:t>„ na:</w:t>
      </w:r>
    </w:p>
    <w:p w14:paraId="73F00D60" w14:textId="08A0F648" w:rsidR="0098343B" w:rsidRPr="00F62403" w:rsidRDefault="00143C7F" w:rsidP="0098343B">
      <w:pPr>
        <w:spacing w:line="360" w:lineRule="auto"/>
        <w:jc w:val="center"/>
        <w:rPr>
          <w:rFonts w:ascii="Arial Narrow" w:hAnsi="Arial Narrow"/>
          <w:b/>
          <w:sz w:val="28"/>
          <w:szCs w:val="24"/>
        </w:rPr>
      </w:pPr>
      <w:r w:rsidRPr="00143C7F">
        <w:rPr>
          <w:rFonts w:ascii="Arial Narrow" w:hAnsi="Arial Narrow"/>
          <w:b/>
          <w:sz w:val="28"/>
          <w:szCs w:val="24"/>
        </w:rPr>
        <w:t>Budowa komora pompowni</w:t>
      </w:r>
    </w:p>
    <w:p w14:paraId="5B3E0838" w14:textId="77777777" w:rsidR="00415918" w:rsidRPr="00F62403" w:rsidRDefault="00415918" w:rsidP="0098343B">
      <w:pPr>
        <w:spacing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>oświadczamy, że:</w:t>
      </w:r>
    </w:p>
    <w:p w14:paraId="75CE3F5B" w14:textId="77777777" w:rsidR="00415918" w:rsidRPr="00F6240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</w:rPr>
        <w:t xml:space="preserve">w ciągu ostatnich </w:t>
      </w:r>
      <w:r w:rsidR="00300864" w:rsidRPr="00F62403">
        <w:rPr>
          <w:rFonts w:ascii="Arial Narrow" w:hAnsi="Arial Narrow"/>
          <w:sz w:val="24"/>
        </w:rPr>
        <w:t>5</w:t>
      </w:r>
      <w:r w:rsidRPr="00F62403">
        <w:rPr>
          <w:rFonts w:ascii="Arial Narrow" w:hAnsi="Arial Narrow"/>
          <w:sz w:val="24"/>
        </w:rPr>
        <w:t xml:space="preserve"> lat wykonaliśmy następujące prace o charakterze i złożoności </w:t>
      </w:r>
      <w:r w:rsidR="006E093B">
        <w:rPr>
          <w:rFonts w:ascii="Arial Narrow" w:hAnsi="Arial Narrow"/>
          <w:sz w:val="24"/>
        </w:rPr>
        <w:t>odpowiadającej</w:t>
      </w:r>
      <w:r w:rsidRPr="00F62403">
        <w:rPr>
          <w:rFonts w:ascii="Arial Narrow" w:hAnsi="Arial Narrow"/>
          <w:sz w:val="24"/>
        </w:rPr>
        <w:t> przedmiot</w:t>
      </w:r>
      <w:r w:rsidR="006E093B">
        <w:rPr>
          <w:rFonts w:ascii="Arial Narrow" w:hAnsi="Arial Narrow"/>
          <w:sz w:val="24"/>
        </w:rPr>
        <w:t>owi</w:t>
      </w:r>
      <w:r w:rsidRPr="00F62403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14:paraId="55668254" w14:textId="68FDAD1B" w:rsidR="00143C7F" w:rsidRPr="00F62403" w:rsidRDefault="00F11E27">
      <w:pPr>
        <w:rPr>
          <w:rFonts w:ascii="Arial Narrow" w:hAnsi="Arial Narrow"/>
          <w:i/>
          <w:sz w:val="24"/>
        </w:rPr>
      </w:pPr>
      <w:r w:rsidRPr="00F11E27">
        <w:rPr>
          <w:rFonts w:ascii="Arial Narrow" w:hAnsi="Arial Narrow"/>
          <w:i/>
          <w:sz w:val="24"/>
        </w:rPr>
        <w:t>zrealizował co najmniej 2 roboty budowlane polegające na budowie lub przebudowie pompowni wody lub hydroforni, z zastrzeżeniem, iż min. jedna ze wskazanych robót opiewała na kwotę 400 000,00 zł brutto</w:t>
      </w:r>
    </w:p>
    <w:p w14:paraId="31F4B664" w14:textId="77777777" w:rsidR="008058A7" w:rsidRPr="00F62403" w:rsidRDefault="008058A7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F62403" w14:paraId="7F539B35" w14:textId="77777777" w:rsidTr="0098343B">
        <w:tc>
          <w:tcPr>
            <w:tcW w:w="568" w:type="dxa"/>
            <w:vAlign w:val="center"/>
          </w:tcPr>
          <w:p w14:paraId="1405E3D6" w14:textId="77777777" w:rsidR="00415918" w:rsidRPr="00F6240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14:paraId="4102437C" w14:textId="77777777" w:rsidR="00415918" w:rsidRPr="00F62403" w:rsidRDefault="00415918" w:rsidP="00F62403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Przedmiot </w:t>
            </w:r>
            <w:r w:rsidR="00F62403">
              <w:rPr>
                <w:rFonts w:ascii="Arial Narrow" w:hAnsi="Arial Narrow"/>
                <w:sz w:val="24"/>
              </w:rPr>
              <w:t>robót</w:t>
            </w:r>
            <w:r w:rsidRPr="00F62403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0EE3D579" w14:textId="77777777" w:rsidR="00415918" w:rsidRPr="00F62403" w:rsidRDefault="00415918" w:rsidP="00F62403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 xml:space="preserve">Wartość </w:t>
            </w:r>
            <w:r w:rsidR="00F62403">
              <w:rPr>
                <w:rFonts w:ascii="Arial Narrow" w:hAnsi="Arial Narrow"/>
                <w:sz w:val="24"/>
              </w:rPr>
              <w:t>robót</w:t>
            </w:r>
            <w:r w:rsidRPr="00F62403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5814C3C" w14:textId="77777777"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C568C5C" w14:textId="77777777" w:rsidR="00415918" w:rsidRPr="00F6240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6240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62403" w14:paraId="4AA8E84E" w14:textId="77777777" w:rsidTr="0098343B">
        <w:trPr>
          <w:trHeight w:val="765"/>
        </w:trPr>
        <w:tc>
          <w:tcPr>
            <w:tcW w:w="568" w:type="dxa"/>
          </w:tcPr>
          <w:p w14:paraId="45762EC6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61ED38C5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4A7CB69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4335FED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11F3C657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500CB6C5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2CC8221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14:paraId="2A9ED7CB" w14:textId="77777777" w:rsidTr="0098343B">
        <w:tc>
          <w:tcPr>
            <w:tcW w:w="568" w:type="dxa"/>
          </w:tcPr>
          <w:p w14:paraId="4CE4DAA4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02A4AB69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25088DB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69EE564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78D32821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57B76762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205FBEF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62403" w14:paraId="24A0A778" w14:textId="77777777" w:rsidTr="0098343B">
        <w:tc>
          <w:tcPr>
            <w:tcW w:w="568" w:type="dxa"/>
          </w:tcPr>
          <w:p w14:paraId="2AC943AA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06359E16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1FE76DA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A226043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03D3C6BB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  <w:p w14:paraId="6E7BA5FC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89B9B47" w14:textId="77777777" w:rsidR="00415918" w:rsidRPr="00F6240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424574AB" w14:textId="77777777" w:rsidR="00415918" w:rsidRPr="00F6240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>dnia</w:t>
      </w:r>
      <w:r w:rsidRPr="00F62403">
        <w:rPr>
          <w:rFonts w:ascii="Arial Narrow" w:hAnsi="Arial Narrow"/>
          <w:sz w:val="24"/>
          <w:u w:val="dotted"/>
        </w:rPr>
        <w:tab/>
      </w:r>
      <w:r w:rsidRPr="00F62403">
        <w:rPr>
          <w:rFonts w:ascii="Arial Narrow" w:hAnsi="Arial Narrow"/>
          <w:sz w:val="24"/>
        </w:rPr>
        <w:tab/>
      </w:r>
      <w:r w:rsidRPr="00F62403">
        <w:rPr>
          <w:rFonts w:ascii="Arial Narrow" w:hAnsi="Arial Narrow"/>
          <w:sz w:val="24"/>
          <w:u w:val="dotted"/>
        </w:rPr>
        <w:tab/>
      </w:r>
    </w:p>
    <w:p w14:paraId="7D99A84C" w14:textId="77777777" w:rsidR="00415918" w:rsidRPr="00F62403" w:rsidRDefault="00415918">
      <w:pPr>
        <w:ind w:left="5529"/>
        <w:jc w:val="center"/>
        <w:rPr>
          <w:rFonts w:ascii="Arial Narrow" w:hAnsi="Arial Narrow"/>
          <w:sz w:val="24"/>
        </w:rPr>
      </w:pPr>
      <w:r w:rsidRPr="00F6240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0ADA6632" w14:textId="77777777" w:rsidR="00415918" w:rsidRPr="00F62403" w:rsidRDefault="00415918">
      <w:pPr>
        <w:rPr>
          <w:rFonts w:ascii="Arial Narrow" w:hAnsi="Arial Narrow"/>
        </w:rPr>
      </w:pPr>
    </w:p>
    <w:sectPr w:rsidR="00415918" w:rsidRPr="00F62403" w:rsidSect="005D28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FA912" w14:textId="77777777" w:rsidR="00ED4C20" w:rsidRDefault="00ED4C20">
      <w:r>
        <w:separator/>
      </w:r>
    </w:p>
  </w:endnote>
  <w:endnote w:type="continuationSeparator" w:id="0">
    <w:p w14:paraId="35638048" w14:textId="77777777" w:rsidR="00ED4C20" w:rsidRDefault="00ED4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9114E" w14:textId="77777777" w:rsidR="00415918" w:rsidRDefault="00F2787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49BAC6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872F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1F0136" w14:textId="77777777" w:rsidR="00415918" w:rsidRDefault="00415918">
    <w:pPr>
      <w:pStyle w:val="Stopka"/>
      <w:tabs>
        <w:tab w:val="clear" w:pos="4536"/>
      </w:tabs>
      <w:jc w:val="center"/>
    </w:pPr>
  </w:p>
  <w:p w14:paraId="227E572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F2787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F2787F">
      <w:rPr>
        <w:rStyle w:val="Numerstrony"/>
        <w:rFonts w:ascii="Arial" w:hAnsi="Arial"/>
      </w:rPr>
      <w:fldChar w:fldCharType="separate"/>
    </w:r>
    <w:r w:rsidR="00FA160D">
      <w:rPr>
        <w:rStyle w:val="Numerstrony"/>
        <w:rFonts w:ascii="Arial" w:hAnsi="Arial"/>
        <w:noProof/>
      </w:rPr>
      <w:t>1</w:t>
    </w:r>
    <w:r w:rsidR="00F2787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F2787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F2787F">
      <w:rPr>
        <w:rStyle w:val="Numerstrony"/>
        <w:rFonts w:ascii="Arial" w:hAnsi="Arial"/>
      </w:rPr>
      <w:fldChar w:fldCharType="separate"/>
    </w:r>
    <w:r w:rsidR="00FA160D">
      <w:rPr>
        <w:rStyle w:val="Numerstrony"/>
        <w:rFonts w:ascii="Arial" w:hAnsi="Arial"/>
        <w:noProof/>
      </w:rPr>
      <w:t>1</w:t>
    </w:r>
    <w:r w:rsidR="00F2787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5060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C4D477" w14:textId="77777777" w:rsidR="00415918" w:rsidRDefault="00415918">
    <w:pPr>
      <w:pStyle w:val="Stopka"/>
      <w:tabs>
        <w:tab w:val="clear" w:pos="4536"/>
      </w:tabs>
      <w:jc w:val="center"/>
    </w:pPr>
  </w:p>
  <w:p w14:paraId="6E17D396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F2787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2787F">
      <w:rPr>
        <w:rStyle w:val="Numerstrony"/>
      </w:rPr>
      <w:fldChar w:fldCharType="separate"/>
    </w:r>
    <w:r>
      <w:rPr>
        <w:rStyle w:val="Numerstrony"/>
        <w:noProof/>
      </w:rPr>
      <w:t>1</w:t>
    </w:r>
    <w:r w:rsidR="00F2787F">
      <w:rPr>
        <w:rStyle w:val="Numerstrony"/>
      </w:rPr>
      <w:fldChar w:fldCharType="end"/>
    </w:r>
    <w:r>
      <w:rPr>
        <w:rStyle w:val="Numerstrony"/>
      </w:rPr>
      <w:t>/</w:t>
    </w:r>
    <w:r w:rsidR="00F2787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2787F">
      <w:rPr>
        <w:rStyle w:val="Numerstrony"/>
      </w:rPr>
      <w:fldChar w:fldCharType="separate"/>
    </w:r>
    <w:r w:rsidR="00FA160D">
      <w:rPr>
        <w:rStyle w:val="Numerstrony"/>
        <w:noProof/>
      </w:rPr>
      <w:t>1</w:t>
    </w:r>
    <w:r w:rsidR="00F2787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CEFE0" w14:textId="77777777" w:rsidR="00ED4C20" w:rsidRDefault="00ED4C20">
      <w:r>
        <w:separator/>
      </w:r>
    </w:p>
  </w:footnote>
  <w:footnote w:type="continuationSeparator" w:id="0">
    <w:p w14:paraId="0B5AAC79" w14:textId="77777777" w:rsidR="00ED4C20" w:rsidRDefault="00ED4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2CB75" w14:textId="77777777" w:rsidR="00D66AF5" w:rsidRDefault="00D66A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19F49" w14:textId="77777777" w:rsidR="00D66AF5" w:rsidRDefault="00D66A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F830D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AF5"/>
    <w:rsid w:val="00052991"/>
    <w:rsid w:val="000577D4"/>
    <w:rsid w:val="00094B46"/>
    <w:rsid w:val="00102104"/>
    <w:rsid w:val="00143C7F"/>
    <w:rsid w:val="001855BD"/>
    <w:rsid w:val="00266755"/>
    <w:rsid w:val="00300864"/>
    <w:rsid w:val="00415918"/>
    <w:rsid w:val="00420B98"/>
    <w:rsid w:val="00423FB9"/>
    <w:rsid w:val="00426970"/>
    <w:rsid w:val="00457DC2"/>
    <w:rsid w:val="004B627C"/>
    <w:rsid w:val="004F4902"/>
    <w:rsid w:val="00506ED1"/>
    <w:rsid w:val="005D282B"/>
    <w:rsid w:val="005E0539"/>
    <w:rsid w:val="006564AE"/>
    <w:rsid w:val="006963FB"/>
    <w:rsid w:val="006C5DB9"/>
    <w:rsid w:val="006E093B"/>
    <w:rsid w:val="00703C21"/>
    <w:rsid w:val="00743E44"/>
    <w:rsid w:val="007E4B0B"/>
    <w:rsid w:val="008058A7"/>
    <w:rsid w:val="008E6C9E"/>
    <w:rsid w:val="009241AF"/>
    <w:rsid w:val="00935A98"/>
    <w:rsid w:val="00947A27"/>
    <w:rsid w:val="0098343B"/>
    <w:rsid w:val="009D0F6B"/>
    <w:rsid w:val="00A33A15"/>
    <w:rsid w:val="00B043DA"/>
    <w:rsid w:val="00B67B46"/>
    <w:rsid w:val="00B72A0C"/>
    <w:rsid w:val="00B9052F"/>
    <w:rsid w:val="00CD2EB9"/>
    <w:rsid w:val="00D43376"/>
    <w:rsid w:val="00D66AF5"/>
    <w:rsid w:val="00DA4F16"/>
    <w:rsid w:val="00DC6557"/>
    <w:rsid w:val="00DE5D48"/>
    <w:rsid w:val="00E83592"/>
    <w:rsid w:val="00ED4C20"/>
    <w:rsid w:val="00F11E27"/>
    <w:rsid w:val="00F2787F"/>
    <w:rsid w:val="00F62403"/>
    <w:rsid w:val="00F96D6D"/>
    <w:rsid w:val="00FA16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B4258"/>
  <w15:docId w15:val="{E6DCE52A-B955-42E6-A756-0BBD6856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D282B"/>
  </w:style>
  <w:style w:type="paragraph" w:styleId="Nagwek1">
    <w:name w:val="heading 1"/>
    <w:basedOn w:val="Normalny"/>
    <w:next w:val="Normalny"/>
    <w:qFormat/>
    <w:rsid w:val="005D282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D282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D282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D282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D282B"/>
  </w:style>
  <w:style w:type="character" w:styleId="Odwoaniedokomentarza">
    <w:name w:val="annotation reference"/>
    <w:basedOn w:val="Domylnaczcionkaakapitu"/>
    <w:semiHidden/>
    <w:rsid w:val="005D282B"/>
    <w:rPr>
      <w:sz w:val="16"/>
    </w:rPr>
  </w:style>
  <w:style w:type="paragraph" w:styleId="Tekstkomentarza">
    <w:name w:val="annotation text"/>
    <w:basedOn w:val="Normalny"/>
    <w:semiHidden/>
    <w:rsid w:val="005D282B"/>
  </w:style>
  <w:style w:type="paragraph" w:styleId="Tytu">
    <w:name w:val="Title"/>
    <w:basedOn w:val="Normalny"/>
    <w:qFormat/>
    <w:rsid w:val="005D282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5D282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10 wsk</cp:lastModifiedBy>
  <cp:revision>4</cp:revision>
  <cp:lastPrinted>2025-05-12T06:53:00Z</cp:lastPrinted>
  <dcterms:created xsi:type="dcterms:W3CDTF">2026-03-24T10:23:00Z</dcterms:created>
  <dcterms:modified xsi:type="dcterms:W3CDTF">2026-03-24T12:37:00Z</dcterms:modified>
</cp:coreProperties>
</file>