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D95E2" w14:textId="77777777" w:rsidR="00986737" w:rsidRPr="000D43B1" w:rsidRDefault="005E51F0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0D43B1">
        <w:rPr>
          <w:rFonts w:ascii="Arial Narrow" w:hAnsi="Arial Narrow" w:cs="Arial"/>
          <w:sz w:val="22"/>
          <w:szCs w:val="22"/>
        </w:rPr>
        <w:t>Bydgoszcz</w:t>
      </w:r>
      <w:r w:rsidR="00986737" w:rsidRPr="000D43B1">
        <w:rPr>
          <w:rFonts w:ascii="Arial Narrow" w:hAnsi="Arial Narrow" w:cs="Arial"/>
          <w:sz w:val="22"/>
          <w:szCs w:val="22"/>
        </w:rPr>
        <w:t xml:space="preserve"> dnia: </w:t>
      </w:r>
      <w:r w:rsidRPr="000D43B1">
        <w:rPr>
          <w:rFonts w:ascii="Arial Narrow" w:hAnsi="Arial Narrow" w:cs="Arial"/>
          <w:sz w:val="22"/>
          <w:szCs w:val="22"/>
        </w:rPr>
        <w:t>2026-03-25</w:t>
      </w:r>
    </w:p>
    <w:p w14:paraId="537C0765" w14:textId="77777777" w:rsidR="00986737" w:rsidRPr="000D43B1" w:rsidRDefault="005E51F0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D43B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834971D" w14:textId="77777777" w:rsidR="00986737" w:rsidRPr="000D43B1" w:rsidRDefault="005E51F0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D43B1">
        <w:rPr>
          <w:rFonts w:ascii="Arial Narrow" w:hAnsi="Arial Narrow" w:cs="Arial"/>
          <w:sz w:val="22"/>
          <w:szCs w:val="22"/>
        </w:rPr>
        <w:t>Powstańców Warszawy</w:t>
      </w:r>
      <w:r w:rsidR="00986737" w:rsidRPr="000D43B1">
        <w:rPr>
          <w:rFonts w:ascii="Arial Narrow" w:hAnsi="Arial Narrow" w:cs="Arial"/>
          <w:sz w:val="22"/>
          <w:szCs w:val="22"/>
        </w:rPr>
        <w:t xml:space="preserve"> </w:t>
      </w:r>
      <w:r w:rsidRPr="000D43B1">
        <w:rPr>
          <w:rFonts w:ascii="Arial Narrow" w:hAnsi="Arial Narrow" w:cs="Arial"/>
          <w:sz w:val="22"/>
          <w:szCs w:val="22"/>
        </w:rPr>
        <w:t>5</w:t>
      </w:r>
    </w:p>
    <w:p w14:paraId="7496232D" w14:textId="77777777" w:rsidR="00986737" w:rsidRPr="000D43B1" w:rsidRDefault="005E51F0" w:rsidP="00986737">
      <w:pPr>
        <w:rPr>
          <w:rFonts w:ascii="Arial Narrow" w:hAnsi="Arial Narrow" w:cs="Arial"/>
          <w:sz w:val="22"/>
          <w:szCs w:val="22"/>
        </w:rPr>
      </w:pPr>
      <w:r w:rsidRPr="000D43B1">
        <w:rPr>
          <w:rFonts w:ascii="Arial Narrow" w:hAnsi="Arial Narrow" w:cs="Arial"/>
          <w:sz w:val="22"/>
          <w:szCs w:val="22"/>
        </w:rPr>
        <w:t>85-681</w:t>
      </w:r>
      <w:r w:rsidR="00986737" w:rsidRPr="000D43B1">
        <w:rPr>
          <w:rFonts w:ascii="Arial Narrow" w:hAnsi="Arial Narrow" w:cs="Arial"/>
          <w:sz w:val="22"/>
          <w:szCs w:val="22"/>
        </w:rPr>
        <w:t xml:space="preserve"> </w:t>
      </w:r>
      <w:r w:rsidRPr="000D43B1">
        <w:rPr>
          <w:rFonts w:ascii="Arial Narrow" w:hAnsi="Arial Narrow" w:cs="Arial"/>
          <w:sz w:val="22"/>
          <w:szCs w:val="22"/>
        </w:rPr>
        <w:t>Bydgoszcz</w:t>
      </w:r>
    </w:p>
    <w:p w14:paraId="3ED067EA" w14:textId="77777777" w:rsidR="00986737" w:rsidRPr="000D43B1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0D43B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C2F4B81" w14:textId="77777777" w:rsidR="00986737" w:rsidRPr="000D43B1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D43B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0D43B1" w14:paraId="0152145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70895A" w14:textId="77777777" w:rsidR="00986737" w:rsidRPr="000D43B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D43B1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4E334DB" w14:textId="77777777" w:rsidR="00986737" w:rsidRPr="000D43B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D43B1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B6F9AF0" w14:textId="77777777" w:rsidR="00986737" w:rsidRPr="000D43B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D43B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D43B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D43B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D43B1" w14:paraId="24724118" w14:textId="77777777" w:rsidTr="005A632E">
        <w:tc>
          <w:tcPr>
            <w:tcW w:w="2269" w:type="dxa"/>
          </w:tcPr>
          <w:p w14:paraId="6397C546" w14:textId="77777777" w:rsidR="00986737" w:rsidRPr="000D43B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077F156" w14:textId="77777777" w:rsidR="00986737" w:rsidRPr="000D43B1" w:rsidRDefault="005E51F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na okres 12 miesięcy</w:t>
            </w:r>
            <w:r w:rsidR="00986737" w:rsidRPr="000D43B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E51F0" w:rsidRPr="000D43B1" w14:paraId="55D27DAD" w14:textId="77777777" w:rsidTr="00474B5B">
        <w:tc>
          <w:tcPr>
            <w:tcW w:w="2269" w:type="dxa"/>
          </w:tcPr>
          <w:p w14:paraId="4E37E8D2" w14:textId="77777777" w:rsidR="005E51F0" w:rsidRPr="000D43B1" w:rsidRDefault="005E51F0" w:rsidP="00474B5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1EB957B" w14:textId="77777777" w:rsidR="005E51F0" w:rsidRPr="000D43B1" w:rsidRDefault="005E51F0" w:rsidP="00474B5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bCs/>
                <w:sz w:val="22"/>
                <w:szCs w:val="22"/>
              </w:rPr>
              <w:t>21/2026</w:t>
            </w:r>
          </w:p>
        </w:tc>
      </w:tr>
    </w:tbl>
    <w:p w14:paraId="072C4891" w14:textId="77777777" w:rsidR="00A80738" w:rsidRPr="000D43B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48E899AC" w14:textId="6A8DAE8D" w:rsidR="00D665F5" w:rsidRPr="000D43B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D43B1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D43B1">
        <w:rPr>
          <w:rFonts w:ascii="Arial Narrow" w:hAnsi="Arial Narrow" w:cs="Arial"/>
          <w:sz w:val="22"/>
          <w:szCs w:val="22"/>
        </w:rPr>
        <w:t>2</w:t>
      </w:r>
      <w:r w:rsidRPr="000D43B1">
        <w:rPr>
          <w:rFonts w:ascii="Arial Narrow" w:hAnsi="Arial Narrow" w:cs="Arial"/>
          <w:sz w:val="22"/>
          <w:szCs w:val="22"/>
        </w:rPr>
        <w:t xml:space="preserve"> ust. 5 </w:t>
      </w:r>
      <w:r w:rsidRPr="000D43B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D43B1">
        <w:rPr>
          <w:rFonts w:ascii="Arial Narrow" w:hAnsi="Arial Narrow" w:cs="Arial"/>
          <w:sz w:val="22"/>
          <w:szCs w:val="22"/>
        </w:rPr>
        <w:t xml:space="preserve"> </w:t>
      </w:r>
      <w:r w:rsidR="005E51F0" w:rsidRPr="000D43B1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0D43B1">
        <w:rPr>
          <w:rFonts w:ascii="Arial Narrow" w:hAnsi="Arial Narrow" w:cs="Arial"/>
          <w:sz w:val="22"/>
          <w:szCs w:val="22"/>
        </w:rPr>
        <w:t>późn</w:t>
      </w:r>
      <w:proofErr w:type="spellEnd"/>
      <w:r w:rsidR="005E51F0" w:rsidRPr="000D43B1">
        <w:rPr>
          <w:rFonts w:ascii="Arial Narrow" w:hAnsi="Arial Narrow" w:cs="Arial"/>
          <w:sz w:val="22"/>
          <w:szCs w:val="22"/>
        </w:rPr>
        <w:t>. zm.)</w:t>
      </w:r>
      <w:r w:rsidR="00490DC0" w:rsidRPr="000D43B1">
        <w:rPr>
          <w:rFonts w:ascii="Arial Narrow" w:hAnsi="Arial Narrow" w:cs="Arial"/>
          <w:sz w:val="22"/>
          <w:szCs w:val="22"/>
        </w:rPr>
        <w:t xml:space="preserve"> </w:t>
      </w:r>
      <w:r w:rsidRPr="000D43B1">
        <w:rPr>
          <w:rFonts w:ascii="Arial Narrow" w:hAnsi="Arial Narrow" w:cs="Arial"/>
          <w:sz w:val="22"/>
          <w:szCs w:val="22"/>
        </w:rPr>
        <w:t>udostępnia</w:t>
      </w:r>
      <w:r w:rsidR="00F95C33" w:rsidRPr="000D43B1">
        <w:rPr>
          <w:rFonts w:ascii="Arial Narrow" w:hAnsi="Arial Narrow" w:cs="Arial"/>
          <w:sz w:val="22"/>
          <w:szCs w:val="22"/>
        </w:rPr>
        <w:t xml:space="preserve"> </w:t>
      </w:r>
      <w:r w:rsidR="004C7E9B" w:rsidRPr="000D43B1">
        <w:rPr>
          <w:rFonts w:ascii="Arial Narrow" w:hAnsi="Arial Narrow" w:cs="Arial"/>
          <w:sz w:val="22"/>
          <w:szCs w:val="22"/>
        </w:rPr>
        <w:t>informacj</w:t>
      </w:r>
      <w:r w:rsidR="00577BC6" w:rsidRPr="000D43B1">
        <w:rPr>
          <w:rFonts w:ascii="Arial Narrow" w:hAnsi="Arial Narrow" w:cs="Arial"/>
          <w:sz w:val="22"/>
          <w:szCs w:val="22"/>
        </w:rPr>
        <w:t>ę</w:t>
      </w:r>
      <w:r w:rsidR="00035488" w:rsidRPr="000D43B1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D43B1">
        <w:rPr>
          <w:rFonts w:ascii="Arial Narrow" w:hAnsi="Arial Narrow" w:cs="Arial"/>
          <w:sz w:val="22"/>
          <w:szCs w:val="22"/>
        </w:rPr>
        <w:t>.</w:t>
      </w:r>
    </w:p>
    <w:p w14:paraId="1E5C41C4" w14:textId="77777777" w:rsidR="00A80738" w:rsidRPr="000D43B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D43B1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D43B1">
        <w:rPr>
          <w:rFonts w:ascii="Arial Narrow" w:hAnsi="Arial Narrow" w:cs="Arial"/>
          <w:sz w:val="22"/>
          <w:szCs w:val="22"/>
        </w:rPr>
        <w:t xml:space="preserve"> w dniu </w:t>
      </w:r>
      <w:r w:rsidR="005E51F0" w:rsidRPr="000D43B1">
        <w:rPr>
          <w:rFonts w:ascii="Arial Narrow" w:hAnsi="Arial Narrow" w:cs="Arial"/>
          <w:sz w:val="22"/>
          <w:szCs w:val="22"/>
        </w:rPr>
        <w:t>25/03/2026</w:t>
      </w:r>
      <w:r w:rsidR="00FF4AB1" w:rsidRPr="000D43B1">
        <w:rPr>
          <w:rFonts w:ascii="Arial Narrow" w:hAnsi="Arial Narrow" w:cs="Arial"/>
          <w:sz w:val="22"/>
          <w:szCs w:val="22"/>
        </w:rPr>
        <w:t xml:space="preserve"> o godz. </w:t>
      </w:r>
      <w:r w:rsidR="005E51F0" w:rsidRPr="000D43B1">
        <w:rPr>
          <w:rFonts w:ascii="Arial Narrow" w:hAnsi="Arial Narrow" w:cs="Arial"/>
          <w:sz w:val="22"/>
          <w:szCs w:val="22"/>
        </w:rPr>
        <w:t>08:30</w:t>
      </w:r>
      <w:r w:rsidRPr="000D43B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0D43B1" w14:paraId="739BA963" w14:textId="77777777" w:rsidTr="005A632E">
        <w:tc>
          <w:tcPr>
            <w:tcW w:w="1276" w:type="dxa"/>
            <w:shd w:val="clear" w:color="auto" w:fill="F2F2F2"/>
            <w:vAlign w:val="center"/>
          </w:tcPr>
          <w:p w14:paraId="5453AD5B" w14:textId="77777777" w:rsidR="006B27ED" w:rsidRPr="000D43B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0D43B1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92E5BE5" w14:textId="77777777" w:rsidR="006B27ED" w:rsidRPr="000D43B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2881FE1" w14:textId="77777777" w:rsidR="006B27ED" w:rsidRPr="000D43B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B3BE3B6" w14:textId="77777777" w:rsidR="006B27ED" w:rsidRPr="000D43B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5E51F0" w:rsidRPr="000D43B1" w14:paraId="755458A5" w14:textId="77777777" w:rsidTr="00474B5B">
        <w:tc>
          <w:tcPr>
            <w:tcW w:w="1276" w:type="dxa"/>
            <w:vAlign w:val="center"/>
          </w:tcPr>
          <w:p w14:paraId="35BE26F0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5AE89549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27B3F207" w14:textId="77777777" w:rsidR="005E51F0" w:rsidRPr="000D43B1" w:rsidRDefault="005E51F0" w:rsidP="00474B5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Fisher &amp; </w:t>
            </w:r>
            <w:proofErr w:type="spellStart"/>
            <w:r w:rsidRPr="000D43B1">
              <w:rPr>
                <w:rFonts w:ascii="Arial Narrow" w:hAnsi="Arial Narrow" w:cs="Arial"/>
                <w:sz w:val="22"/>
                <w:szCs w:val="22"/>
              </w:rPr>
              <w:t>Paykel</w:t>
            </w:r>
            <w:proofErr w:type="spellEnd"/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 Healthcare Poland sp. z o. o.</w:t>
            </w:r>
          </w:p>
          <w:p w14:paraId="3D58CE96" w14:textId="77777777" w:rsidR="005E51F0" w:rsidRPr="000D43B1" w:rsidRDefault="005E51F0" w:rsidP="00474B5B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Pl. Andersa 7 </w:t>
            </w:r>
          </w:p>
          <w:p w14:paraId="12FA1461" w14:textId="77777777" w:rsidR="005E51F0" w:rsidRPr="000D43B1" w:rsidRDefault="005E51F0" w:rsidP="00474B5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61-894 Poznań</w:t>
            </w:r>
          </w:p>
        </w:tc>
        <w:tc>
          <w:tcPr>
            <w:tcW w:w="2551" w:type="dxa"/>
            <w:vAlign w:val="center"/>
          </w:tcPr>
          <w:p w14:paraId="1EEC9672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14 860.80 zł</w:t>
            </w:r>
          </w:p>
        </w:tc>
      </w:tr>
      <w:tr w:rsidR="005E51F0" w:rsidRPr="000D43B1" w14:paraId="37A3B3DE" w14:textId="77777777" w:rsidTr="00474B5B">
        <w:tc>
          <w:tcPr>
            <w:tcW w:w="1276" w:type="dxa"/>
            <w:vAlign w:val="center"/>
          </w:tcPr>
          <w:p w14:paraId="3FD9ABDA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1CA2920E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</w:tcPr>
          <w:p w14:paraId="23C9DDFB" w14:textId="59411C3A" w:rsidR="005E51F0" w:rsidRPr="000D43B1" w:rsidRDefault="005E51F0" w:rsidP="00474B5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Agencja Naukowo-Techniczna </w:t>
            </w:r>
            <w:r w:rsidR="000D43B1">
              <w:rPr>
                <w:rFonts w:ascii="Arial Narrow" w:hAnsi="Arial Narrow" w:cs="Arial"/>
                <w:sz w:val="22"/>
                <w:szCs w:val="22"/>
              </w:rPr>
              <w:br/>
            </w:r>
            <w:proofErr w:type="spellStart"/>
            <w:r w:rsidRPr="000D43B1">
              <w:rPr>
                <w:rFonts w:ascii="Arial Narrow" w:hAnsi="Arial Narrow" w:cs="Arial"/>
                <w:sz w:val="22"/>
                <w:szCs w:val="22"/>
              </w:rPr>
              <w:t>Symico</w:t>
            </w:r>
            <w:proofErr w:type="spellEnd"/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255B72F" w14:textId="638C36A5" w:rsidR="005E51F0" w:rsidRPr="000D43B1" w:rsidRDefault="000D43B1" w:rsidP="00474B5B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Gwiaździsta 66 lok. 22 B06</w:t>
            </w:r>
          </w:p>
          <w:p w14:paraId="7D61471C" w14:textId="22CB8761" w:rsidR="005E51F0" w:rsidRPr="000D43B1" w:rsidRDefault="000D43B1" w:rsidP="00474B5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53-413</w:t>
            </w:r>
            <w:r w:rsidR="005E51F0" w:rsidRPr="000D43B1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vAlign w:val="center"/>
          </w:tcPr>
          <w:p w14:paraId="17F1F07D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19 008.00 zł</w:t>
            </w:r>
          </w:p>
        </w:tc>
      </w:tr>
      <w:tr w:rsidR="005E51F0" w:rsidRPr="000D43B1" w14:paraId="3C4FCF63" w14:textId="77777777" w:rsidTr="00474B5B">
        <w:tc>
          <w:tcPr>
            <w:tcW w:w="1276" w:type="dxa"/>
            <w:vAlign w:val="center"/>
          </w:tcPr>
          <w:p w14:paraId="1E3817EE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68FAB57D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</w:tcPr>
          <w:p w14:paraId="751166CE" w14:textId="677900D8" w:rsidR="005E51F0" w:rsidRPr="000D43B1" w:rsidRDefault="005E51F0" w:rsidP="00474B5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Labo </w:t>
            </w:r>
            <w:proofErr w:type="spellStart"/>
            <w:r w:rsidRPr="000D43B1">
              <w:rPr>
                <w:rFonts w:ascii="Arial Narrow" w:hAnsi="Arial Narrow" w:cs="Arial"/>
                <w:sz w:val="22"/>
                <w:szCs w:val="22"/>
              </w:rPr>
              <w:t>Clinic</w:t>
            </w:r>
            <w:proofErr w:type="spellEnd"/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0D43B1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14:paraId="37A1EA57" w14:textId="77777777" w:rsidR="005E51F0" w:rsidRPr="000D43B1" w:rsidRDefault="005E51F0" w:rsidP="00474B5B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F. Barcza 58/U18 </w:t>
            </w:r>
          </w:p>
          <w:p w14:paraId="59A7EF09" w14:textId="77777777" w:rsidR="005E51F0" w:rsidRPr="000D43B1" w:rsidRDefault="005E51F0" w:rsidP="00474B5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10-685 Olsztyn</w:t>
            </w:r>
          </w:p>
        </w:tc>
        <w:tc>
          <w:tcPr>
            <w:tcW w:w="2551" w:type="dxa"/>
            <w:vAlign w:val="center"/>
          </w:tcPr>
          <w:p w14:paraId="1A8A0789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66 067.38 zł</w:t>
            </w:r>
          </w:p>
        </w:tc>
      </w:tr>
      <w:tr w:rsidR="005E51F0" w:rsidRPr="000D43B1" w14:paraId="66A14A31" w14:textId="77777777" w:rsidTr="00474B5B">
        <w:tc>
          <w:tcPr>
            <w:tcW w:w="1276" w:type="dxa"/>
            <w:vAlign w:val="center"/>
          </w:tcPr>
          <w:p w14:paraId="5CD3E0C8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47632E00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</w:tcPr>
          <w:p w14:paraId="42E88B91" w14:textId="033EDAEC" w:rsidR="005E51F0" w:rsidRPr="000D43B1" w:rsidRDefault="005E51F0" w:rsidP="00474B5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Applied </w:t>
            </w:r>
            <w:proofErr w:type="spellStart"/>
            <w:r w:rsidRPr="000D43B1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 Polska</w:t>
            </w:r>
            <w:r w:rsidR="000D43B1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E3F2425" w14:textId="77777777" w:rsidR="005E51F0" w:rsidRPr="000D43B1" w:rsidRDefault="005E51F0" w:rsidP="00474B5B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Grójecka 208 </w:t>
            </w:r>
          </w:p>
          <w:p w14:paraId="075AA3EB" w14:textId="77777777" w:rsidR="005E51F0" w:rsidRPr="000D43B1" w:rsidRDefault="005E51F0" w:rsidP="00474B5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02-390 Warszawa</w:t>
            </w:r>
          </w:p>
        </w:tc>
        <w:tc>
          <w:tcPr>
            <w:tcW w:w="2551" w:type="dxa"/>
            <w:vAlign w:val="center"/>
          </w:tcPr>
          <w:p w14:paraId="3B4F273E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38 477.70 zł</w:t>
            </w:r>
          </w:p>
        </w:tc>
      </w:tr>
      <w:tr w:rsidR="005E51F0" w:rsidRPr="000D43B1" w14:paraId="64EFC757" w14:textId="77777777" w:rsidTr="00474B5B">
        <w:tc>
          <w:tcPr>
            <w:tcW w:w="1276" w:type="dxa"/>
            <w:vAlign w:val="center"/>
          </w:tcPr>
          <w:p w14:paraId="54A81D61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vAlign w:val="center"/>
          </w:tcPr>
          <w:p w14:paraId="507BFB70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</w:tcPr>
          <w:p w14:paraId="3F69D26D" w14:textId="77777777" w:rsidR="005E51F0" w:rsidRPr="000D43B1" w:rsidRDefault="005E51F0" w:rsidP="00474B5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59BA7829" w14:textId="77777777" w:rsidR="005E51F0" w:rsidRPr="000D43B1" w:rsidRDefault="005E51F0" w:rsidP="00474B5B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14:paraId="61A0B18E" w14:textId="77777777" w:rsidR="005E51F0" w:rsidRPr="000D43B1" w:rsidRDefault="005E51F0" w:rsidP="00474B5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vAlign w:val="center"/>
          </w:tcPr>
          <w:p w14:paraId="6CC88DAB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20 159.28 zł</w:t>
            </w:r>
          </w:p>
        </w:tc>
      </w:tr>
      <w:tr w:rsidR="005E51F0" w:rsidRPr="000D43B1" w14:paraId="369320B2" w14:textId="77777777" w:rsidTr="00474B5B">
        <w:tc>
          <w:tcPr>
            <w:tcW w:w="1276" w:type="dxa"/>
            <w:vAlign w:val="center"/>
          </w:tcPr>
          <w:p w14:paraId="5DBF35F0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0B851028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14:paraId="0AC98B74" w14:textId="68C6A333" w:rsidR="005E51F0" w:rsidRPr="000D43B1" w:rsidRDefault="005E51F0" w:rsidP="00474B5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r w:rsidR="000D43B1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14:paraId="70F7881A" w14:textId="77777777" w:rsidR="005E51F0" w:rsidRPr="000D43B1" w:rsidRDefault="005E51F0" w:rsidP="00474B5B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Ziemska 44 </w:t>
            </w:r>
          </w:p>
          <w:p w14:paraId="632D38AA" w14:textId="77777777" w:rsidR="005E51F0" w:rsidRPr="000D43B1" w:rsidRDefault="005E51F0" w:rsidP="00474B5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41-803 Zabrze</w:t>
            </w:r>
          </w:p>
        </w:tc>
        <w:tc>
          <w:tcPr>
            <w:tcW w:w="2551" w:type="dxa"/>
            <w:vAlign w:val="center"/>
          </w:tcPr>
          <w:p w14:paraId="58E3CF43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lastRenderedPageBreak/>
              <w:t>149.04 zł</w:t>
            </w:r>
          </w:p>
        </w:tc>
      </w:tr>
      <w:tr w:rsidR="005E51F0" w:rsidRPr="000D43B1" w14:paraId="69F1EF48" w14:textId="77777777" w:rsidTr="00474B5B">
        <w:tc>
          <w:tcPr>
            <w:tcW w:w="1276" w:type="dxa"/>
            <w:vAlign w:val="center"/>
          </w:tcPr>
          <w:p w14:paraId="455A20F5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2DAF3E1B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</w:tcPr>
          <w:p w14:paraId="36EE6940" w14:textId="37DCAA12" w:rsidR="005E51F0" w:rsidRPr="000D43B1" w:rsidRDefault="005E51F0" w:rsidP="00474B5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r w:rsidR="000D43B1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14:paraId="7348951D" w14:textId="77777777" w:rsidR="005E51F0" w:rsidRPr="000D43B1" w:rsidRDefault="005E51F0" w:rsidP="00474B5B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Ziemska 44 </w:t>
            </w:r>
          </w:p>
          <w:p w14:paraId="428D63B5" w14:textId="77777777" w:rsidR="005E51F0" w:rsidRPr="000D43B1" w:rsidRDefault="005E51F0" w:rsidP="00474B5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41-803 Zabrze</w:t>
            </w:r>
          </w:p>
        </w:tc>
        <w:tc>
          <w:tcPr>
            <w:tcW w:w="2551" w:type="dxa"/>
            <w:vAlign w:val="center"/>
          </w:tcPr>
          <w:p w14:paraId="4536FF6E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1 509.84 zł</w:t>
            </w:r>
          </w:p>
        </w:tc>
      </w:tr>
      <w:tr w:rsidR="005E51F0" w:rsidRPr="000D43B1" w14:paraId="26AF5C0F" w14:textId="77777777" w:rsidTr="00474B5B">
        <w:tc>
          <w:tcPr>
            <w:tcW w:w="1276" w:type="dxa"/>
            <w:vAlign w:val="center"/>
          </w:tcPr>
          <w:p w14:paraId="01759293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1684B6B8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7C6275DA" w14:textId="77777777" w:rsidR="005E51F0" w:rsidRPr="000D43B1" w:rsidRDefault="005E51F0" w:rsidP="00474B5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D43B1">
              <w:rPr>
                <w:rFonts w:ascii="Arial Narrow" w:hAnsi="Arial Narrow" w:cs="Arial"/>
                <w:sz w:val="22"/>
                <w:szCs w:val="22"/>
              </w:rPr>
              <w:t>Cedical</w:t>
            </w:r>
            <w:proofErr w:type="spellEnd"/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8501CB3" w14:textId="77777777" w:rsidR="005E51F0" w:rsidRPr="000D43B1" w:rsidRDefault="005E51F0" w:rsidP="00474B5B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 xml:space="preserve">Al. Jerozolimskie 200/213a </w:t>
            </w:r>
          </w:p>
          <w:p w14:paraId="6469E1DB" w14:textId="77777777" w:rsidR="005E51F0" w:rsidRPr="000D43B1" w:rsidRDefault="005E51F0" w:rsidP="00474B5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02-486 Warszawa</w:t>
            </w:r>
          </w:p>
        </w:tc>
        <w:tc>
          <w:tcPr>
            <w:tcW w:w="2551" w:type="dxa"/>
            <w:vAlign w:val="center"/>
          </w:tcPr>
          <w:p w14:paraId="4D0A7ECD" w14:textId="77777777" w:rsidR="005E51F0" w:rsidRPr="000D43B1" w:rsidRDefault="005E51F0" w:rsidP="00474B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43B1">
              <w:rPr>
                <w:rFonts w:ascii="Arial Narrow" w:hAnsi="Arial Narrow" w:cs="Arial"/>
                <w:sz w:val="22"/>
                <w:szCs w:val="22"/>
              </w:rPr>
              <w:t>11 664.00 zł</w:t>
            </w:r>
          </w:p>
        </w:tc>
      </w:tr>
    </w:tbl>
    <w:p w14:paraId="56DD187C" w14:textId="77777777" w:rsidR="000D43B1" w:rsidRDefault="000D43B1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06B8045" w14:textId="27753774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D43B1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33BD9F36" w14:textId="77777777" w:rsidR="00E72D77" w:rsidRDefault="00E72D77" w:rsidP="00E72D77">
      <w:pPr>
        <w:rPr>
          <w:rFonts w:ascii="Arial Narrow" w:hAnsi="Arial Narrow" w:cs="Arial"/>
        </w:rPr>
      </w:pPr>
    </w:p>
    <w:p w14:paraId="4BC209D1" w14:textId="77777777" w:rsidR="00E72D77" w:rsidRDefault="00E72D77" w:rsidP="00E72D77">
      <w:pPr>
        <w:rPr>
          <w:rFonts w:ascii="Arial Narrow" w:hAnsi="Arial Narrow" w:cs="Arial"/>
        </w:rPr>
      </w:pPr>
    </w:p>
    <w:p w14:paraId="799BF7A2" w14:textId="77777777" w:rsidR="00E72D77" w:rsidRDefault="00E72D77" w:rsidP="00E72D77">
      <w:pPr>
        <w:rPr>
          <w:rFonts w:ascii="Arial Narrow" w:hAnsi="Arial Narrow" w:cs="Arial"/>
        </w:rPr>
      </w:pPr>
    </w:p>
    <w:p w14:paraId="695E2B8E" w14:textId="77777777" w:rsidR="00E72D77" w:rsidRDefault="00E72D77" w:rsidP="00E72D77">
      <w:pPr>
        <w:rPr>
          <w:rFonts w:ascii="Arial Narrow" w:hAnsi="Arial Narrow" w:cs="Arial"/>
        </w:rPr>
      </w:pPr>
    </w:p>
    <w:p w14:paraId="61733517" w14:textId="77777777" w:rsidR="00E72D77" w:rsidRDefault="00E72D77" w:rsidP="00E72D77">
      <w:pPr>
        <w:rPr>
          <w:rFonts w:ascii="Arial Narrow" w:hAnsi="Arial Narrow" w:cs="Arial"/>
        </w:rPr>
      </w:pPr>
    </w:p>
    <w:p w14:paraId="79A3B466" w14:textId="77777777" w:rsidR="00E72D77" w:rsidRDefault="00E72D77" w:rsidP="00E72D77">
      <w:pPr>
        <w:rPr>
          <w:rFonts w:ascii="Arial Narrow" w:hAnsi="Arial Narrow" w:cs="Arial"/>
        </w:rPr>
      </w:pPr>
    </w:p>
    <w:p w14:paraId="50B68DB0" w14:textId="77777777" w:rsidR="00E72D77" w:rsidRDefault="00E72D77" w:rsidP="00E72D77">
      <w:pPr>
        <w:rPr>
          <w:rFonts w:ascii="Arial Narrow" w:hAnsi="Arial Narrow" w:cs="Arial"/>
        </w:rPr>
      </w:pPr>
    </w:p>
    <w:p w14:paraId="25171967" w14:textId="77777777" w:rsidR="00E72D77" w:rsidRDefault="00E72D77" w:rsidP="00E72D77">
      <w:pPr>
        <w:rPr>
          <w:rFonts w:ascii="Arial Narrow" w:hAnsi="Arial Narrow" w:cs="Arial"/>
        </w:rPr>
      </w:pPr>
    </w:p>
    <w:p w14:paraId="7A43C1B9" w14:textId="77777777" w:rsidR="00E72D77" w:rsidRDefault="00E72D77" w:rsidP="00E72D77">
      <w:pPr>
        <w:rPr>
          <w:rFonts w:ascii="Arial Narrow" w:hAnsi="Arial Narrow" w:cs="Arial"/>
        </w:rPr>
      </w:pPr>
    </w:p>
    <w:p w14:paraId="08440071" w14:textId="77777777" w:rsidR="00E72D77" w:rsidRDefault="00E72D77" w:rsidP="00E72D77">
      <w:pPr>
        <w:rPr>
          <w:rFonts w:ascii="Arial Narrow" w:hAnsi="Arial Narrow" w:cs="Arial"/>
        </w:rPr>
      </w:pPr>
    </w:p>
    <w:p w14:paraId="0BB6CDD5" w14:textId="77777777" w:rsidR="00E72D77" w:rsidRDefault="00E72D77" w:rsidP="00E72D77">
      <w:pPr>
        <w:rPr>
          <w:rFonts w:ascii="Arial Narrow" w:hAnsi="Arial Narrow" w:cs="Arial"/>
        </w:rPr>
      </w:pPr>
    </w:p>
    <w:p w14:paraId="341EA516" w14:textId="77777777" w:rsidR="00E72D77" w:rsidRDefault="00E72D77" w:rsidP="00E72D77">
      <w:pPr>
        <w:rPr>
          <w:rFonts w:ascii="Arial Narrow" w:hAnsi="Arial Narrow" w:cs="Arial"/>
        </w:rPr>
      </w:pPr>
    </w:p>
    <w:p w14:paraId="7A971000" w14:textId="77777777" w:rsidR="00E72D77" w:rsidRDefault="00E72D77" w:rsidP="00E72D77">
      <w:pPr>
        <w:rPr>
          <w:rFonts w:ascii="Arial Narrow" w:hAnsi="Arial Narrow" w:cs="Arial"/>
        </w:rPr>
      </w:pPr>
    </w:p>
    <w:p w14:paraId="10B854FE" w14:textId="77777777" w:rsidR="00E72D77" w:rsidRDefault="00E72D77" w:rsidP="00E72D77">
      <w:pPr>
        <w:rPr>
          <w:rFonts w:ascii="Arial Narrow" w:hAnsi="Arial Narrow" w:cs="Arial"/>
        </w:rPr>
      </w:pPr>
    </w:p>
    <w:p w14:paraId="667B973E" w14:textId="77777777" w:rsidR="00E72D77" w:rsidRDefault="00E72D77" w:rsidP="00E72D77">
      <w:pPr>
        <w:rPr>
          <w:rFonts w:ascii="Arial Narrow" w:hAnsi="Arial Narrow" w:cs="Arial"/>
        </w:rPr>
      </w:pPr>
    </w:p>
    <w:p w14:paraId="1BA331B5" w14:textId="77777777" w:rsidR="00E72D77" w:rsidRDefault="00E72D77" w:rsidP="00E72D77">
      <w:pPr>
        <w:rPr>
          <w:rFonts w:ascii="Arial Narrow" w:hAnsi="Arial Narrow" w:cs="Arial"/>
        </w:rPr>
      </w:pPr>
    </w:p>
    <w:p w14:paraId="218C4DD2" w14:textId="77777777" w:rsidR="00E72D77" w:rsidRDefault="00E72D77" w:rsidP="00E72D77">
      <w:pPr>
        <w:rPr>
          <w:rFonts w:ascii="Arial Narrow" w:hAnsi="Arial Narrow" w:cs="Arial"/>
        </w:rPr>
      </w:pPr>
    </w:p>
    <w:p w14:paraId="69738F89" w14:textId="77777777" w:rsidR="00E72D77" w:rsidRDefault="00E72D77" w:rsidP="00E72D77">
      <w:pPr>
        <w:rPr>
          <w:rFonts w:ascii="Arial Narrow" w:hAnsi="Arial Narrow" w:cs="Arial"/>
        </w:rPr>
      </w:pPr>
    </w:p>
    <w:p w14:paraId="397CC4E3" w14:textId="77777777" w:rsidR="00E72D77" w:rsidRDefault="00E72D77" w:rsidP="00E72D77">
      <w:pPr>
        <w:rPr>
          <w:rFonts w:ascii="Arial Narrow" w:hAnsi="Arial Narrow" w:cs="Arial"/>
        </w:rPr>
      </w:pPr>
    </w:p>
    <w:p w14:paraId="68C90E05" w14:textId="77777777" w:rsidR="00E72D77" w:rsidRDefault="00E72D77" w:rsidP="00E72D77">
      <w:pPr>
        <w:rPr>
          <w:rFonts w:ascii="Arial Narrow" w:hAnsi="Arial Narrow" w:cs="Arial"/>
        </w:rPr>
      </w:pPr>
    </w:p>
    <w:p w14:paraId="1C6038CD" w14:textId="77777777" w:rsidR="00E72D77" w:rsidRDefault="00E72D77" w:rsidP="00E72D77">
      <w:pPr>
        <w:rPr>
          <w:rFonts w:ascii="Arial Narrow" w:hAnsi="Arial Narrow" w:cs="Arial"/>
        </w:rPr>
      </w:pPr>
    </w:p>
    <w:p w14:paraId="07D66F42" w14:textId="77777777" w:rsidR="00E72D77" w:rsidRDefault="00E72D77" w:rsidP="00E72D77">
      <w:pPr>
        <w:rPr>
          <w:rFonts w:ascii="Arial Narrow" w:hAnsi="Arial Narrow" w:cs="Arial"/>
        </w:rPr>
      </w:pPr>
    </w:p>
    <w:p w14:paraId="17015F50" w14:textId="77777777" w:rsidR="00E72D77" w:rsidRDefault="00E72D77" w:rsidP="00E72D77">
      <w:pPr>
        <w:rPr>
          <w:rFonts w:ascii="Arial Narrow" w:hAnsi="Arial Narrow" w:cs="Arial"/>
        </w:rPr>
      </w:pPr>
    </w:p>
    <w:p w14:paraId="1324F326" w14:textId="77777777" w:rsidR="00E72D77" w:rsidRDefault="00E72D77" w:rsidP="00E72D77">
      <w:pPr>
        <w:rPr>
          <w:rFonts w:ascii="Arial Narrow" w:hAnsi="Arial Narrow" w:cs="Arial"/>
        </w:rPr>
      </w:pPr>
    </w:p>
    <w:p w14:paraId="4BF9AC1E" w14:textId="77777777" w:rsidR="00E72D77" w:rsidRDefault="00E72D77" w:rsidP="00E72D77">
      <w:pPr>
        <w:rPr>
          <w:rFonts w:ascii="Arial Narrow" w:hAnsi="Arial Narrow" w:cs="Arial"/>
        </w:rPr>
      </w:pPr>
    </w:p>
    <w:p w14:paraId="50B2BD8A" w14:textId="77777777" w:rsidR="00E72D77" w:rsidRDefault="00E72D77" w:rsidP="00E72D77">
      <w:pPr>
        <w:rPr>
          <w:rFonts w:ascii="Arial Narrow" w:hAnsi="Arial Narrow" w:cs="Arial"/>
        </w:rPr>
      </w:pPr>
    </w:p>
    <w:p w14:paraId="48C4AA0A" w14:textId="77777777" w:rsidR="00E72D77" w:rsidRDefault="00E72D77" w:rsidP="00E72D77">
      <w:pPr>
        <w:rPr>
          <w:rFonts w:ascii="Arial Narrow" w:hAnsi="Arial Narrow" w:cs="Arial"/>
        </w:rPr>
      </w:pPr>
    </w:p>
    <w:p w14:paraId="38AAD752" w14:textId="77777777" w:rsidR="00E72D77" w:rsidRDefault="00E72D77" w:rsidP="00E72D77">
      <w:pPr>
        <w:rPr>
          <w:rFonts w:ascii="Arial Narrow" w:hAnsi="Arial Narrow" w:cs="Arial"/>
        </w:rPr>
      </w:pPr>
    </w:p>
    <w:p w14:paraId="37592C86" w14:textId="77777777" w:rsidR="00E72D77" w:rsidRDefault="00E72D77" w:rsidP="00E72D77">
      <w:pPr>
        <w:rPr>
          <w:rFonts w:ascii="Arial Narrow" w:hAnsi="Arial Narrow" w:cs="Arial"/>
        </w:rPr>
      </w:pPr>
    </w:p>
    <w:p w14:paraId="74026EFE" w14:textId="77777777" w:rsidR="00E72D77" w:rsidRDefault="00E72D77" w:rsidP="00E72D77">
      <w:pPr>
        <w:rPr>
          <w:rFonts w:ascii="Arial Narrow" w:hAnsi="Arial Narrow" w:cs="Arial"/>
        </w:rPr>
      </w:pPr>
    </w:p>
    <w:p w14:paraId="00927175" w14:textId="77777777" w:rsidR="00E72D77" w:rsidRDefault="00E72D77" w:rsidP="00E72D77">
      <w:pPr>
        <w:rPr>
          <w:rFonts w:ascii="Arial Narrow" w:hAnsi="Arial Narrow" w:cs="Arial"/>
        </w:rPr>
      </w:pPr>
    </w:p>
    <w:p w14:paraId="4EB9D4FD" w14:textId="77777777" w:rsidR="00E72D77" w:rsidRDefault="00E72D77" w:rsidP="00E72D77">
      <w:pPr>
        <w:rPr>
          <w:rFonts w:ascii="Arial Narrow" w:hAnsi="Arial Narrow" w:cs="Arial"/>
        </w:rPr>
      </w:pPr>
    </w:p>
    <w:p w14:paraId="34CAFD5F" w14:textId="77777777" w:rsidR="00E72D77" w:rsidRDefault="00E72D77" w:rsidP="00E72D77">
      <w:pPr>
        <w:rPr>
          <w:rFonts w:ascii="Arial Narrow" w:hAnsi="Arial Narrow" w:cs="Arial"/>
        </w:rPr>
      </w:pPr>
    </w:p>
    <w:p w14:paraId="0928D65C" w14:textId="77777777" w:rsidR="00E72D77" w:rsidRDefault="00E72D77" w:rsidP="00E72D77">
      <w:pPr>
        <w:rPr>
          <w:rFonts w:ascii="Arial Narrow" w:hAnsi="Arial Narrow" w:cs="Arial"/>
        </w:rPr>
      </w:pPr>
    </w:p>
    <w:p w14:paraId="50443E67" w14:textId="6A66E9EB" w:rsidR="00E72D77" w:rsidRDefault="00E72D77" w:rsidP="00E72D7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651AC6B7" w14:textId="77777777" w:rsidR="00E72D77" w:rsidRDefault="00E72D77" w:rsidP="00E72D7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4F463764" w14:textId="77777777" w:rsidR="00E72D77" w:rsidRDefault="00E72D77" w:rsidP="00E72D7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7F67E835" w14:textId="7EB42FCE" w:rsidR="00E72D77" w:rsidRPr="000D43B1" w:rsidRDefault="00E72D77" w:rsidP="00E72D77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</w:rPr>
        <w:t>Data: 2026-03-25</w:t>
      </w:r>
    </w:p>
    <w:sectPr w:rsidR="00E72D77" w:rsidRPr="000D43B1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777A1" w14:textId="77777777" w:rsidR="00A07BAA" w:rsidRDefault="00A07BAA">
      <w:r>
        <w:separator/>
      </w:r>
    </w:p>
  </w:endnote>
  <w:endnote w:type="continuationSeparator" w:id="0">
    <w:p w14:paraId="5EC3D292" w14:textId="77777777" w:rsidR="00A07BAA" w:rsidRDefault="00A07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310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0659A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D125F" w14:textId="77777777" w:rsidR="00986737" w:rsidRPr="00986737" w:rsidRDefault="00A07BA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38950E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E5679E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1D9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906D53" w14:textId="77777777" w:rsidR="009F189D" w:rsidRDefault="009F189D">
    <w:pPr>
      <w:pStyle w:val="Stopka"/>
      <w:tabs>
        <w:tab w:val="clear" w:pos="4536"/>
      </w:tabs>
      <w:jc w:val="center"/>
    </w:pPr>
  </w:p>
  <w:p w14:paraId="26BEC1C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09D33" w14:textId="77777777" w:rsidR="00A07BAA" w:rsidRDefault="00A07BAA">
      <w:r>
        <w:separator/>
      </w:r>
    </w:p>
  </w:footnote>
  <w:footnote w:type="continuationSeparator" w:id="0">
    <w:p w14:paraId="4C87268D" w14:textId="77777777" w:rsidR="00A07BAA" w:rsidRDefault="00A07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2E440" w14:textId="77777777" w:rsidR="005E51F0" w:rsidRDefault="005E51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A7E87" w14:textId="77777777" w:rsidR="005E51F0" w:rsidRDefault="005E51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6B3A1" w14:textId="77777777" w:rsidR="005E51F0" w:rsidRDefault="005E51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0DD6"/>
    <w:rsid w:val="00007727"/>
    <w:rsid w:val="00017720"/>
    <w:rsid w:val="00035488"/>
    <w:rsid w:val="000D43B1"/>
    <w:rsid w:val="000D7F25"/>
    <w:rsid w:val="000E00E5"/>
    <w:rsid w:val="00173B20"/>
    <w:rsid w:val="001C69FF"/>
    <w:rsid w:val="0023318D"/>
    <w:rsid w:val="002E138C"/>
    <w:rsid w:val="003D72FD"/>
    <w:rsid w:val="00410DD6"/>
    <w:rsid w:val="00423179"/>
    <w:rsid w:val="00490DC0"/>
    <w:rsid w:val="00493F8C"/>
    <w:rsid w:val="004C7E9B"/>
    <w:rsid w:val="005614F2"/>
    <w:rsid w:val="00577BC6"/>
    <w:rsid w:val="005A632E"/>
    <w:rsid w:val="005E51F0"/>
    <w:rsid w:val="0069085C"/>
    <w:rsid w:val="006B27ED"/>
    <w:rsid w:val="00843263"/>
    <w:rsid w:val="00861E75"/>
    <w:rsid w:val="00986737"/>
    <w:rsid w:val="009D19BD"/>
    <w:rsid w:val="009F189D"/>
    <w:rsid w:val="00A07BAA"/>
    <w:rsid w:val="00A80738"/>
    <w:rsid w:val="00BB547B"/>
    <w:rsid w:val="00C236D3"/>
    <w:rsid w:val="00C659E2"/>
    <w:rsid w:val="00C82837"/>
    <w:rsid w:val="00CA3D66"/>
    <w:rsid w:val="00CB0802"/>
    <w:rsid w:val="00D02EC4"/>
    <w:rsid w:val="00D665F5"/>
    <w:rsid w:val="00D7128F"/>
    <w:rsid w:val="00E72D7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C6A00C"/>
  <w15:chartTrackingRefBased/>
  <w15:docId w15:val="{C15BE154-1871-4E26-B5A0-774877D92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E72D7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2026-03-25T09:17:00Z</cp:lastPrinted>
  <dcterms:created xsi:type="dcterms:W3CDTF">2026-03-25T09:12:00Z</dcterms:created>
  <dcterms:modified xsi:type="dcterms:W3CDTF">2026-03-25T09:17:00Z</dcterms:modified>
</cp:coreProperties>
</file>