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17151" w14:textId="77777777" w:rsidR="00CF7835" w:rsidRPr="009432A1" w:rsidRDefault="000E1F44" w:rsidP="00D97A2F">
      <w:pPr>
        <w:jc w:val="right"/>
        <w:rPr>
          <w:rFonts w:ascii="Arial" w:hAnsi="Arial" w:cs="Arial"/>
          <w:sz w:val="24"/>
          <w:szCs w:val="24"/>
        </w:rPr>
      </w:pPr>
      <w:r w:rsidRPr="000E1F44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E1F44">
        <w:rPr>
          <w:rFonts w:ascii="Arial" w:hAnsi="Arial" w:cs="Arial"/>
          <w:sz w:val="24"/>
          <w:szCs w:val="24"/>
        </w:rPr>
        <w:t>2026-03-25</w:t>
      </w:r>
    </w:p>
    <w:p w14:paraId="6DF50E89" w14:textId="77777777" w:rsidR="000E1F44" w:rsidRPr="000E1F44" w:rsidRDefault="000E1F44" w:rsidP="00D97A2F">
      <w:pPr>
        <w:rPr>
          <w:rFonts w:ascii="Arial" w:hAnsi="Arial" w:cs="Arial"/>
          <w:b/>
          <w:bCs/>
          <w:sz w:val="24"/>
          <w:szCs w:val="24"/>
        </w:rPr>
      </w:pPr>
      <w:r w:rsidRPr="000E1F4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D3B7D00" w14:textId="77777777" w:rsidR="00CF7835" w:rsidRPr="009432A1" w:rsidRDefault="000E1F44" w:rsidP="00D97A2F">
      <w:pPr>
        <w:rPr>
          <w:rFonts w:ascii="Arial" w:hAnsi="Arial" w:cs="Arial"/>
          <w:b/>
          <w:bCs/>
          <w:sz w:val="24"/>
          <w:szCs w:val="24"/>
        </w:rPr>
      </w:pPr>
      <w:r w:rsidRPr="000E1F4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37641C" w14:textId="77777777" w:rsidR="00CF7835" w:rsidRPr="009432A1" w:rsidRDefault="000E1F44" w:rsidP="00D97A2F">
      <w:pPr>
        <w:rPr>
          <w:rFonts w:ascii="Arial" w:hAnsi="Arial" w:cs="Arial"/>
          <w:sz w:val="24"/>
          <w:szCs w:val="24"/>
        </w:rPr>
      </w:pPr>
      <w:r w:rsidRPr="000E1F44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E1F44">
        <w:rPr>
          <w:rFonts w:ascii="Arial" w:hAnsi="Arial" w:cs="Arial"/>
          <w:sz w:val="24"/>
          <w:szCs w:val="24"/>
        </w:rPr>
        <w:t>7/19</w:t>
      </w:r>
    </w:p>
    <w:p w14:paraId="4E084A6E" w14:textId="77777777" w:rsidR="00CF7835" w:rsidRPr="009432A1" w:rsidRDefault="000E1F44" w:rsidP="00D97A2F">
      <w:pPr>
        <w:rPr>
          <w:rFonts w:ascii="Arial" w:hAnsi="Arial" w:cs="Arial"/>
          <w:sz w:val="24"/>
          <w:szCs w:val="24"/>
        </w:rPr>
      </w:pPr>
      <w:r w:rsidRPr="000E1F44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E1F44">
        <w:rPr>
          <w:rFonts w:ascii="Arial" w:hAnsi="Arial" w:cs="Arial"/>
          <w:sz w:val="24"/>
          <w:szCs w:val="24"/>
        </w:rPr>
        <w:t>Poznań</w:t>
      </w:r>
    </w:p>
    <w:p w14:paraId="6B5005B7" w14:textId="33B18FD8" w:rsidR="00CF7835" w:rsidRDefault="00CF7835" w:rsidP="00D97A2F">
      <w:pPr>
        <w:jc w:val="both"/>
        <w:rPr>
          <w:rFonts w:ascii="Arial" w:hAnsi="Arial" w:cs="Arial"/>
          <w:bCs/>
          <w:sz w:val="18"/>
          <w:szCs w:val="18"/>
        </w:rPr>
      </w:pPr>
    </w:p>
    <w:p w14:paraId="0A8838C7" w14:textId="77777777" w:rsidR="00D97A2F" w:rsidRPr="009432A1" w:rsidRDefault="00D97A2F" w:rsidP="00D97A2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8B99BE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F83942" w14:textId="77777777" w:rsidR="00CF7835" w:rsidRPr="00CF7835" w:rsidRDefault="00CF7835" w:rsidP="00D97A2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EDA2B93" w14:textId="77777777" w:rsidR="00D97A2F" w:rsidRDefault="00D97A2F" w:rsidP="00D97A2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39DC6CD" w14:textId="53423AE4" w:rsidR="00CF7835" w:rsidRPr="00382A4A" w:rsidRDefault="00CF7835" w:rsidP="00D97A2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6E08BEC" w14:textId="77777777" w:rsidR="00CF7835" w:rsidRPr="004E4B64" w:rsidRDefault="00CF7835" w:rsidP="00D97A2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DF2CC98" w14:textId="77777777" w:rsidTr="000C1C6D">
        <w:tc>
          <w:tcPr>
            <w:tcW w:w="2269" w:type="dxa"/>
          </w:tcPr>
          <w:p w14:paraId="4F64DAB0" w14:textId="77777777" w:rsidR="00CF7835" w:rsidRPr="004E4B64" w:rsidRDefault="00CF7835" w:rsidP="00D97A2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B2678BD" w14:textId="77777777" w:rsidR="00CF7835" w:rsidRPr="004E4B64" w:rsidRDefault="000E1F44" w:rsidP="00D97A2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1F44">
              <w:rPr>
                <w:rFonts w:ascii="Arial" w:hAnsi="Arial" w:cs="Arial"/>
                <w:bCs/>
                <w:sz w:val="24"/>
                <w:szCs w:val="24"/>
              </w:rPr>
              <w:t>Sukcesywna dostawa mięsa wieprzowego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E1F44" w:rsidRPr="004E4B64" w14:paraId="7D6751E3" w14:textId="77777777" w:rsidTr="00BE1EB4">
        <w:tc>
          <w:tcPr>
            <w:tcW w:w="2269" w:type="dxa"/>
          </w:tcPr>
          <w:p w14:paraId="269FA648" w14:textId="77777777" w:rsidR="000E1F44" w:rsidRPr="004E4B64" w:rsidRDefault="000E1F44" w:rsidP="00D97A2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11EFFA2" w14:textId="77777777" w:rsidR="000E1F44" w:rsidRDefault="000E1F44" w:rsidP="00D97A2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1F44">
              <w:rPr>
                <w:rFonts w:ascii="Arial" w:hAnsi="Arial" w:cs="Arial"/>
                <w:bCs/>
                <w:sz w:val="24"/>
                <w:szCs w:val="24"/>
              </w:rPr>
              <w:t>SZW/DZP/23/2026</w:t>
            </w:r>
          </w:p>
          <w:p w14:paraId="55BAE16F" w14:textId="77777777" w:rsidR="00D97A2F" w:rsidRPr="004E4B64" w:rsidRDefault="00D97A2F" w:rsidP="00D97A2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FBD6740" w14:textId="2407E896" w:rsidR="00D665F5" w:rsidRPr="003D132F" w:rsidRDefault="00D665F5" w:rsidP="00D97A2F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E1F44" w:rsidRPr="000E1F44">
        <w:rPr>
          <w:rFonts w:ascii="Arial" w:hAnsi="Arial" w:cs="Arial"/>
          <w:sz w:val="24"/>
          <w:szCs w:val="24"/>
        </w:rPr>
        <w:t>(</w:t>
      </w:r>
      <w:proofErr w:type="spellStart"/>
      <w:r w:rsidR="000E1F44" w:rsidRPr="000E1F44">
        <w:rPr>
          <w:rFonts w:ascii="Arial" w:hAnsi="Arial" w:cs="Arial"/>
          <w:sz w:val="24"/>
          <w:szCs w:val="24"/>
        </w:rPr>
        <w:t>t.j</w:t>
      </w:r>
      <w:proofErr w:type="spellEnd"/>
      <w:r w:rsidR="000E1F44" w:rsidRPr="000E1F4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E1F44" w:rsidRPr="000E1F44">
        <w:rPr>
          <w:rFonts w:ascii="Arial" w:hAnsi="Arial" w:cs="Arial"/>
          <w:sz w:val="24"/>
          <w:szCs w:val="24"/>
        </w:rPr>
        <w:t>p</w:t>
      </w:r>
      <w:r w:rsidR="00D97A2F">
        <w:rPr>
          <w:rFonts w:ascii="Arial" w:hAnsi="Arial" w:cs="Arial"/>
          <w:sz w:val="24"/>
          <w:szCs w:val="24"/>
        </w:rPr>
        <w:t>óź</w:t>
      </w:r>
      <w:r w:rsidR="000E1F44" w:rsidRPr="000E1F44">
        <w:rPr>
          <w:rFonts w:ascii="Arial" w:hAnsi="Arial" w:cs="Arial"/>
          <w:sz w:val="24"/>
          <w:szCs w:val="24"/>
        </w:rPr>
        <w:t>n</w:t>
      </w:r>
      <w:proofErr w:type="spellEnd"/>
      <w:r w:rsidR="000E1F44" w:rsidRPr="000E1F44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D132F">
        <w:rPr>
          <w:rFonts w:ascii="Arial" w:hAnsi="Arial" w:cs="Arial"/>
          <w:sz w:val="24"/>
          <w:szCs w:val="24"/>
        </w:rPr>
        <w:t>udostępnia</w:t>
      </w:r>
      <w:r w:rsidR="00F95C33" w:rsidRPr="003D132F">
        <w:rPr>
          <w:rFonts w:ascii="Arial" w:hAnsi="Arial" w:cs="Arial"/>
          <w:sz w:val="24"/>
          <w:szCs w:val="24"/>
        </w:rPr>
        <w:t xml:space="preserve"> </w:t>
      </w:r>
      <w:r w:rsidR="004C7E9B" w:rsidRPr="003D132F">
        <w:rPr>
          <w:rFonts w:ascii="Arial" w:hAnsi="Arial" w:cs="Arial"/>
          <w:sz w:val="24"/>
          <w:szCs w:val="24"/>
        </w:rPr>
        <w:t>informacj</w:t>
      </w:r>
      <w:r w:rsidR="00577BC6" w:rsidRPr="003D132F">
        <w:rPr>
          <w:rFonts w:ascii="Arial" w:hAnsi="Arial" w:cs="Arial"/>
          <w:sz w:val="24"/>
          <w:szCs w:val="24"/>
        </w:rPr>
        <w:t>ę</w:t>
      </w:r>
      <w:r w:rsidR="00035488" w:rsidRPr="003D132F">
        <w:rPr>
          <w:rFonts w:ascii="Arial" w:hAnsi="Arial" w:cs="Arial"/>
          <w:sz w:val="24"/>
          <w:szCs w:val="24"/>
        </w:rPr>
        <w:t xml:space="preserve"> z otwarcia ofert</w:t>
      </w:r>
      <w:r w:rsidR="00577BC6" w:rsidRPr="003D132F">
        <w:rPr>
          <w:rFonts w:ascii="Arial" w:hAnsi="Arial" w:cs="Arial"/>
          <w:sz w:val="24"/>
          <w:szCs w:val="24"/>
        </w:rPr>
        <w:t>.</w:t>
      </w:r>
    </w:p>
    <w:p w14:paraId="59EEA9A8" w14:textId="12801397" w:rsidR="003D132F" w:rsidRPr="003D132F" w:rsidRDefault="003D132F" w:rsidP="003D132F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D132F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3D132F">
        <w:rPr>
          <w:rFonts w:ascii="Arial" w:hAnsi="Arial" w:cs="Arial"/>
          <w:sz w:val="24"/>
          <w:szCs w:val="24"/>
        </w:rPr>
        <w:t xml:space="preserve"> </w:t>
      </w:r>
      <w:r w:rsidRPr="003D132F">
        <w:rPr>
          <w:rFonts w:ascii="Arial" w:hAnsi="Arial" w:cs="Arial"/>
          <w:sz w:val="24"/>
          <w:szCs w:val="24"/>
        </w:rPr>
        <w:t>265009,52 zł brutto</w:t>
      </w:r>
      <w:r>
        <w:rPr>
          <w:rFonts w:ascii="Arial" w:hAnsi="Arial" w:cs="Arial"/>
          <w:sz w:val="24"/>
          <w:szCs w:val="24"/>
        </w:rPr>
        <w:t>.</w:t>
      </w:r>
    </w:p>
    <w:p w14:paraId="202EF0C6" w14:textId="77777777" w:rsidR="00A80738" w:rsidRDefault="00D665F5" w:rsidP="00D97A2F">
      <w:pPr>
        <w:jc w:val="both"/>
        <w:rPr>
          <w:rFonts w:ascii="Arial" w:hAnsi="Arial" w:cs="Arial"/>
          <w:sz w:val="24"/>
          <w:szCs w:val="24"/>
        </w:rPr>
      </w:pPr>
      <w:r w:rsidRPr="003D132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D132F">
        <w:rPr>
          <w:rFonts w:ascii="Arial" w:hAnsi="Arial" w:cs="Arial"/>
          <w:sz w:val="24"/>
          <w:szCs w:val="24"/>
        </w:rPr>
        <w:t xml:space="preserve"> w dniu </w:t>
      </w:r>
      <w:r w:rsidR="000E1F44" w:rsidRPr="003D132F">
        <w:rPr>
          <w:rFonts w:ascii="Arial" w:hAnsi="Arial" w:cs="Arial"/>
          <w:sz w:val="24"/>
          <w:szCs w:val="24"/>
        </w:rPr>
        <w:t>25/03/2026</w:t>
      </w:r>
      <w:r w:rsidR="00FF4AB1" w:rsidRPr="003D132F">
        <w:rPr>
          <w:rFonts w:ascii="Arial" w:hAnsi="Arial" w:cs="Arial"/>
          <w:sz w:val="24"/>
          <w:szCs w:val="24"/>
        </w:rPr>
        <w:t xml:space="preserve"> o godz. </w:t>
      </w:r>
      <w:r w:rsidR="000E1F44" w:rsidRPr="003D132F">
        <w:rPr>
          <w:rFonts w:ascii="Arial" w:hAnsi="Arial" w:cs="Arial"/>
          <w:sz w:val="24"/>
          <w:szCs w:val="24"/>
        </w:rPr>
        <w:t>09:30</w:t>
      </w:r>
      <w:r w:rsidRPr="003D132F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2D936BD5" w14:textId="77777777" w:rsidR="003D132F" w:rsidRPr="00355C9D" w:rsidRDefault="003D132F" w:rsidP="00D97A2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037C086" w14:textId="77777777" w:rsidTr="000C1C6D">
        <w:tc>
          <w:tcPr>
            <w:tcW w:w="1276" w:type="dxa"/>
            <w:shd w:val="clear" w:color="auto" w:fill="F2F2F2"/>
            <w:vAlign w:val="center"/>
          </w:tcPr>
          <w:p w14:paraId="43D78C69" w14:textId="77777777" w:rsidR="00D665F5" w:rsidRPr="00CF7835" w:rsidRDefault="00960CEB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F325FA0" w14:textId="77777777" w:rsidR="00D665F5" w:rsidRPr="00CF7835" w:rsidRDefault="00D665F5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A8B61E8" w14:textId="77777777" w:rsidR="00D665F5" w:rsidRPr="00CF7835" w:rsidRDefault="00D665F5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E1F44" w:rsidRPr="00355C9D" w14:paraId="10A52772" w14:textId="77777777" w:rsidTr="00BE1EB4">
        <w:tc>
          <w:tcPr>
            <w:tcW w:w="1276" w:type="dxa"/>
            <w:vAlign w:val="center"/>
          </w:tcPr>
          <w:p w14:paraId="15E193D9" w14:textId="77777777" w:rsidR="000E1F44" w:rsidRPr="00CF7835" w:rsidRDefault="000E1F44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9F1A408" w14:textId="77777777" w:rsidR="000E1F44" w:rsidRPr="00CF7835" w:rsidRDefault="000E1F44" w:rsidP="00D97A2F">
            <w:pPr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0E1F44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0E1F4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62E833A" w14:textId="77777777" w:rsidR="000E1F44" w:rsidRPr="00CF7835" w:rsidRDefault="000E1F44" w:rsidP="00D97A2F">
            <w:pPr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Staniewicka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1F44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6D0404" w14:textId="77777777" w:rsidR="000E1F44" w:rsidRPr="00CF7835" w:rsidRDefault="000E1F44" w:rsidP="00D97A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03-310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1F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1E3FCCEB" w14:textId="77777777" w:rsidR="000E1F44" w:rsidRPr="00CF7835" w:rsidRDefault="000E1F44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258 835.51 zł</w:t>
            </w:r>
          </w:p>
        </w:tc>
      </w:tr>
      <w:tr w:rsidR="000E1F44" w:rsidRPr="00355C9D" w14:paraId="6EC70798" w14:textId="77777777" w:rsidTr="00BE1EB4">
        <w:tc>
          <w:tcPr>
            <w:tcW w:w="1276" w:type="dxa"/>
            <w:vAlign w:val="center"/>
          </w:tcPr>
          <w:p w14:paraId="2AE6EC40" w14:textId="77777777" w:rsidR="000E1F44" w:rsidRPr="00CF7835" w:rsidRDefault="000E1F44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780210B0" w14:textId="77777777" w:rsidR="000E1F44" w:rsidRPr="00CF7835" w:rsidRDefault="000E1F44" w:rsidP="00D97A2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E1F44">
              <w:rPr>
                <w:rFonts w:ascii="Arial" w:hAnsi="Arial" w:cs="Arial"/>
                <w:sz w:val="24"/>
                <w:szCs w:val="24"/>
              </w:rPr>
              <w:t>PiB</w:t>
            </w:r>
            <w:proofErr w:type="spellEnd"/>
            <w:r w:rsidRPr="000E1F4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472E0C" w14:textId="77777777" w:rsidR="000E1F44" w:rsidRPr="00CF7835" w:rsidRDefault="000E1F44" w:rsidP="00D97A2F">
            <w:pPr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Szosa Ciechanowska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1F44">
              <w:rPr>
                <w:rFonts w:ascii="Arial" w:hAnsi="Arial" w:cs="Arial"/>
                <w:sz w:val="24"/>
                <w:szCs w:val="24"/>
              </w:rPr>
              <w:t>13B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BE2A71" w14:textId="77777777" w:rsidR="000E1F44" w:rsidRPr="00CF7835" w:rsidRDefault="000E1F44" w:rsidP="00D97A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06-420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1F44">
              <w:rPr>
                <w:rFonts w:ascii="Arial" w:hAnsi="Arial" w:cs="Arial"/>
                <w:sz w:val="24"/>
                <w:szCs w:val="24"/>
              </w:rPr>
              <w:t>Gołymin-Ośrodek</w:t>
            </w:r>
          </w:p>
        </w:tc>
        <w:tc>
          <w:tcPr>
            <w:tcW w:w="2835" w:type="dxa"/>
            <w:vAlign w:val="center"/>
          </w:tcPr>
          <w:p w14:paraId="3D6F3813" w14:textId="77777777" w:rsidR="000E1F44" w:rsidRPr="00CF7835" w:rsidRDefault="000E1F44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262 920.00 zł</w:t>
            </w:r>
          </w:p>
        </w:tc>
      </w:tr>
      <w:tr w:rsidR="000E1F44" w:rsidRPr="00355C9D" w14:paraId="014BEE51" w14:textId="77777777" w:rsidTr="00BE1EB4">
        <w:tc>
          <w:tcPr>
            <w:tcW w:w="1276" w:type="dxa"/>
            <w:vAlign w:val="center"/>
          </w:tcPr>
          <w:p w14:paraId="647B3220" w14:textId="77777777" w:rsidR="000E1F44" w:rsidRPr="00CF7835" w:rsidRDefault="000E1F44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653EE2A5" w14:textId="47DCCB6B" w:rsidR="000E1F44" w:rsidRPr="00CF7835" w:rsidRDefault="003D132F" w:rsidP="00D97A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John Paweł John</w:t>
            </w:r>
          </w:p>
          <w:p w14:paraId="3889B8CC" w14:textId="72CC5378" w:rsidR="000E1F44" w:rsidRPr="00CF7835" w:rsidRDefault="003D132F" w:rsidP="00D97A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Grotniki, ul. Źródlana 5</w:t>
            </w:r>
          </w:p>
          <w:p w14:paraId="16833052" w14:textId="3E230036" w:rsidR="000E1F44" w:rsidRPr="00CF7835" w:rsidRDefault="003D132F" w:rsidP="00D97A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64-140</w:t>
            </w:r>
            <w:r w:rsidR="000E1F44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1F44" w:rsidRPr="000E1F44">
              <w:rPr>
                <w:rFonts w:ascii="Arial" w:hAnsi="Arial" w:cs="Arial"/>
                <w:sz w:val="24"/>
                <w:szCs w:val="24"/>
              </w:rPr>
              <w:t>Włoszakowice</w:t>
            </w:r>
          </w:p>
        </w:tc>
        <w:tc>
          <w:tcPr>
            <w:tcW w:w="2835" w:type="dxa"/>
            <w:vAlign w:val="center"/>
          </w:tcPr>
          <w:p w14:paraId="41E174D5" w14:textId="77777777" w:rsidR="000E1F44" w:rsidRPr="00CF7835" w:rsidRDefault="000E1F44" w:rsidP="00D97A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1F44">
              <w:rPr>
                <w:rFonts w:ascii="Arial" w:hAnsi="Arial" w:cs="Arial"/>
                <w:sz w:val="24"/>
                <w:szCs w:val="24"/>
              </w:rPr>
              <w:t>258 903.75 zł</w:t>
            </w:r>
          </w:p>
        </w:tc>
      </w:tr>
    </w:tbl>
    <w:p w14:paraId="59025238" w14:textId="77777777" w:rsidR="0069085C" w:rsidRPr="00355C9D" w:rsidRDefault="0069085C" w:rsidP="00D97A2F">
      <w:pPr>
        <w:jc w:val="both"/>
        <w:rPr>
          <w:rFonts w:ascii="Arial" w:hAnsi="Arial" w:cs="Arial"/>
          <w:sz w:val="24"/>
        </w:rPr>
      </w:pPr>
    </w:p>
    <w:p w14:paraId="49192269" w14:textId="77777777" w:rsidR="00577BC6" w:rsidRPr="00355C9D" w:rsidRDefault="00577BC6" w:rsidP="00D97A2F">
      <w:pPr>
        <w:jc w:val="both"/>
        <w:rPr>
          <w:rFonts w:ascii="Arial" w:hAnsi="Arial" w:cs="Arial"/>
          <w:sz w:val="24"/>
        </w:rPr>
      </w:pPr>
    </w:p>
    <w:p w14:paraId="6449E2F2" w14:textId="77777777" w:rsidR="00A80738" w:rsidRDefault="00A80738" w:rsidP="00D97A2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BAB8C36" w14:textId="77777777" w:rsidR="00E13529" w:rsidRDefault="00E13529" w:rsidP="00D97A2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94A04A2" w14:textId="77777777" w:rsidR="00E13529" w:rsidRPr="00A47483" w:rsidRDefault="00E13529" w:rsidP="00E13529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47A08807" w14:textId="77777777" w:rsidR="00E13529" w:rsidRPr="00A47483" w:rsidRDefault="00E13529" w:rsidP="00E13529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748F51D3" w14:textId="77777777" w:rsidR="00E13529" w:rsidRPr="00A47483" w:rsidRDefault="00E13529" w:rsidP="00E13529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p w14:paraId="4E11BB44" w14:textId="77777777" w:rsidR="00E13529" w:rsidRPr="00355C9D" w:rsidRDefault="00E13529" w:rsidP="00D97A2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E13529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DE01F" w14:textId="77777777" w:rsidR="00A52C71" w:rsidRDefault="00A52C71">
      <w:r>
        <w:separator/>
      </w:r>
    </w:p>
  </w:endnote>
  <w:endnote w:type="continuationSeparator" w:id="0">
    <w:p w14:paraId="4CDF40C9" w14:textId="77777777" w:rsidR="00A52C71" w:rsidRDefault="00A52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763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841F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B1879" w14:textId="4610ABD5" w:rsidR="00960CEB" w:rsidRPr="00986737" w:rsidRDefault="00E1352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FB469DA" wp14:editId="70BAB72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5D323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06B96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344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3AB2B8" w14:textId="77777777" w:rsidR="009F189D" w:rsidRDefault="009F189D">
    <w:pPr>
      <w:pStyle w:val="Stopka"/>
      <w:tabs>
        <w:tab w:val="clear" w:pos="4536"/>
      </w:tabs>
      <w:jc w:val="center"/>
    </w:pPr>
  </w:p>
  <w:p w14:paraId="03E70C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423B6" w14:textId="77777777" w:rsidR="00A52C71" w:rsidRDefault="00A52C71">
      <w:r>
        <w:separator/>
      </w:r>
    </w:p>
  </w:footnote>
  <w:footnote w:type="continuationSeparator" w:id="0">
    <w:p w14:paraId="7EC2E955" w14:textId="77777777" w:rsidR="00A52C71" w:rsidRDefault="00A52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62D61" w14:textId="77777777" w:rsidR="000E1F44" w:rsidRDefault="000E1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E0559" w14:textId="77777777" w:rsidR="000E1F44" w:rsidRDefault="000E1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A59D8" w14:textId="77777777" w:rsidR="000E1F44" w:rsidRDefault="000E1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586"/>
    <w:rsid w:val="00007727"/>
    <w:rsid w:val="00017720"/>
    <w:rsid w:val="00035488"/>
    <w:rsid w:val="000C1C6D"/>
    <w:rsid w:val="000D7F25"/>
    <w:rsid w:val="000E00E5"/>
    <w:rsid w:val="000E1F44"/>
    <w:rsid w:val="001146A4"/>
    <w:rsid w:val="00173B20"/>
    <w:rsid w:val="001C69FF"/>
    <w:rsid w:val="0023318D"/>
    <w:rsid w:val="00355C9D"/>
    <w:rsid w:val="00357A25"/>
    <w:rsid w:val="003B6B36"/>
    <w:rsid w:val="003D132F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727A"/>
    <w:rsid w:val="00960CEB"/>
    <w:rsid w:val="009D19BD"/>
    <w:rsid w:val="009F189D"/>
    <w:rsid w:val="00A52C71"/>
    <w:rsid w:val="00A80738"/>
    <w:rsid w:val="00C236D3"/>
    <w:rsid w:val="00C659E2"/>
    <w:rsid w:val="00CB0802"/>
    <w:rsid w:val="00CF7835"/>
    <w:rsid w:val="00D665F5"/>
    <w:rsid w:val="00D7128F"/>
    <w:rsid w:val="00D97A2F"/>
    <w:rsid w:val="00DA3A3B"/>
    <w:rsid w:val="00E13529"/>
    <w:rsid w:val="00EA3476"/>
    <w:rsid w:val="00F44906"/>
    <w:rsid w:val="00F95C33"/>
    <w:rsid w:val="00FD058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08712"/>
  <w15:chartTrackingRefBased/>
  <w15:docId w15:val="{41C57035-56B4-4A17-BBFB-D7D526BD2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2026-03-25T09:20:00Z</cp:lastPrinted>
  <dcterms:created xsi:type="dcterms:W3CDTF">2026-03-25T09:20:00Z</dcterms:created>
  <dcterms:modified xsi:type="dcterms:W3CDTF">2026-03-25T09:20:00Z</dcterms:modified>
</cp:coreProperties>
</file>