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27F30" w14:textId="77777777" w:rsidR="00906D1A" w:rsidRPr="00353FDC" w:rsidRDefault="00831FFF" w:rsidP="00695B8B">
      <w:pPr>
        <w:jc w:val="right"/>
        <w:rPr>
          <w:rFonts w:ascii="Arial" w:hAnsi="Arial" w:cs="Arial"/>
        </w:rPr>
      </w:pPr>
      <w:bookmarkStart w:id="0" w:name="_Hlk53520193"/>
      <w:r w:rsidRPr="00831FFF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831FFF">
        <w:rPr>
          <w:rFonts w:ascii="Arial" w:hAnsi="Arial" w:cs="Arial"/>
        </w:rPr>
        <w:t>2026-03-25</w:t>
      </w:r>
    </w:p>
    <w:p w14:paraId="4746425B" w14:textId="77777777" w:rsidR="00831FFF" w:rsidRPr="00831FFF" w:rsidRDefault="00831FFF" w:rsidP="00695B8B">
      <w:pPr>
        <w:ind w:right="4410"/>
        <w:rPr>
          <w:rFonts w:ascii="Arial" w:hAnsi="Arial" w:cs="Arial"/>
          <w:b/>
          <w:bCs/>
        </w:rPr>
      </w:pPr>
      <w:r w:rsidRPr="00831FFF">
        <w:rPr>
          <w:rFonts w:ascii="Arial" w:hAnsi="Arial" w:cs="Arial"/>
          <w:b/>
          <w:bCs/>
        </w:rPr>
        <w:t>Szpital Wojewódzki w Poznaniu</w:t>
      </w:r>
    </w:p>
    <w:p w14:paraId="6D6C88CE" w14:textId="77777777" w:rsidR="00906D1A" w:rsidRPr="00353FDC" w:rsidRDefault="00831FFF" w:rsidP="00695B8B">
      <w:pPr>
        <w:ind w:right="4410"/>
        <w:rPr>
          <w:rFonts w:ascii="Arial" w:hAnsi="Arial" w:cs="Arial"/>
          <w:b/>
          <w:bCs/>
        </w:rPr>
      </w:pPr>
      <w:r w:rsidRPr="00831FFF">
        <w:rPr>
          <w:rFonts w:ascii="Arial" w:hAnsi="Arial" w:cs="Arial"/>
          <w:b/>
          <w:bCs/>
        </w:rPr>
        <w:t>Dział Zamówień Publicznych</w:t>
      </w:r>
    </w:p>
    <w:p w14:paraId="77C92851" w14:textId="77777777" w:rsidR="00906D1A" w:rsidRPr="00353FDC" w:rsidRDefault="00831FFF" w:rsidP="00695B8B">
      <w:pPr>
        <w:ind w:right="4410"/>
        <w:rPr>
          <w:rFonts w:ascii="Arial" w:hAnsi="Arial" w:cs="Arial"/>
        </w:rPr>
      </w:pPr>
      <w:r w:rsidRPr="00831FFF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831FFF">
        <w:rPr>
          <w:rFonts w:ascii="Arial" w:hAnsi="Arial" w:cs="Arial"/>
        </w:rPr>
        <w:t>7/19</w:t>
      </w:r>
    </w:p>
    <w:p w14:paraId="7B1C9166" w14:textId="77777777" w:rsidR="00906D1A" w:rsidRPr="00353FDC" w:rsidRDefault="00831FFF" w:rsidP="00695B8B">
      <w:pPr>
        <w:tabs>
          <w:tab w:val="left" w:pos="5670"/>
        </w:tabs>
        <w:ind w:right="4410"/>
        <w:rPr>
          <w:rFonts w:ascii="Arial" w:hAnsi="Arial" w:cs="Arial"/>
        </w:rPr>
      </w:pPr>
      <w:r w:rsidRPr="00831FFF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831FFF">
        <w:rPr>
          <w:rFonts w:ascii="Arial" w:hAnsi="Arial" w:cs="Arial"/>
        </w:rPr>
        <w:t>Poznań</w:t>
      </w:r>
    </w:p>
    <w:p w14:paraId="7FF0BEA2" w14:textId="77777777" w:rsidR="00695B8B" w:rsidRDefault="00695B8B" w:rsidP="00695B8B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179008A" w14:textId="02D6A7D1" w:rsidR="00A151B5" w:rsidRDefault="00A151B5" w:rsidP="00695B8B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6A167B15" w14:textId="77777777" w:rsidR="00906D1A" w:rsidRDefault="00A151B5" w:rsidP="00695B8B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17412208" w14:textId="77777777" w:rsidR="00695B8B" w:rsidRDefault="00695B8B" w:rsidP="00695B8B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6764AE5F" w14:textId="77777777" w:rsidR="00D27D7B" w:rsidRPr="00A151B5" w:rsidRDefault="00D27D7B" w:rsidP="00695B8B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09CD88AB" w14:textId="77777777" w:rsidTr="00EF318B">
        <w:tc>
          <w:tcPr>
            <w:tcW w:w="10065" w:type="dxa"/>
            <w:shd w:val="clear" w:color="auto" w:fill="F2F2F2"/>
            <w:hideMark/>
          </w:tcPr>
          <w:p w14:paraId="7B7CC35F" w14:textId="77777777" w:rsidR="00906D1A" w:rsidRPr="00353FDC" w:rsidRDefault="00906D1A" w:rsidP="00695B8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C5FFF2E" w14:textId="77777777" w:rsidR="00906D1A" w:rsidRPr="00353FDC" w:rsidRDefault="00906D1A" w:rsidP="00695B8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D00AC76" w14:textId="77777777" w:rsidR="00906D1A" w:rsidRPr="00353FDC" w:rsidRDefault="00906D1A" w:rsidP="00695B8B">
      <w:pPr>
        <w:keepNext/>
        <w:outlineLvl w:val="0"/>
        <w:rPr>
          <w:rFonts w:ascii="Arial" w:hAnsi="Arial" w:cs="Arial"/>
          <w:b/>
        </w:rPr>
      </w:pPr>
    </w:p>
    <w:p w14:paraId="0DE50862" w14:textId="77777777" w:rsidR="00906D1A" w:rsidRPr="00353FDC" w:rsidRDefault="00906D1A" w:rsidP="00695B8B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061E1513" w14:textId="77777777" w:rsidTr="00EF318B">
        <w:tc>
          <w:tcPr>
            <w:tcW w:w="2269" w:type="dxa"/>
          </w:tcPr>
          <w:p w14:paraId="267F3F17" w14:textId="77777777" w:rsidR="00906D1A" w:rsidRPr="00353FDC" w:rsidRDefault="00906D1A" w:rsidP="00695B8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7AA424A0" w14:textId="77777777" w:rsidR="00906D1A" w:rsidRPr="00353FDC" w:rsidRDefault="00831FFF" w:rsidP="00695B8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31FFF">
              <w:rPr>
                <w:rFonts w:ascii="Arial" w:hAnsi="Arial" w:cs="Arial"/>
                <w:bCs/>
              </w:rPr>
              <w:t>Sukcesywna dostawa mięsa wieprzowego</w:t>
            </w:r>
          </w:p>
        </w:tc>
      </w:tr>
      <w:tr w:rsidR="00831FFF" w:rsidRPr="00353FDC" w14:paraId="464BBF61" w14:textId="77777777" w:rsidTr="004356A9">
        <w:tc>
          <w:tcPr>
            <w:tcW w:w="2269" w:type="dxa"/>
          </w:tcPr>
          <w:p w14:paraId="4B1B329F" w14:textId="77777777" w:rsidR="00831FFF" w:rsidRPr="00353FDC" w:rsidRDefault="00831FFF" w:rsidP="00695B8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6D71EADB" w14:textId="77777777" w:rsidR="00831FFF" w:rsidRPr="00353FDC" w:rsidRDefault="00831FFF" w:rsidP="00695B8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31FFF">
              <w:rPr>
                <w:rFonts w:ascii="Arial" w:hAnsi="Arial" w:cs="Arial"/>
                <w:bCs/>
              </w:rPr>
              <w:t>SZW/DZP/23/2026</w:t>
            </w:r>
          </w:p>
        </w:tc>
      </w:tr>
    </w:tbl>
    <w:p w14:paraId="62F9D4C3" w14:textId="77777777" w:rsidR="00906D1A" w:rsidRPr="00E1738E" w:rsidRDefault="00906D1A" w:rsidP="00695B8B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E02E926" w14:textId="1D7FA8D5" w:rsidR="00906D1A" w:rsidRDefault="00906D1A" w:rsidP="00695B8B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831FFF" w:rsidRPr="00831FFF">
        <w:rPr>
          <w:rFonts w:ascii="Arial" w:hAnsi="Arial" w:cs="Arial"/>
          <w:b/>
        </w:rPr>
        <w:t>Szpital Wojewódzki w Poznaniu</w:t>
      </w:r>
      <w:r w:rsidR="00695B8B">
        <w:rPr>
          <w:rFonts w:ascii="Arial" w:hAnsi="Arial" w:cs="Arial"/>
          <w:b/>
        </w:rPr>
        <w:t xml:space="preserve">, </w:t>
      </w:r>
      <w:r w:rsidR="00831FFF" w:rsidRPr="00831FFF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831FFF" w:rsidRPr="00831FFF">
        <w:rPr>
          <w:rFonts w:ascii="Arial" w:hAnsi="Arial" w:cs="Arial"/>
        </w:rPr>
        <w:t>(</w:t>
      </w:r>
      <w:proofErr w:type="spellStart"/>
      <w:r w:rsidR="00831FFF" w:rsidRPr="00831FFF">
        <w:rPr>
          <w:rFonts w:ascii="Arial" w:hAnsi="Arial" w:cs="Arial"/>
        </w:rPr>
        <w:t>t.j</w:t>
      </w:r>
      <w:proofErr w:type="spellEnd"/>
      <w:r w:rsidR="00831FFF" w:rsidRPr="00831FFF">
        <w:rPr>
          <w:rFonts w:ascii="Arial" w:hAnsi="Arial" w:cs="Arial"/>
        </w:rPr>
        <w:t xml:space="preserve">. Dz. U. z 2024 r. poz. 1320 z </w:t>
      </w:r>
      <w:proofErr w:type="spellStart"/>
      <w:r w:rsidR="00831FFF" w:rsidRPr="00831FFF">
        <w:rPr>
          <w:rFonts w:ascii="Arial" w:hAnsi="Arial" w:cs="Arial"/>
        </w:rPr>
        <w:t>p</w:t>
      </w:r>
      <w:r w:rsidR="00695B8B">
        <w:rPr>
          <w:rFonts w:ascii="Arial" w:hAnsi="Arial" w:cs="Arial"/>
        </w:rPr>
        <w:t>óź</w:t>
      </w:r>
      <w:r w:rsidR="00831FFF" w:rsidRPr="00831FFF">
        <w:rPr>
          <w:rFonts w:ascii="Arial" w:hAnsi="Arial" w:cs="Arial"/>
        </w:rPr>
        <w:t>n</w:t>
      </w:r>
      <w:proofErr w:type="spellEnd"/>
      <w:r w:rsidR="00831FFF" w:rsidRPr="00831FFF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5B7B8152" w14:textId="77777777" w:rsidR="00695B8B" w:rsidRPr="00E1738E" w:rsidRDefault="00695B8B" w:rsidP="00695B8B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31FFF" w:rsidRPr="00E1738E" w14:paraId="49D4799F" w14:textId="77777777" w:rsidTr="004356A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0B721BC" w14:textId="77777777" w:rsidR="00831FFF" w:rsidRDefault="00831FFF" w:rsidP="00695B8B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831FFF">
              <w:rPr>
                <w:rFonts w:ascii="Arial" w:hAnsi="Arial" w:cs="Arial"/>
                <w:b/>
              </w:rPr>
              <w:t xml:space="preserve">Bruno </w:t>
            </w:r>
            <w:proofErr w:type="spellStart"/>
            <w:r w:rsidRPr="00831FFF">
              <w:rPr>
                <w:rFonts w:ascii="Arial" w:hAnsi="Arial" w:cs="Arial"/>
                <w:b/>
              </w:rPr>
              <w:t>Tassi</w:t>
            </w:r>
            <w:proofErr w:type="spellEnd"/>
            <w:r w:rsidRPr="00831FFF">
              <w:rPr>
                <w:rFonts w:ascii="Arial" w:hAnsi="Arial" w:cs="Arial"/>
                <w:b/>
              </w:rPr>
              <w:t xml:space="preserve"> Sp. z o.o.</w:t>
            </w:r>
          </w:p>
          <w:p w14:paraId="2C95F55A" w14:textId="77777777" w:rsidR="00831FFF" w:rsidRPr="00AC1F4A" w:rsidRDefault="00831FFF" w:rsidP="00695B8B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831FFF">
              <w:rPr>
                <w:rFonts w:ascii="Arial" w:hAnsi="Arial" w:cs="Arial"/>
                <w:bCs/>
              </w:rPr>
              <w:t>Staniewicka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31FFF">
              <w:rPr>
                <w:rFonts w:ascii="Arial" w:hAnsi="Arial" w:cs="Arial"/>
                <w:bCs/>
              </w:rPr>
              <w:t>12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0FF23F30" w14:textId="77777777" w:rsidR="00831FFF" w:rsidRPr="00E1738E" w:rsidRDefault="00831FFF" w:rsidP="00695B8B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831FFF">
              <w:rPr>
                <w:rFonts w:ascii="Arial" w:hAnsi="Arial" w:cs="Arial"/>
                <w:bCs/>
              </w:rPr>
              <w:t>03-310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31FFF">
              <w:rPr>
                <w:rFonts w:ascii="Arial" w:hAnsi="Arial" w:cs="Arial"/>
                <w:bCs/>
              </w:rPr>
              <w:t>Warszawa</w:t>
            </w:r>
          </w:p>
          <w:p w14:paraId="5B6EBE79" w14:textId="77777777" w:rsidR="00831FFF" w:rsidRPr="00BC506C" w:rsidRDefault="00831FFF" w:rsidP="00695B8B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831FFF">
              <w:rPr>
                <w:rFonts w:ascii="Arial" w:hAnsi="Arial" w:cs="Arial"/>
                <w:b/>
              </w:rPr>
              <w:t>258 835.51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428DFDFA" w14:textId="77777777" w:rsidR="00831FFF" w:rsidRPr="00E1738E" w:rsidRDefault="00831FFF" w:rsidP="00695B8B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74F2BEAA" w14:textId="77777777" w:rsidR="00831FFF" w:rsidRDefault="00831FFF" w:rsidP="00695B8B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831FFF">
              <w:rPr>
                <w:rFonts w:ascii="Arial" w:hAnsi="Arial" w:cs="Arial"/>
              </w:rPr>
              <w:t>Oferta spełnia wymagania formalno-prawne i jest zgodna z SWZ.</w:t>
            </w:r>
          </w:p>
          <w:p w14:paraId="5C552760" w14:textId="77777777" w:rsidR="00695B8B" w:rsidRPr="00E1738E" w:rsidRDefault="00695B8B" w:rsidP="00695B8B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774AAA3E" w14:textId="77777777" w:rsidR="00906D1A" w:rsidRPr="008D02AA" w:rsidRDefault="00906D1A" w:rsidP="00695B8B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4536"/>
        <w:gridCol w:w="2127"/>
        <w:gridCol w:w="2126"/>
      </w:tblGrid>
      <w:tr w:rsidR="00695B8B" w:rsidRPr="008567C7" w14:paraId="41CCA25D" w14:textId="77777777" w:rsidTr="00695B8B">
        <w:trPr>
          <w:trHeight w:val="510"/>
        </w:trPr>
        <w:tc>
          <w:tcPr>
            <w:tcW w:w="1134" w:type="dxa"/>
            <w:shd w:val="clear" w:color="auto" w:fill="F2F2F2"/>
            <w:vAlign w:val="center"/>
          </w:tcPr>
          <w:p w14:paraId="0671F26E" w14:textId="77777777" w:rsidR="00695B8B" w:rsidRPr="00553EDC" w:rsidRDefault="00695B8B" w:rsidP="00695B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5C6E1AA2" w14:textId="77777777" w:rsidR="00695B8B" w:rsidRPr="00553EDC" w:rsidRDefault="00695B8B" w:rsidP="00695B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0700AD4B" w14:textId="77777777" w:rsidR="00695B8B" w:rsidRPr="00553EDC" w:rsidRDefault="00695B8B" w:rsidP="00695B8B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31FF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4FBA86A7" w14:textId="77777777" w:rsidR="00695B8B" w:rsidRPr="00553EDC" w:rsidRDefault="00695B8B" w:rsidP="00695B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95B8B" w:rsidRPr="008567C7" w14:paraId="6B765F37" w14:textId="77777777" w:rsidTr="00695B8B">
        <w:tc>
          <w:tcPr>
            <w:tcW w:w="1134" w:type="dxa"/>
            <w:vAlign w:val="center"/>
          </w:tcPr>
          <w:p w14:paraId="627DA0A0" w14:textId="77777777" w:rsidR="00695B8B" w:rsidRPr="00553EDC" w:rsidRDefault="00695B8B" w:rsidP="00695B8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1FF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536" w:type="dxa"/>
            <w:vAlign w:val="center"/>
          </w:tcPr>
          <w:p w14:paraId="088807F9" w14:textId="77777777" w:rsidR="00695B8B" w:rsidRPr="00553EDC" w:rsidRDefault="00695B8B" w:rsidP="00695B8B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831FFF">
              <w:rPr>
                <w:rFonts w:ascii="Arial" w:hAnsi="Arial" w:cs="Arial"/>
                <w:b/>
                <w:sz w:val="22"/>
                <w:szCs w:val="22"/>
              </w:rPr>
              <w:t xml:space="preserve">Bruno </w:t>
            </w:r>
            <w:proofErr w:type="spellStart"/>
            <w:r w:rsidRPr="00831FFF">
              <w:rPr>
                <w:rFonts w:ascii="Arial" w:hAnsi="Arial" w:cs="Arial"/>
                <w:b/>
                <w:sz w:val="22"/>
                <w:szCs w:val="22"/>
              </w:rPr>
              <w:t>Tassi</w:t>
            </w:r>
            <w:proofErr w:type="spellEnd"/>
            <w:r w:rsidRPr="00831FFF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65A699DF" w14:textId="77777777" w:rsidR="00695B8B" w:rsidRPr="00553EDC" w:rsidRDefault="00695B8B" w:rsidP="00695B8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831FFF">
              <w:rPr>
                <w:rFonts w:ascii="Arial" w:hAnsi="Arial" w:cs="Arial"/>
                <w:bCs/>
                <w:sz w:val="22"/>
                <w:szCs w:val="22"/>
              </w:rPr>
              <w:t>Staniewicka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31FFF">
              <w:rPr>
                <w:rFonts w:ascii="Arial" w:hAnsi="Arial" w:cs="Arial"/>
                <w:bCs/>
                <w:sz w:val="22"/>
                <w:szCs w:val="22"/>
              </w:rPr>
              <w:t>12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369E59D" w14:textId="77777777" w:rsidR="00695B8B" w:rsidRPr="00553EDC" w:rsidRDefault="00695B8B" w:rsidP="00695B8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831FFF">
              <w:rPr>
                <w:rFonts w:ascii="Arial" w:hAnsi="Arial" w:cs="Arial"/>
                <w:bCs/>
                <w:sz w:val="22"/>
                <w:szCs w:val="22"/>
              </w:rPr>
              <w:t>03-310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31FFF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2127" w:type="dxa"/>
            <w:vAlign w:val="center"/>
          </w:tcPr>
          <w:p w14:paraId="509A9D90" w14:textId="77777777" w:rsidR="00695B8B" w:rsidRPr="00553EDC" w:rsidRDefault="00695B8B" w:rsidP="00695B8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1FF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126" w:type="dxa"/>
            <w:vAlign w:val="center"/>
          </w:tcPr>
          <w:p w14:paraId="242646C9" w14:textId="77777777" w:rsidR="00695B8B" w:rsidRPr="00553EDC" w:rsidRDefault="00695B8B" w:rsidP="00695B8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1FF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95B8B" w:rsidRPr="008567C7" w14:paraId="05C2C8AE" w14:textId="77777777" w:rsidTr="00695B8B">
        <w:tc>
          <w:tcPr>
            <w:tcW w:w="1134" w:type="dxa"/>
            <w:vAlign w:val="center"/>
          </w:tcPr>
          <w:p w14:paraId="372FA4C9" w14:textId="77777777" w:rsidR="00695B8B" w:rsidRPr="00553EDC" w:rsidRDefault="00695B8B" w:rsidP="00695B8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1FF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  <w:vAlign w:val="center"/>
          </w:tcPr>
          <w:p w14:paraId="3E4A35BF" w14:textId="77777777" w:rsidR="00D27D7B" w:rsidRPr="00D27D7B" w:rsidRDefault="00D27D7B" w:rsidP="00D27D7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27D7B">
              <w:rPr>
                <w:rFonts w:ascii="Arial" w:hAnsi="Arial" w:cs="Arial"/>
                <w:b/>
                <w:bCs/>
                <w:sz w:val="22"/>
                <w:szCs w:val="22"/>
              </w:rPr>
              <w:t>PPHU John Paweł John</w:t>
            </w:r>
          </w:p>
          <w:p w14:paraId="3FFCB6C8" w14:textId="77777777" w:rsidR="00D27D7B" w:rsidRPr="00D27D7B" w:rsidRDefault="00D27D7B" w:rsidP="00D27D7B">
            <w:pPr>
              <w:rPr>
                <w:rFonts w:ascii="Arial" w:hAnsi="Arial" w:cs="Arial"/>
                <w:sz w:val="22"/>
                <w:szCs w:val="22"/>
              </w:rPr>
            </w:pPr>
            <w:r w:rsidRPr="00D27D7B">
              <w:rPr>
                <w:rFonts w:ascii="Arial" w:hAnsi="Arial" w:cs="Arial"/>
                <w:sz w:val="22"/>
                <w:szCs w:val="22"/>
              </w:rPr>
              <w:t>Grotniki, ul. Źródlana 5</w:t>
            </w:r>
          </w:p>
          <w:p w14:paraId="44CAFCAB" w14:textId="5CFCDAB1" w:rsidR="00695B8B" w:rsidRPr="00553EDC" w:rsidRDefault="00D27D7B" w:rsidP="00D27D7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D27D7B">
              <w:rPr>
                <w:rFonts w:ascii="Arial" w:hAnsi="Arial" w:cs="Arial"/>
                <w:sz w:val="22"/>
                <w:szCs w:val="22"/>
              </w:rPr>
              <w:t>64-140 Włoszakowice</w:t>
            </w:r>
          </w:p>
        </w:tc>
        <w:tc>
          <w:tcPr>
            <w:tcW w:w="2127" w:type="dxa"/>
            <w:vAlign w:val="center"/>
          </w:tcPr>
          <w:p w14:paraId="3A4C1638" w14:textId="77777777" w:rsidR="00695B8B" w:rsidRPr="00553EDC" w:rsidRDefault="00695B8B" w:rsidP="00695B8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1FFF">
              <w:rPr>
                <w:rFonts w:ascii="Arial" w:hAnsi="Arial" w:cs="Arial"/>
                <w:sz w:val="22"/>
                <w:szCs w:val="22"/>
              </w:rPr>
              <w:t xml:space="preserve">  99,97</w:t>
            </w:r>
          </w:p>
        </w:tc>
        <w:tc>
          <w:tcPr>
            <w:tcW w:w="2126" w:type="dxa"/>
            <w:vAlign w:val="center"/>
          </w:tcPr>
          <w:p w14:paraId="0C03B852" w14:textId="77777777" w:rsidR="00695B8B" w:rsidRPr="00553EDC" w:rsidRDefault="00695B8B" w:rsidP="00695B8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1FFF">
              <w:rPr>
                <w:rFonts w:ascii="Arial" w:hAnsi="Arial" w:cs="Arial"/>
                <w:sz w:val="22"/>
                <w:szCs w:val="22"/>
              </w:rPr>
              <w:t xml:space="preserve">  99,97</w:t>
            </w:r>
          </w:p>
        </w:tc>
      </w:tr>
      <w:tr w:rsidR="00695B8B" w:rsidRPr="008567C7" w14:paraId="155A83C6" w14:textId="77777777" w:rsidTr="00695B8B">
        <w:tc>
          <w:tcPr>
            <w:tcW w:w="1134" w:type="dxa"/>
            <w:vAlign w:val="center"/>
          </w:tcPr>
          <w:p w14:paraId="1C99791B" w14:textId="77777777" w:rsidR="00695B8B" w:rsidRPr="00553EDC" w:rsidRDefault="00695B8B" w:rsidP="00695B8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1FF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536" w:type="dxa"/>
            <w:vAlign w:val="center"/>
          </w:tcPr>
          <w:p w14:paraId="46C7B5A2" w14:textId="77777777" w:rsidR="00695B8B" w:rsidRPr="00553EDC" w:rsidRDefault="00695B8B" w:rsidP="00695B8B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31FFF">
              <w:rPr>
                <w:rFonts w:ascii="Arial" w:hAnsi="Arial" w:cs="Arial"/>
                <w:b/>
                <w:sz w:val="22"/>
                <w:szCs w:val="22"/>
              </w:rPr>
              <w:t>PiB</w:t>
            </w:r>
            <w:proofErr w:type="spellEnd"/>
            <w:r w:rsidRPr="00831FFF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768FE3DC" w14:textId="77777777" w:rsidR="00695B8B" w:rsidRPr="00553EDC" w:rsidRDefault="00695B8B" w:rsidP="00695B8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831FFF">
              <w:rPr>
                <w:rFonts w:ascii="Arial" w:hAnsi="Arial" w:cs="Arial"/>
                <w:bCs/>
                <w:sz w:val="22"/>
                <w:szCs w:val="22"/>
              </w:rPr>
              <w:t>Szosa Ciechanowska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31FFF">
              <w:rPr>
                <w:rFonts w:ascii="Arial" w:hAnsi="Arial" w:cs="Arial"/>
                <w:bCs/>
                <w:sz w:val="22"/>
                <w:szCs w:val="22"/>
              </w:rPr>
              <w:t>13B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925713A" w14:textId="77777777" w:rsidR="00695B8B" w:rsidRPr="00553EDC" w:rsidRDefault="00695B8B" w:rsidP="00695B8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831FFF">
              <w:rPr>
                <w:rFonts w:ascii="Arial" w:hAnsi="Arial" w:cs="Arial"/>
                <w:bCs/>
                <w:sz w:val="22"/>
                <w:szCs w:val="22"/>
              </w:rPr>
              <w:t>06-420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31FFF">
              <w:rPr>
                <w:rFonts w:ascii="Arial" w:hAnsi="Arial" w:cs="Arial"/>
                <w:bCs/>
                <w:sz w:val="22"/>
                <w:szCs w:val="22"/>
              </w:rPr>
              <w:t>Gołymin-Ośrodek</w:t>
            </w:r>
          </w:p>
        </w:tc>
        <w:tc>
          <w:tcPr>
            <w:tcW w:w="2127" w:type="dxa"/>
            <w:vAlign w:val="center"/>
          </w:tcPr>
          <w:p w14:paraId="7C756CBF" w14:textId="77777777" w:rsidR="00695B8B" w:rsidRPr="00553EDC" w:rsidRDefault="00695B8B" w:rsidP="00695B8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1FFF">
              <w:rPr>
                <w:rFonts w:ascii="Arial" w:hAnsi="Arial" w:cs="Arial"/>
                <w:sz w:val="22"/>
                <w:szCs w:val="22"/>
              </w:rPr>
              <w:t xml:space="preserve">  98,45</w:t>
            </w:r>
          </w:p>
        </w:tc>
        <w:tc>
          <w:tcPr>
            <w:tcW w:w="2126" w:type="dxa"/>
            <w:vAlign w:val="center"/>
          </w:tcPr>
          <w:p w14:paraId="7BA8CA01" w14:textId="77777777" w:rsidR="00695B8B" w:rsidRPr="00553EDC" w:rsidRDefault="00695B8B" w:rsidP="00695B8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1FFF">
              <w:rPr>
                <w:rFonts w:ascii="Arial" w:hAnsi="Arial" w:cs="Arial"/>
                <w:sz w:val="22"/>
                <w:szCs w:val="22"/>
              </w:rPr>
              <w:t xml:space="preserve">  98,45</w:t>
            </w:r>
          </w:p>
        </w:tc>
      </w:tr>
    </w:tbl>
    <w:p w14:paraId="4C7DFCB3" w14:textId="77777777" w:rsidR="00906D1A" w:rsidRDefault="00906D1A" w:rsidP="00695B8B">
      <w:pPr>
        <w:jc w:val="both"/>
        <w:rPr>
          <w:color w:val="000000"/>
        </w:rPr>
      </w:pPr>
    </w:p>
    <w:p w14:paraId="18543A98" w14:textId="77777777" w:rsidR="00906D1A" w:rsidRPr="008D02AA" w:rsidRDefault="00906D1A" w:rsidP="00695B8B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532B676D" w14:textId="77777777" w:rsidTr="00EF318B">
        <w:tc>
          <w:tcPr>
            <w:tcW w:w="851" w:type="dxa"/>
            <w:shd w:val="clear" w:color="auto" w:fill="F2F2F2"/>
            <w:vAlign w:val="center"/>
          </w:tcPr>
          <w:p w14:paraId="72588B58" w14:textId="77777777" w:rsidR="00906D1A" w:rsidRPr="00553EDC" w:rsidRDefault="00906D1A" w:rsidP="00695B8B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49E69CAA" w14:textId="77777777" w:rsidR="00906D1A" w:rsidRPr="00553EDC" w:rsidRDefault="00906D1A" w:rsidP="00695B8B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2F14FC9A" w14:textId="77777777" w:rsidR="00906D1A" w:rsidRPr="00553EDC" w:rsidRDefault="00906D1A" w:rsidP="00695B8B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6516B640" w14:textId="77777777" w:rsidTr="00EF318B">
        <w:tc>
          <w:tcPr>
            <w:tcW w:w="851" w:type="dxa"/>
            <w:vAlign w:val="center"/>
          </w:tcPr>
          <w:p w14:paraId="432BA560" w14:textId="77777777" w:rsidR="00906D1A" w:rsidRPr="00553EDC" w:rsidRDefault="00906D1A" w:rsidP="00695B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C743979" w14:textId="77777777" w:rsidR="00906D1A" w:rsidRPr="00553EDC" w:rsidRDefault="00906D1A" w:rsidP="00695B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11CDE2DA" w14:textId="77777777" w:rsidR="00906D1A" w:rsidRPr="00553EDC" w:rsidRDefault="00906D1A" w:rsidP="00695B8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2847D78" w14:textId="77777777" w:rsidR="00906D1A" w:rsidRPr="00553EDC" w:rsidRDefault="00906D1A" w:rsidP="00695B8B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FCE27E1" w14:textId="77777777" w:rsidR="00906D1A" w:rsidRPr="00553EDC" w:rsidRDefault="00906D1A" w:rsidP="00695B8B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32DCC0ED" w14:textId="77777777" w:rsidR="00906D1A" w:rsidRPr="00553EDC" w:rsidRDefault="00906D1A" w:rsidP="00695B8B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59E203EF" w14:textId="77777777" w:rsidR="00906D1A" w:rsidRPr="00553EDC" w:rsidRDefault="00906D1A" w:rsidP="00695B8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EBDDEBC" w14:textId="77777777" w:rsidR="00906D1A" w:rsidRPr="00553EDC" w:rsidRDefault="00906D1A" w:rsidP="00695B8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35A9AEE" w14:textId="77777777" w:rsidR="00906D1A" w:rsidRPr="00906D1A" w:rsidRDefault="00906D1A" w:rsidP="00695B8B">
      <w:pPr>
        <w:jc w:val="both"/>
        <w:rPr>
          <w:rFonts w:ascii="Arial" w:hAnsi="Arial" w:cs="Arial"/>
          <w:color w:val="000000"/>
        </w:rPr>
      </w:pPr>
    </w:p>
    <w:p w14:paraId="4FE87126" w14:textId="77777777" w:rsidR="00D27D7B" w:rsidRDefault="00D27D7B" w:rsidP="00695B8B">
      <w:pPr>
        <w:jc w:val="both"/>
        <w:rPr>
          <w:rFonts w:ascii="Arial" w:hAnsi="Arial" w:cs="Arial"/>
          <w:b/>
          <w:bCs/>
        </w:rPr>
      </w:pPr>
    </w:p>
    <w:p w14:paraId="59AE20E5" w14:textId="77777777" w:rsidR="00D27D7B" w:rsidRDefault="00D27D7B" w:rsidP="00695B8B">
      <w:pPr>
        <w:jc w:val="both"/>
        <w:rPr>
          <w:rFonts w:ascii="Arial" w:hAnsi="Arial" w:cs="Arial"/>
          <w:b/>
          <w:bCs/>
        </w:rPr>
      </w:pPr>
    </w:p>
    <w:p w14:paraId="571FB314" w14:textId="77777777" w:rsidR="00D27D7B" w:rsidRDefault="00D27D7B" w:rsidP="00695B8B">
      <w:pPr>
        <w:jc w:val="both"/>
        <w:rPr>
          <w:rFonts w:ascii="Arial" w:hAnsi="Arial" w:cs="Arial"/>
          <w:b/>
          <w:bCs/>
        </w:rPr>
      </w:pPr>
    </w:p>
    <w:p w14:paraId="35F66298" w14:textId="0830E722" w:rsidR="009F0E5C" w:rsidRPr="00906D1A" w:rsidRDefault="009F0E5C" w:rsidP="00695B8B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48313BA8" w14:textId="77777777" w:rsidR="00F960D7" w:rsidRPr="00906D1A" w:rsidRDefault="00A029B8" w:rsidP="00695B8B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831FFF" w:rsidRPr="00906D1A">
        <w:rPr>
          <w:rFonts w:ascii="Arial" w:hAnsi="Arial" w:cs="Arial"/>
        </w:rPr>
        <w:t>nie krótszym niż 10 dni od dnia przesłania niniejsze</w:t>
      </w:r>
      <w:r w:rsidR="00831FFF">
        <w:rPr>
          <w:rFonts w:ascii="Arial" w:hAnsi="Arial" w:cs="Arial"/>
        </w:rPr>
        <w:t>j</w:t>
      </w:r>
      <w:r w:rsidR="00831FFF" w:rsidRPr="00906D1A">
        <w:rPr>
          <w:rFonts w:ascii="Arial" w:hAnsi="Arial" w:cs="Arial"/>
        </w:rPr>
        <w:t xml:space="preserve"> </w:t>
      </w:r>
      <w:r w:rsidR="00831FFF">
        <w:rPr>
          <w:rFonts w:ascii="Arial" w:hAnsi="Arial" w:cs="Arial"/>
        </w:rPr>
        <w:t>informacji</w:t>
      </w:r>
      <w:r w:rsidR="00831FFF" w:rsidRPr="00906D1A">
        <w:rPr>
          <w:rFonts w:ascii="Arial" w:hAnsi="Arial" w:cs="Arial"/>
        </w:rPr>
        <w:t xml:space="preserve"> o wyborze najkorzystniejszej oferty.</w:t>
      </w:r>
    </w:p>
    <w:p w14:paraId="23CA7F17" w14:textId="77777777" w:rsidR="00F960D7" w:rsidRDefault="00D8427E" w:rsidP="00695B8B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2A7A4DC7" w14:textId="77777777" w:rsidR="00906D1A" w:rsidRPr="00C6247D" w:rsidRDefault="00906D1A" w:rsidP="00695B8B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31069C84" w14:textId="77777777" w:rsidR="00906D1A" w:rsidRPr="00D50535" w:rsidRDefault="00906D1A" w:rsidP="00695B8B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607174E0" w14:textId="77777777" w:rsidR="00695B8B" w:rsidRDefault="00695B8B" w:rsidP="00695B8B">
      <w:pPr>
        <w:ind w:left="3119" w:firstLine="425"/>
        <w:jc w:val="right"/>
        <w:rPr>
          <w:rFonts w:ascii="Arial" w:hAnsi="Arial" w:cs="Arial"/>
          <w:i/>
        </w:rPr>
      </w:pPr>
    </w:p>
    <w:p w14:paraId="65AF49E5" w14:textId="089F4046" w:rsidR="00906D1A" w:rsidRDefault="00906D1A" w:rsidP="00695B8B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35749B67" w14:textId="77777777" w:rsidR="004250F5" w:rsidRDefault="004250F5" w:rsidP="00695B8B">
      <w:pPr>
        <w:ind w:left="3119" w:firstLine="425"/>
        <w:jc w:val="right"/>
        <w:rPr>
          <w:rFonts w:ascii="Arial" w:hAnsi="Arial" w:cs="Arial"/>
          <w:i/>
        </w:rPr>
      </w:pPr>
    </w:p>
    <w:p w14:paraId="5ECED634" w14:textId="77777777" w:rsidR="004250F5" w:rsidRPr="00A47483" w:rsidRDefault="004250F5" w:rsidP="004250F5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>/-/ Dyrektor Szpitala Wojewódzkiego w Poznaniu</w:t>
      </w:r>
    </w:p>
    <w:p w14:paraId="3FFC8340" w14:textId="77777777" w:rsidR="004250F5" w:rsidRPr="00A47483" w:rsidRDefault="004250F5" w:rsidP="004250F5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 xml:space="preserve">                     dr hab. n.med. – prof. UZ</w:t>
      </w:r>
    </w:p>
    <w:p w14:paraId="5A35D8E6" w14:textId="5543F97A" w:rsidR="004250F5" w:rsidRPr="004B39E0" w:rsidRDefault="004250F5" w:rsidP="004250F5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 xml:space="preserve">                    Dawid Murawa</w:t>
      </w:r>
    </w:p>
    <w:p w14:paraId="10B2BD25" w14:textId="7B9D9F18" w:rsidR="008642B3" w:rsidRPr="00906D1A" w:rsidRDefault="00831FFF" w:rsidP="00695B8B">
      <w:pPr>
        <w:jc w:val="right"/>
        <w:rPr>
          <w:rFonts w:ascii="Arial" w:hAnsi="Arial" w:cs="Arial"/>
          <w:vertAlign w:val="superscript"/>
        </w:rPr>
      </w:pPr>
      <w:r w:rsidRPr="00831FFF">
        <w:rPr>
          <w:rFonts w:ascii="Arial" w:hAnsi="Arial" w:cs="Arial"/>
        </w:rPr>
        <w:t xml:space="preserve">  </w:t>
      </w:r>
      <w:bookmarkEnd w:id="0"/>
    </w:p>
    <w:sectPr w:rsidR="008642B3" w:rsidRPr="00906D1A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6B698" w14:textId="77777777" w:rsidR="009D3190" w:rsidRDefault="009D3190">
      <w:r>
        <w:separator/>
      </w:r>
    </w:p>
  </w:endnote>
  <w:endnote w:type="continuationSeparator" w:id="0">
    <w:p w14:paraId="3697F8D6" w14:textId="77777777" w:rsidR="009D3190" w:rsidRDefault="009D3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AFB9A" w14:textId="77777777" w:rsidR="00831FFF" w:rsidRDefault="00831F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DC15E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1FFF336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6B853" w14:textId="77777777" w:rsidR="00831FFF" w:rsidRDefault="00831F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7B74E" w14:textId="77777777" w:rsidR="009D3190" w:rsidRDefault="009D3190">
      <w:r>
        <w:separator/>
      </w:r>
    </w:p>
  </w:footnote>
  <w:footnote w:type="continuationSeparator" w:id="0">
    <w:p w14:paraId="6F20AD9B" w14:textId="77777777" w:rsidR="009D3190" w:rsidRDefault="009D3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3D077" w14:textId="77777777" w:rsidR="00831FFF" w:rsidRDefault="00831F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01751" w14:textId="77777777" w:rsidR="00831FFF" w:rsidRDefault="00831F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A4C85" w14:textId="77777777" w:rsidR="00831FFF" w:rsidRDefault="00831F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66F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250F5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5B8B"/>
    <w:rsid w:val="006E3089"/>
    <w:rsid w:val="00712C39"/>
    <w:rsid w:val="00756CDA"/>
    <w:rsid w:val="007E2ACC"/>
    <w:rsid w:val="007E68C5"/>
    <w:rsid w:val="00831FFF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B666F"/>
    <w:rsid w:val="009D3190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27D7B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E184AE"/>
  <w15:chartTrackingRefBased/>
  <w15:docId w15:val="{F2B16B97-062E-4893-BC86-83FE2A664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2026-03-25T10:01:00Z</cp:lastPrinted>
  <dcterms:created xsi:type="dcterms:W3CDTF">2026-03-25T10:01:00Z</dcterms:created>
  <dcterms:modified xsi:type="dcterms:W3CDTF">2026-03-25T10:01:00Z</dcterms:modified>
</cp:coreProperties>
</file>