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03999" w:rsidRPr="00C03999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03999" w:rsidRPr="00C03999">
        <w:rPr>
          <w:rFonts w:ascii="Arial" w:hAnsi="Arial" w:cs="Arial"/>
          <w:sz w:val="24"/>
          <w:szCs w:val="24"/>
        </w:rPr>
        <w:t>(t.j. Dz. U. z 2024 r. poz. 1320 z pĂłĹşn.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C0399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39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Opieka serwisowa Gammakamery i urządzeń firmy Olympus dla 10 Wojskowego Szpitala Klinicznego z Polikliniką SPZOZ w Bydgoszczy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03999" w:rsidRPr="00A2540E" w:rsidTr="008E798A">
        <w:tc>
          <w:tcPr>
            <w:tcW w:w="2269" w:type="dxa"/>
            <w:shd w:val="clear" w:color="auto" w:fill="auto"/>
          </w:tcPr>
          <w:p w:rsidR="00C03999" w:rsidRPr="00A2540E" w:rsidRDefault="00C03999" w:rsidP="008E798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03999" w:rsidRPr="00A2540E" w:rsidRDefault="00C03999" w:rsidP="008E798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399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35/2026</w:t>
            </w:r>
          </w:p>
        </w:tc>
      </w:tr>
    </w:tbl>
    <w:p w:rsidR="00DC652A" w:rsidRPr="00053927" w:rsidRDefault="00C0399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C0399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0399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3093" w:rsidRDefault="00E63093" w:rsidP="00025386">
      <w:pPr>
        <w:spacing w:after="0" w:line="240" w:lineRule="auto"/>
      </w:pPr>
      <w:r>
        <w:separator/>
      </w:r>
    </w:p>
  </w:endnote>
  <w:endnote w:type="continuationSeparator" w:id="1">
    <w:p w:rsidR="00E63093" w:rsidRDefault="00E6309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99" w:rsidRDefault="00C039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39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399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99" w:rsidRDefault="00C039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3093" w:rsidRDefault="00E63093" w:rsidP="00025386">
      <w:pPr>
        <w:spacing w:after="0" w:line="240" w:lineRule="auto"/>
      </w:pPr>
      <w:r>
        <w:separator/>
      </w:r>
    </w:p>
  </w:footnote>
  <w:footnote w:type="continuationSeparator" w:id="1">
    <w:p w:rsidR="00E63093" w:rsidRDefault="00E6309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99" w:rsidRDefault="00C039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99" w:rsidRDefault="00C039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99" w:rsidRDefault="00C039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399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03999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3093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2026-03-23T10:53:00Z</dcterms:created>
  <dcterms:modified xsi:type="dcterms:W3CDTF">2026-03-23T10:53:00Z</dcterms:modified>
</cp:coreProperties>
</file>